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3A4B15" w:rsidRDefault="003A4B15">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3A4B15" w:rsidRDefault="003A4B15">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3A4B15" w:rsidRDefault="003A4B1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3A4B15" w:rsidRDefault="003A4B15"/>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4B15" w:rsidRPr="00FB79D6" w:rsidRDefault="003A4B15">
                                  <w:pPr>
                                    <w:spacing w:before="240"/>
                                    <w:jc w:val="center"/>
                                    <w:rPr>
                                      <w:color w:val="FFFFFF" w:themeColor="background1"/>
                                      <w:sz w:val="32"/>
                                      <w:szCs w:val="32"/>
                                    </w:rPr>
                                  </w:pPr>
                                  <w:r w:rsidRPr="00B3268B">
                                    <w:rPr>
                                      <w:color w:val="FFFFFF" w:themeColor="background1"/>
                                      <w:sz w:val="32"/>
                                      <w:szCs w:val="32"/>
                                    </w:rPr>
                                    <w:t xml:space="preserve">  </w:t>
                                  </w:r>
                                  <w:r w:rsidRPr="00952206">
                                    <w:rPr>
                                      <w:color w:val="FFFFFF" w:themeColor="background1"/>
                                      <w:sz w:val="32"/>
                                      <w:szCs w:val="32"/>
                                    </w:rPr>
                                    <w:t>TÉMOIGNAGES À PARTIR DU FORMULAIRE</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3A4B15" w:rsidRPr="00FB79D6" w:rsidRDefault="003A4B15">
                            <w:pPr>
                              <w:spacing w:before="240"/>
                              <w:jc w:val="center"/>
                              <w:rPr>
                                <w:color w:val="FFFFFF" w:themeColor="background1"/>
                                <w:sz w:val="32"/>
                                <w:szCs w:val="32"/>
                              </w:rPr>
                            </w:pPr>
                            <w:r w:rsidRPr="00B3268B">
                              <w:rPr>
                                <w:color w:val="FFFFFF" w:themeColor="background1"/>
                                <w:sz w:val="32"/>
                                <w:szCs w:val="32"/>
                              </w:rPr>
                              <w:t xml:space="preserve">  </w:t>
                            </w:r>
                            <w:r w:rsidRPr="00952206">
                              <w:rPr>
                                <w:color w:val="FFFFFF" w:themeColor="background1"/>
                                <w:sz w:val="32"/>
                                <w:szCs w:val="32"/>
                              </w:rPr>
                              <w:t>TÉMOIGNAGES À PARTIR DU FORMULAIRE</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4B15" w:rsidRPr="007D132A" w:rsidRDefault="003A4B15"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3A4B15" w:rsidRPr="007D132A" w:rsidRDefault="003A4B15"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3A4B15" w:rsidRPr="00A6197F" w:rsidRDefault="003A4B15"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3A4B15" w:rsidRDefault="003A4B15">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3A4B15" w:rsidRPr="00A6197F" w:rsidRDefault="003A4B15"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3A4B15" w:rsidRDefault="003A4B15">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3A4B15" w:rsidRDefault="003A4B15">
                                  <w:hyperlink r:id="rId9" w:history="1">
                                    <w:r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3A4B15" w:rsidRDefault="003A4B15">
                            <w:hyperlink r:id="rId10" w:history="1">
                              <w:r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4B15" w:rsidRPr="007D132A" w:rsidRDefault="003A4B15" w:rsidP="005766B1">
                                  <w:pPr>
                                    <w:pBdr>
                                      <w:between w:val="single" w:sz="24" w:space="1" w:color="082A75" w:themeColor="text2"/>
                                    </w:pBdr>
                                  </w:pPr>
                                </w:p>
                                <w:p w:rsidR="003A4B15" w:rsidRPr="00943953" w:rsidRDefault="003A4B15" w:rsidP="00141613">
                                  <w:pPr>
                                    <w:spacing w:after="120"/>
                                    <w:rPr>
                                      <w:sz w:val="32"/>
                                      <w:szCs w:val="32"/>
                                    </w:rPr>
                                  </w:pPr>
                                  <w:hyperlink r:id="rId17" w:history="1">
                                    <w:r w:rsidRPr="00943953">
                                      <w:rPr>
                                        <w:color w:val="0000FF"/>
                                        <w:sz w:val="32"/>
                                        <w:szCs w:val="32"/>
                                        <w:u w:val="single"/>
                                      </w:rPr>
                                      <w:t>https://www.org-coordination.fr/</w:t>
                                    </w:r>
                                  </w:hyperlink>
                                  <w:r w:rsidRPr="00943953">
                                    <w:rPr>
                                      <w:sz w:val="32"/>
                                      <w:szCs w:val="32"/>
                                    </w:rPr>
                                    <w:t xml:space="preserve">   </w:t>
                                  </w:r>
                                  <w:hyperlink r:id="rId18" w:history="1">
                                    <w:r w:rsidRPr="00943953">
                                      <w:rPr>
                                        <w:rStyle w:val="Lienhypertexte"/>
                                        <w:sz w:val="32"/>
                                        <w:szCs w:val="32"/>
                                      </w:rPr>
                                      <w:t>postmaster@org-coordination.fr</w:t>
                                    </w:r>
                                  </w:hyperlink>
                                </w:p>
                                <w:p w:rsidR="003A4B15" w:rsidRPr="007D132A" w:rsidRDefault="003A4B15"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3A4B15" w:rsidRPr="007D132A" w:rsidRDefault="003A4B15" w:rsidP="005766B1">
                            <w:pPr>
                              <w:pBdr>
                                <w:between w:val="single" w:sz="24" w:space="1" w:color="082A75" w:themeColor="text2"/>
                              </w:pBdr>
                            </w:pPr>
                          </w:p>
                          <w:p w:rsidR="003A4B15" w:rsidRPr="00943953" w:rsidRDefault="003A4B15" w:rsidP="00141613">
                            <w:pPr>
                              <w:spacing w:after="120"/>
                              <w:rPr>
                                <w:sz w:val="32"/>
                                <w:szCs w:val="32"/>
                              </w:rPr>
                            </w:pPr>
                            <w:hyperlink r:id="rId19" w:history="1">
                              <w:r w:rsidRPr="00943953">
                                <w:rPr>
                                  <w:color w:val="0000FF"/>
                                  <w:sz w:val="32"/>
                                  <w:szCs w:val="32"/>
                                  <w:u w:val="single"/>
                                </w:rPr>
                                <w:t>https://www.org-coordination.fr/</w:t>
                              </w:r>
                            </w:hyperlink>
                            <w:r w:rsidRPr="00943953">
                              <w:rPr>
                                <w:sz w:val="32"/>
                                <w:szCs w:val="32"/>
                              </w:rPr>
                              <w:t xml:space="preserve">   </w:t>
                            </w:r>
                            <w:hyperlink r:id="rId20" w:history="1">
                              <w:r w:rsidRPr="00943953">
                                <w:rPr>
                                  <w:rStyle w:val="Lienhypertexte"/>
                                  <w:sz w:val="32"/>
                                  <w:szCs w:val="32"/>
                                </w:rPr>
                                <w:t>postmaster@org-coordination.fr</w:t>
                              </w:r>
                            </w:hyperlink>
                          </w:p>
                          <w:p w:rsidR="003A4B15" w:rsidRPr="007D132A" w:rsidRDefault="003A4B15"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4B15" w:rsidRPr="007D132A" w:rsidRDefault="003A4B15" w:rsidP="00B573D6">
                                  <w:pPr>
                                    <w:pStyle w:val="Titre2"/>
                                    <w:rPr>
                                      <w:color w:val="3A8EA9" w:themeColor="accent4" w:themeShade="BF"/>
                                    </w:rPr>
                                  </w:pPr>
                                  <w:r w:rsidRPr="007D132A">
                                    <w:rPr>
                                      <w:color w:val="3A8EA9" w:themeColor="accent4" w:themeShade="BF"/>
                                      <w:lang w:bidi="fr-FR"/>
                                    </w:rPr>
                                    <w:t>TITRE DE L’EN-TÊTE</w:t>
                                  </w:r>
                                </w:p>
                                <w:p w:rsidR="003A4B15" w:rsidRPr="007D132A" w:rsidRDefault="003A4B15"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3A4B15" w:rsidRPr="007D132A" w:rsidRDefault="003A4B15"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3A4B15" w:rsidRPr="007D132A" w:rsidRDefault="003A4B15" w:rsidP="00B573D6">
                            <w:pPr>
                              <w:pStyle w:val="Titre2"/>
                              <w:rPr>
                                <w:color w:val="3A8EA9" w:themeColor="accent4" w:themeShade="BF"/>
                              </w:rPr>
                            </w:pPr>
                            <w:r w:rsidRPr="007D132A">
                              <w:rPr>
                                <w:color w:val="3A8EA9" w:themeColor="accent4" w:themeShade="BF"/>
                                <w:lang w:bidi="fr-FR"/>
                              </w:rPr>
                              <w:t>TITRE DE L’EN-TÊTE</w:t>
                            </w:r>
                          </w:p>
                          <w:p w:rsidR="003A4B15" w:rsidRPr="007D132A" w:rsidRDefault="003A4B15"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3A4B15" w:rsidRPr="007D132A" w:rsidRDefault="003A4B15"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4B15" w:rsidRPr="007D132A" w:rsidRDefault="003A4B15" w:rsidP="00B573D6">
                                  <w:pPr>
                                    <w:pStyle w:val="Titre2"/>
                                    <w:rPr>
                                      <w:color w:val="3A8EA9" w:themeColor="accent4" w:themeShade="BF"/>
                                    </w:rPr>
                                  </w:pPr>
                                  <w:r w:rsidRPr="007D132A">
                                    <w:rPr>
                                      <w:color w:val="3A8EA9" w:themeColor="accent4" w:themeShade="BF"/>
                                      <w:lang w:bidi="fr-FR"/>
                                    </w:rPr>
                                    <w:t>TITRE DE L’EN-TÊTE</w:t>
                                  </w:r>
                                </w:p>
                                <w:p w:rsidR="003A4B15" w:rsidRPr="007D132A" w:rsidRDefault="003A4B15"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3A4B15" w:rsidRPr="007D132A" w:rsidRDefault="003A4B15"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3A4B15" w:rsidRPr="007D132A" w:rsidRDefault="003A4B15" w:rsidP="00B573D6">
                            <w:pPr>
                              <w:pStyle w:val="Titre2"/>
                              <w:rPr>
                                <w:color w:val="3A8EA9" w:themeColor="accent4" w:themeShade="BF"/>
                              </w:rPr>
                            </w:pPr>
                            <w:r w:rsidRPr="007D132A">
                              <w:rPr>
                                <w:color w:val="3A8EA9" w:themeColor="accent4" w:themeShade="BF"/>
                                <w:lang w:bidi="fr-FR"/>
                              </w:rPr>
                              <w:t>TITRE DE L’EN-TÊTE</w:t>
                            </w:r>
                          </w:p>
                          <w:p w:rsidR="003A4B15" w:rsidRPr="007D132A" w:rsidRDefault="003A4B15"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3A4B15" w:rsidRPr="007D132A" w:rsidRDefault="003A4B15"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4B15" w:rsidRPr="00141613" w:rsidRDefault="003A4B15"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3A4B15" w:rsidRPr="007D132A" w:rsidRDefault="003A4B15" w:rsidP="00B573D6">
                                  <w:pPr>
                                    <w:pStyle w:val="Titre3"/>
                                    <w:rPr>
                                      <w:lang w:val="fr-FR"/>
                                    </w:rPr>
                                  </w:pPr>
                                </w:p>
                                <w:p w:rsidR="003A4B15" w:rsidRPr="007D132A" w:rsidRDefault="003A4B15"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3A4B15" w:rsidRPr="00141613" w:rsidRDefault="003A4B15"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3A4B15" w:rsidRPr="007D132A" w:rsidRDefault="003A4B15" w:rsidP="00B573D6">
                            <w:pPr>
                              <w:pStyle w:val="Titre3"/>
                              <w:rPr>
                                <w:lang w:val="fr-FR"/>
                              </w:rPr>
                            </w:pPr>
                          </w:p>
                          <w:p w:rsidR="003A4B15" w:rsidRPr="007D132A" w:rsidRDefault="003A4B15"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301DE3" w:rsidP="00BD5470">
      <w:pPr>
        <w:framePr w:hSpace="0" w:wrap="auto" w:vAnchor="margin" w:xAlign="left" w:yAlign="inline"/>
      </w:pPr>
      <w:r>
        <w:rPr>
          <w:lang w:eastAsia="fr-FR"/>
        </w:rPr>
        <mc:AlternateContent>
          <mc:Choice Requires="wps">
            <w:drawing>
              <wp:anchor distT="0" distB="0" distL="114300" distR="114300" simplePos="0" relativeHeight="252180480" behindDoc="0" locked="0" layoutInCell="1" allowOverlap="1">
                <wp:simplePos x="0" y="0"/>
                <wp:positionH relativeFrom="column">
                  <wp:posOffset>480695</wp:posOffset>
                </wp:positionH>
                <wp:positionV relativeFrom="paragraph">
                  <wp:posOffset>5789930</wp:posOffset>
                </wp:positionV>
                <wp:extent cx="247650" cy="1714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247650" cy="171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37.85pt;margin-top:455.9pt;width:19.5pt;height:13.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" fillcolor="white [3201]" strokecolor="#34aba2 [3209]" strokeweight="1pt"/>
            </w:pict>
          </mc:Fallback>
        </mc:AlternateContent>
      </w:r>
      <w:r w:rsidR="0083574E">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4B15" w:rsidRDefault="003A4B15">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3A4B15" w:rsidRDefault="003A4B15">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E35FCB">
                            <w:pPr>
                              <w:shd w:val="clear" w:color="auto" w:fill="FFFFFF"/>
                              <w:jc w:val="center"/>
                              <w:rPr>
                                <w:rFonts w:ascii="Arial" w:hAnsi="Arial" w:cs="Arial"/>
                                <w:b/>
                                <w:bCs/>
                                <w:color w:val="1F497D"/>
                                <w:sz w:val="72"/>
                                <w:szCs w:val="72"/>
                                <w:shd w:val="clear" w:color="auto" w:fill="FFFFFF"/>
                              </w:rPr>
                            </w:pPr>
                          </w:p>
                          <w:p w:rsidR="003A4B15" w:rsidRPr="00B3268B" w:rsidRDefault="003A4B15" w:rsidP="00E35FCB">
                            <w:pPr>
                              <w:shd w:val="clear" w:color="auto" w:fill="FFFFFF"/>
                              <w:jc w:val="center"/>
                              <w:rPr>
                                <w:rFonts w:ascii="Arial" w:hAnsi="Arial" w:cs="Arial"/>
                                <w:b/>
                                <w:bCs/>
                                <w:color w:val="1F497D"/>
                                <w:sz w:val="44"/>
                                <w:szCs w:val="44"/>
                                <w:shd w:val="clear" w:color="auto" w:fill="FFFFFF"/>
                              </w:rPr>
                            </w:pPr>
                          </w:p>
                          <w:p w:rsidR="003A4B15" w:rsidRPr="00B32A09" w:rsidRDefault="003A4B15"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Pr="00FB79D6" w:rsidRDefault="003A4B15"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3A4B15" w:rsidRDefault="003A4B15" w:rsidP="00E35FCB">
                            <w:pPr>
                              <w:shd w:val="clear" w:color="auto" w:fill="FFFFFF"/>
                              <w:jc w:val="center"/>
                              <w:rPr>
                                <w:rFonts w:ascii="Arial" w:hAnsi="Arial" w:cs="Arial"/>
                                <w:b/>
                                <w:bCs/>
                                <w:i/>
                                <w:iCs/>
                                <w:color w:val="1F497D"/>
                                <w:sz w:val="28"/>
                                <w:szCs w:val="28"/>
                                <w:shd w:val="clear" w:color="auto" w:fill="FFFFFF"/>
                              </w:rPr>
                            </w:pPr>
                            <w:r w:rsidRPr="00FB79D6">
                              <w:rPr>
                                <w:rFonts w:ascii="Arial" w:hAnsi="Arial" w:cs="Arial"/>
                                <w:b/>
                                <w:bCs/>
                                <w:i/>
                                <w:iCs/>
                                <w:color w:val="1F497D"/>
                                <w:sz w:val="28"/>
                                <w:szCs w:val="28"/>
                                <w:shd w:val="clear" w:color="auto" w:fill="FFFFFF"/>
                              </w:rPr>
                              <w:t>Composé de trois volets avec dix items</w:t>
                            </w:r>
                          </w:p>
                          <w:p w:rsidR="003A4B15" w:rsidRPr="00FB79D6" w:rsidRDefault="003A4B15" w:rsidP="00E35FCB">
                            <w:pPr>
                              <w:shd w:val="clear" w:color="auto" w:fill="FFFFFF"/>
                              <w:jc w:val="center"/>
                              <w:rPr>
                                <w:rFonts w:ascii="Arial" w:hAnsi="Arial" w:cs="Arial"/>
                                <w:color w:val="444444"/>
                                <w:sz w:val="28"/>
                                <w:szCs w:val="28"/>
                              </w:rPr>
                            </w:pPr>
                          </w:p>
                          <w:p w:rsidR="003A4B15" w:rsidRPr="00B32A09" w:rsidRDefault="003A4B15"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3A4B15" w:rsidRDefault="003A4B15" w:rsidP="00952206">
                            <w:pPr>
                              <w:shd w:val="clear" w:color="auto" w:fill="FFFFFF"/>
                              <w:jc w:val="both"/>
                              <w:rPr>
                                <w:rFonts w:ascii="Arial" w:hAnsi="Arial" w:cs="Arial"/>
                                <w:b/>
                                <w:bCs/>
                                <w:color w:val="1F497D"/>
                                <w:sz w:val="32"/>
                                <w:szCs w:val="32"/>
                                <w:u w:val="single"/>
                                <w:shd w:val="clear" w:color="auto" w:fill="FFFFFF"/>
                              </w:rPr>
                            </w:pPr>
                            <w:r w:rsidRPr="00952206">
                              <w:rPr>
                                <w:rFonts w:ascii="Arial" w:hAnsi="Arial" w:cs="Arial"/>
                                <w:b/>
                                <w:bCs/>
                                <w:color w:val="1F497D"/>
                                <w:sz w:val="32"/>
                                <w:szCs w:val="32"/>
                                <w:u w:val="single"/>
                                <w:shd w:val="clear" w:color="auto" w:fill="FFFFFF"/>
                              </w:rPr>
                              <w:t>TÉMOIGNAGES À PARTIR DU FORMULAIRE</w:t>
                            </w:r>
                          </w:p>
                          <w:p w:rsidR="003A4B15" w:rsidRDefault="003A4B15" w:rsidP="00952206">
                            <w:pPr>
                              <w:shd w:val="clear" w:color="auto" w:fill="FFFFFF"/>
                              <w:jc w:val="both"/>
                              <w:rPr>
                                <w:rFonts w:ascii="Arial" w:hAnsi="Arial" w:cs="Arial"/>
                                <w:b/>
                                <w:bCs/>
                                <w:color w:val="1F497D"/>
                                <w:sz w:val="32"/>
                                <w:szCs w:val="32"/>
                                <w:u w:val="single"/>
                                <w:shd w:val="clear" w:color="auto" w:fill="FFFFFF"/>
                              </w:rPr>
                            </w:pPr>
                          </w:p>
                          <w:p w:rsidR="003A4B15" w:rsidRPr="00952206" w:rsidRDefault="003A4B15" w:rsidP="00952206">
                            <w:pPr>
                              <w:shd w:val="clear" w:color="auto" w:fill="FFFFFF"/>
                              <w:jc w:val="both"/>
                              <w:rPr>
                                <w:rFonts w:ascii="Arial" w:hAnsi="Arial" w:cs="Arial"/>
                                <w:b/>
                                <w:bCs/>
                                <w:color w:val="1F497D"/>
                                <w:sz w:val="32"/>
                                <w:szCs w:val="32"/>
                                <w:shd w:val="clear" w:color="auto" w:fill="FFFFFF"/>
                              </w:rPr>
                            </w:pPr>
                            <w:r>
                              <w:rPr>
                                <w:rFonts w:ascii="Arial" w:hAnsi="Arial" w:cs="Arial"/>
                                <w:b/>
                                <w:bCs/>
                                <w:color w:val="1F497D"/>
                                <w:sz w:val="32"/>
                                <w:szCs w:val="32"/>
                                <w:u w:val="single"/>
                                <w:shd w:val="clear" w:color="auto" w:fill="FFFFFF"/>
                              </w:rPr>
                              <w:t xml:space="preserve">Nota : </w:t>
                            </w:r>
                            <w:r w:rsidRPr="00952206">
                              <w:rPr>
                                <w:rFonts w:ascii="Arial" w:hAnsi="Arial" w:cs="Arial"/>
                                <w:b/>
                                <w:bCs/>
                                <w:color w:val="1F497D"/>
                                <w:sz w:val="32"/>
                                <w:szCs w:val="32"/>
                                <w:shd w:val="clear" w:color="auto" w:fill="FFFFFF"/>
                              </w:rPr>
                              <w:t>pour des ra</w:t>
                            </w:r>
                            <w:r>
                              <w:rPr>
                                <w:rFonts w:ascii="Arial" w:hAnsi="Arial" w:cs="Arial"/>
                                <w:b/>
                                <w:bCs/>
                                <w:color w:val="1F497D"/>
                                <w:sz w:val="32"/>
                                <w:szCs w:val="32"/>
                                <w:shd w:val="clear" w:color="auto" w:fill="FFFFFF"/>
                              </w:rPr>
                              <w:t>i</w:t>
                            </w:r>
                            <w:r w:rsidRPr="00952206">
                              <w:rPr>
                                <w:rFonts w:ascii="Arial" w:hAnsi="Arial" w:cs="Arial"/>
                                <w:b/>
                                <w:bCs/>
                                <w:color w:val="1F497D"/>
                                <w:sz w:val="32"/>
                                <w:szCs w:val="32"/>
                                <w:shd w:val="clear" w:color="auto" w:fill="FFFFFF"/>
                              </w:rPr>
                              <w:t>so</w:t>
                            </w:r>
                            <w:r>
                              <w:rPr>
                                <w:rFonts w:ascii="Arial" w:hAnsi="Arial" w:cs="Arial"/>
                                <w:b/>
                                <w:bCs/>
                                <w:color w:val="1F497D"/>
                                <w:sz w:val="32"/>
                                <w:szCs w:val="32"/>
                                <w:shd w:val="clear" w:color="auto" w:fill="FFFFFF"/>
                              </w:rPr>
                              <w:t>n</w:t>
                            </w:r>
                            <w:r w:rsidRPr="00952206">
                              <w:rPr>
                                <w:rFonts w:ascii="Arial" w:hAnsi="Arial" w:cs="Arial"/>
                                <w:b/>
                                <w:bCs/>
                                <w:color w:val="1F497D"/>
                                <w:sz w:val="32"/>
                                <w:szCs w:val="32"/>
                                <w:shd w:val="clear" w:color="auto" w:fill="FFFFFF"/>
                              </w:rPr>
                              <w:t>s de confidentialité les adresse</w:t>
                            </w:r>
                            <w:r>
                              <w:rPr>
                                <w:rFonts w:ascii="Arial" w:hAnsi="Arial" w:cs="Arial"/>
                                <w:b/>
                                <w:bCs/>
                                <w:color w:val="1F497D"/>
                                <w:sz w:val="32"/>
                                <w:szCs w:val="32"/>
                                <w:shd w:val="clear" w:color="auto" w:fill="FFFFFF"/>
                              </w:rPr>
                              <w:t>s</w:t>
                            </w:r>
                            <w:r w:rsidRPr="00952206">
                              <w:rPr>
                                <w:rFonts w:ascii="Arial" w:hAnsi="Arial" w:cs="Arial"/>
                                <w:b/>
                                <w:bCs/>
                                <w:color w:val="1F497D"/>
                                <w:sz w:val="32"/>
                                <w:szCs w:val="32"/>
                                <w:shd w:val="clear" w:color="auto" w:fill="FFFFFF"/>
                              </w:rPr>
                              <w:t xml:space="preserve"> &amp; email ont été supprimé</w:t>
                            </w:r>
                            <w:r>
                              <w:rPr>
                                <w:rFonts w:ascii="Arial" w:hAnsi="Arial" w:cs="Arial"/>
                                <w:b/>
                                <w:bCs/>
                                <w:color w:val="1F497D"/>
                                <w:sz w:val="32"/>
                                <w:szCs w:val="32"/>
                                <w:shd w:val="clear" w:color="auto" w:fill="FFFFFF"/>
                              </w:rPr>
                              <w:t>es  afin de respecter l’anonymat.</w:t>
                            </w:r>
                          </w:p>
                          <w:p w:rsidR="003A4B15" w:rsidRPr="00952206" w:rsidRDefault="003A4B15" w:rsidP="00952206">
                            <w:pPr>
                              <w:shd w:val="clear" w:color="auto" w:fill="FFFFFF"/>
                              <w:jc w:val="both"/>
                              <w:rPr>
                                <w:rFonts w:ascii="Arial" w:hAnsi="Arial" w:cs="Arial"/>
                                <w:b/>
                                <w:bCs/>
                                <w:color w:val="1F497D"/>
                                <w:sz w:val="32"/>
                                <w:szCs w:val="32"/>
                                <w:shd w:val="clear" w:color="auto" w:fill="FFFFFF"/>
                              </w:rPr>
                            </w:pPr>
                          </w:p>
                          <w:p w:rsidR="003A4B15" w:rsidRDefault="003A4B15" w:rsidP="00952206">
                            <w:pPr>
                              <w:shd w:val="clear" w:color="auto" w:fill="FFFFFF"/>
                              <w:jc w:val="both"/>
                              <w:rPr>
                                <w:rFonts w:ascii="Arial" w:hAnsi="Arial" w:cs="Arial"/>
                                <w:b/>
                                <w:bCs/>
                                <w:color w:val="1F497D"/>
                                <w:sz w:val="32"/>
                                <w:szCs w:val="32"/>
                                <w:shd w:val="clear" w:color="auto" w:fill="FFFFFF"/>
                              </w:rPr>
                            </w:pPr>
                            <w:r w:rsidRPr="00952206">
                              <w:rPr>
                                <w:rFonts w:ascii="Arial" w:hAnsi="Arial" w:cs="Arial"/>
                                <w:b/>
                                <w:bCs/>
                                <w:color w:val="1F497D"/>
                                <w:sz w:val="32"/>
                                <w:szCs w:val="32"/>
                                <w:shd w:val="clear" w:color="auto" w:fill="FFFFFF"/>
                              </w:rPr>
                              <w:t>Si toutefois, v</w:t>
                            </w:r>
                            <w:r>
                              <w:rPr>
                                <w:rFonts w:ascii="Arial" w:hAnsi="Arial" w:cs="Arial"/>
                                <w:b/>
                                <w:bCs/>
                                <w:color w:val="1F497D"/>
                                <w:sz w:val="32"/>
                                <w:szCs w:val="32"/>
                                <w:shd w:val="clear" w:color="auto" w:fill="FFFFFF"/>
                              </w:rPr>
                              <w:t>ous vouliez</w:t>
                            </w:r>
                            <w:r w:rsidRPr="00952206">
                              <w:rPr>
                                <w:rFonts w:ascii="Arial" w:hAnsi="Arial" w:cs="Arial"/>
                                <w:b/>
                                <w:bCs/>
                                <w:color w:val="1F497D"/>
                                <w:sz w:val="32"/>
                                <w:szCs w:val="32"/>
                                <w:shd w:val="clear" w:color="auto" w:fill="FFFFFF"/>
                              </w:rPr>
                              <w:t xml:space="preserve"> correspondre avec l’int</w:t>
                            </w:r>
                            <w:r>
                              <w:rPr>
                                <w:rFonts w:ascii="Arial" w:hAnsi="Arial" w:cs="Arial"/>
                                <w:b/>
                                <w:bCs/>
                                <w:color w:val="1F497D"/>
                                <w:sz w:val="32"/>
                                <w:szCs w:val="32"/>
                                <w:shd w:val="clear" w:color="auto" w:fill="FFFFFF"/>
                              </w:rPr>
                              <w:t>er</w:t>
                            </w:r>
                            <w:r w:rsidRPr="00952206">
                              <w:rPr>
                                <w:rFonts w:ascii="Arial" w:hAnsi="Arial" w:cs="Arial"/>
                                <w:b/>
                                <w:bCs/>
                                <w:color w:val="1F497D"/>
                                <w:sz w:val="32"/>
                                <w:szCs w:val="32"/>
                                <w:shd w:val="clear" w:color="auto" w:fill="FFFFFF"/>
                              </w:rPr>
                              <w:t xml:space="preserve">essé </w:t>
                            </w:r>
                            <w:r>
                              <w:rPr>
                                <w:rFonts w:ascii="Arial" w:hAnsi="Arial" w:cs="Arial"/>
                                <w:b/>
                                <w:bCs/>
                                <w:color w:val="1F497D"/>
                                <w:sz w:val="32"/>
                                <w:szCs w:val="32"/>
                                <w:shd w:val="clear" w:color="auto" w:fill="FFFFFF"/>
                              </w:rPr>
                              <w:t>(e)</w:t>
                            </w:r>
                            <w:r w:rsidRPr="00952206">
                              <w:rPr>
                                <w:rFonts w:ascii="Arial" w:hAnsi="Arial" w:cs="Arial"/>
                                <w:b/>
                                <w:bCs/>
                                <w:color w:val="1F497D"/>
                                <w:sz w:val="32"/>
                                <w:szCs w:val="32"/>
                                <w:shd w:val="clear" w:color="auto" w:fill="FFFFFF"/>
                              </w:rPr>
                              <w:t>, s’adreser au webmaster.</w:t>
                            </w:r>
                            <w:r>
                              <w:rPr>
                                <w:rFonts w:ascii="Arial" w:hAnsi="Arial" w:cs="Arial"/>
                                <w:b/>
                                <w:bCs/>
                                <w:color w:val="1F497D"/>
                                <w:sz w:val="32"/>
                                <w:szCs w:val="32"/>
                                <w:shd w:val="clear" w:color="auto" w:fill="FFFFFF"/>
                              </w:rPr>
                              <w:t xml:space="preserve"> </w:t>
                            </w:r>
                          </w:p>
                          <w:p w:rsidR="003A4B15" w:rsidRDefault="003A4B15" w:rsidP="00952206">
                            <w:pPr>
                              <w:shd w:val="clear" w:color="auto" w:fill="FFFFFF"/>
                              <w:jc w:val="both"/>
                              <w:rPr>
                                <w:rFonts w:ascii="Arial" w:hAnsi="Arial" w:cs="Arial"/>
                                <w:b/>
                                <w:bCs/>
                                <w:color w:val="1F497D"/>
                                <w:sz w:val="32"/>
                                <w:szCs w:val="32"/>
                                <w:shd w:val="clear" w:color="auto" w:fill="FFFFFF"/>
                              </w:rPr>
                            </w:pPr>
                          </w:p>
                          <w:p w:rsidR="003A4B15" w:rsidRDefault="003A4B15" w:rsidP="00952206">
                            <w:pPr>
                              <w:shd w:val="clear" w:color="auto" w:fill="FFFFFF"/>
                              <w:jc w:val="both"/>
                              <w:rPr>
                                <w:rFonts w:ascii="Arial" w:hAnsi="Arial" w:cs="Arial"/>
                                <w:b/>
                                <w:bCs/>
                                <w:color w:val="1F497D"/>
                                <w:sz w:val="32"/>
                                <w:szCs w:val="32"/>
                                <w:shd w:val="clear" w:color="auto" w:fill="FFFFFF"/>
                              </w:rPr>
                            </w:pPr>
                            <w:hyperlink r:id="rId23" w:history="1">
                              <w:r w:rsidRPr="009651B2">
                                <w:rPr>
                                  <w:rStyle w:val="Lienhypertexte"/>
                                  <w:rFonts w:ascii="Arial" w:hAnsi="Arial" w:cs="Arial"/>
                                  <w:b/>
                                  <w:bCs/>
                                  <w:sz w:val="32"/>
                                  <w:szCs w:val="32"/>
                                  <w:shd w:val="clear" w:color="auto" w:fill="FFFFFF"/>
                                </w:rPr>
                                <w:t>danwebmasterorg@gmail.com</w:t>
                              </w:r>
                            </w:hyperlink>
                            <w:r>
                              <w:rPr>
                                <w:rFonts w:ascii="Arial" w:hAnsi="Arial" w:cs="Arial"/>
                                <w:b/>
                                <w:bCs/>
                                <w:color w:val="1F497D"/>
                                <w:sz w:val="32"/>
                                <w:szCs w:val="32"/>
                                <w:shd w:val="clear" w:color="auto" w:fill="FFFFFF"/>
                              </w:rPr>
                              <w:t xml:space="preserve"> </w:t>
                            </w:r>
                          </w:p>
                          <w:p w:rsidR="003A4B15" w:rsidRDefault="003A4B15" w:rsidP="00952206">
                            <w:pPr>
                              <w:shd w:val="clear" w:color="auto" w:fill="FFFFFF"/>
                              <w:jc w:val="both"/>
                              <w:rPr>
                                <w:rFonts w:ascii="Arial" w:hAnsi="Arial" w:cs="Arial"/>
                                <w:b/>
                                <w:bCs/>
                                <w:color w:val="1F497D"/>
                                <w:sz w:val="32"/>
                                <w:szCs w:val="32"/>
                                <w:shd w:val="clear" w:color="auto" w:fill="FFFFFF"/>
                              </w:rPr>
                            </w:pPr>
                          </w:p>
                          <w:p w:rsidR="003A4B15" w:rsidRPr="00952206" w:rsidRDefault="003A4B15" w:rsidP="00952206">
                            <w:pPr>
                              <w:shd w:val="clear" w:color="auto" w:fill="FFFFFF"/>
                              <w:jc w:val="both"/>
                              <w:rPr>
                                <w:rFonts w:ascii="Arial" w:hAnsi="Arial" w:cs="Arial"/>
                                <w:b/>
                                <w:bCs/>
                                <w:color w:val="1F497D"/>
                                <w:sz w:val="32"/>
                                <w:szCs w:val="32"/>
                                <w:shd w:val="clear" w:color="auto" w:fill="FFFFFF"/>
                              </w:rPr>
                            </w:pPr>
                            <w:r>
                              <w:rPr>
                                <w:rFonts w:ascii="Arial" w:hAnsi="Arial" w:cs="Arial"/>
                                <w:b/>
                                <w:bCs/>
                                <w:color w:val="1F497D"/>
                                <w:sz w:val="32"/>
                                <w:szCs w:val="32"/>
                                <w:shd w:val="clear" w:color="auto" w:fill="FFFFFF"/>
                              </w:rPr>
                              <w:t xml:space="preserve">      J’atteste que les témoignages sont réellement vécus.</w:t>
                            </w:r>
                          </w:p>
                          <w:p w:rsidR="003A4B15" w:rsidRPr="00952206" w:rsidRDefault="003A4B15" w:rsidP="0083574E">
                            <w:pPr>
                              <w:shd w:val="clear" w:color="auto" w:fill="FFFFFF"/>
                              <w:jc w:val="both"/>
                              <w:rPr>
                                <w:rFonts w:ascii="Arial" w:hAnsi="Arial" w:cs="Arial"/>
                                <w:b/>
                                <w:bCs/>
                                <w:color w:val="1F497D"/>
                                <w:sz w:val="32"/>
                                <w:szCs w:val="32"/>
                                <w:shd w:val="clear" w:color="auto" w:fill="FFFFFF"/>
                              </w:rPr>
                            </w:pPr>
                          </w:p>
                          <w:p w:rsidR="003A4B15" w:rsidRPr="00B3268B" w:rsidRDefault="003A4B15" w:rsidP="0083574E">
                            <w:pPr>
                              <w:shd w:val="clear" w:color="auto" w:fill="FFFFFF"/>
                              <w:jc w:val="both"/>
                              <w:rPr>
                                <w:rFonts w:ascii="Arial" w:hAnsi="Arial" w:cs="Arial"/>
                                <w:b/>
                                <w:bCs/>
                                <w:color w:val="1F497D"/>
                                <w:sz w:val="32"/>
                                <w:szCs w:val="32"/>
                                <w:u w:val="single"/>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Pr="00B32A09" w:rsidRDefault="003A4B15" w:rsidP="00E35FCB">
                            <w:pPr>
                              <w:shd w:val="clear" w:color="auto" w:fill="FFFFFF"/>
                              <w:jc w:val="both"/>
                              <w:rPr>
                                <w:rFonts w:ascii="Arial" w:hAnsi="Arial" w:cs="Arial"/>
                                <w:color w:val="444444"/>
                                <w:szCs w:val="24"/>
                              </w:rPr>
                            </w:pPr>
                          </w:p>
                          <w:p w:rsidR="003A4B15" w:rsidRDefault="003A4B15" w:rsidP="00BD5470">
                            <w:pPr>
                              <w:rPr>
                                <w:rFonts w:ascii="Arial" w:hAnsi="Arial" w:cs="Arial"/>
                                <w:b/>
                                <w:bCs/>
                                <w:sz w:val="56"/>
                                <w:szCs w:val="56"/>
                              </w:rPr>
                            </w:pPr>
                          </w:p>
                          <w:p w:rsidR="003A4B15" w:rsidRDefault="003A4B15" w:rsidP="00BD5470">
                            <w:pPr>
                              <w:jc w:val="center"/>
                              <w:rPr>
                                <w:rFonts w:ascii="Arial" w:hAnsi="Arial" w:cs="Arial"/>
                                <w:b/>
                                <w:bCs/>
                                <w:sz w:val="56"/>
                                <w:szCs w:val="56"/>
                              </w:rPr>
                            </w:pPr>
                          </w:p>
                          <w:p w:rsidR="003A4B15" w:rsidRDefault="003A4B15" w:rsidP="00BD5470">
                            <w:pPr>
                              <w:rPr>
                                <w:rFonts w:ascii="Arial" w:hAnsi="Arial" w:cs="Arial"/>
                                <w:b/>
                                <w:bCs/>
                                <w:sz w:val="56"/>
                                <w:szCs w:val="56"/>
                              </w:rPr>
                            </w:pPr>
                          </w:p>
                          <w:p w:rsidR="003A4B15" w:rsidRPr="00115369" w:rsidRDefault="003A4B15"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3A4B15" w:rsidRDefault="003A4B15" w:rsidP="00E35FCB">
                      <w:pPr>
                        <w:shd w:val="clear" w:color="auto" w:fill="FFFFFF"/>
                        <w:jc w:val="center"/>
                        <w:rPr>
                          <w:rFonts w:ascii="Arial" w:hAnsi="Arial" w:cs="Arial"/>
                          <w:b/>
                          <w:bCs/>
                          <w:color w:val="1F497D"/>
                          <w:sz w:val="72"/>
                          <w:szCs w:val="72"/>
                          <w:shd w:val="clear" w:color="auto" w:fill="FFFFFF"/>
                        </w:rPr>
                      </w:pPr>
                    </w:p>
                    <w:p w:rsidR="003A4B15" w:rsidRPr="00B3268B" w:rsidRDefault="003A4B15" w:rsidP="00E35FCB">
                      <w:pPr>
                        <w:shd w:val="clear" w:color="auto" w:fill="FFFFFF"/>
                        <w:jc w:val="center"/>
                        <w:rPr>
                          <w:rFonts w:ascii="Arial" w:hAnsi="Arial" w:cs="Arial"/>
                          <w:b/>
                          <w:bCs/>
                          <w:color w:val="1F497D"/>
                          <w:sz w:val="44"/>
                          <w:szCs w:val="44"/>
                          <w:shd w:val="clear" w:color="auto" w:fill="FFFFFF"/>
                        </w:rPr>
                      </w:pPr>
                    </w:p>
                    <w:p w:rsidR="003A4B15" w:rsidRPr="00B32A09" w:rsidRDefault="003A4B15"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Pr="00FB79D6" w:rsidRDefault="003A4B15"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3A4B15" w:rsidRDefault="003A4B15" w:rsidP="00E35FCB">
                      <w:pPr>
                        <w:shd w:val="clear" w:color="auto" w:fill="FFFFFF"/>
                        <w:jc w:val="center"/>
                        <w:rPr>
                          <w:rFonts w:ascii="Arial" w:hAnsi="Arial" w:cs="Arial"/>
                          <w:b/>
                          <w:bCs/>
                          <w:i/>
                          <w:iCs/>
                          <w:color w:val="1F497D"/>
                          <w:sz w:val="28"/>
                          <w:szCs w:val="28"/>
                          <w:shd w:val="clear" w:color="auto" w:fill="FFFFFF"/>
                        </w:rPr>
                      </w:pPr>
                      <w:r w:rsidRPr="00FB79D6">
                        <w:rPr>
                          <w:rFonts w:ascii="Arial" w:hAnsi="Arial" w:cs="Arial"/>
                          <w:b/>
                          <w:bCs/>
                          <w:i/>
                          <w:iCs/>
                          <w:color w:val="1F497D"/>
                          <w:sz w:val="28"/>
                          <w:szCs w:val="28"/>
                          <w:shd w:val="clear" w:color="auto" w:fill="FFFFFF"/>
                        </w:rPr>
                        <w:t>Composé de trois volets avec dix items</w:t>
                      </w:r>
                    </w:p>
                    <w:p w:rsidR="003A4B15" w:rsidRPr="00FB79D6" w:rsidRDefault="003A4B15" w:rsidP="00E35FCB">
                      <w:pPr>
                        <w:shd w:val="clear" w:color="auto" w:fill="FFFFFF"/>
                        <w:jc w:val="center"/>
                        <w:rPr>
                          <w:rFonts w:ascii="Arial" w:hAnsi="Arial" w:cs="Arial"/>
                          <w:color w:val="444444"/>
                          <w:sz w:val="28"/>
                          <w:szCs w:val="28"/>
                        </w:rPr>
                      </w:pPr>
                    </w:p>
                    <w:p w:rsidR="003A4B15" w:rsidRPr="00B32A09" w:rsidRDefault="003A4B15"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3A4B15" w:rsidRDefault="003A4B15" w:rsidP="00952206">
                      <w:pPr>
                        <w:shd w:val="clear" w:color="auto" w:fill="FFFFFF"/>
                        <w:jc w:val="both"/>
                        <w:rPr>
                          <w:rFonts w:ascii="Arial" w:hAnsi="Arial" w:cs="Arial"/>
                          <w:b/>
                          <w:bCs/>
                          <w:color w:val="1F497D"/>
                          <w:sz w:val="32"/>
                          <w:szCs w:val="32"/>
                          <w:u w:val="single"/>
                          <w:shd w:val="clear" w:color="auto" w:fill="FFFFFF"/>
                        </w:rPr>
                      </w:pPr>
                      <w:r w:rsidRPr="00952206">
                        <w:rPr>
                          <w:rFonts w:ascii="Arial" w:hAnsi="Arial" w:cs="Arial"/>
                          <w:b/>
                          <w:bCs/>
                          <w:color w:val="1F497D"/>
                          <w:sz w:val="32"/>
                          <w:szCs w:val="32"/>
                          <w:u w:val="single"/>
                          <w:shd w:val="clear" w:color="auto" w:fill="FFFFFF"/>
                        </w:rPr>
                        <w:t>TÉMOIGNAGES À PARTIR DU FORMULAIRE</w:t>
                      </w:r>
                    </w:p>
                    <w:p w:rsidR="003A4B15" w:rsidRDefault="003A4B15" w:rsidP="00952206">
                      <w:pPr>
                        <w:shd w:val="clear" w:color="auto" w:fill="FFFFFF"/>
                        <w:jc w:val="both"/>
                        <w:rPr>
                          <w:rFonts w:ascii="Arial" w:hAnsi="Arial" w:cs="Arial"/>
                          <w:b/>
                          <w:bCs/>
                          <w:color w:val="1F497D"/>
                          <w:sz w:val="32"/>
                          <w:szCs w:val="32"/>
                          <w:u w:val="single"/>
                          <w:shd w:val="clear" w:color="auto" w:fill="FFFFFF"/>
                        </w:rPr>
                      </w:pPr>
                    </w:p>
                    <w:p w:rsidR="003A4B15" w:rsidRPr="00952206" w:rsidRDefault="003A4B15" w:rsidP="00952206">
                      <w:pPr>
                        <w:shd w:val="clear" w:color="auto" w:fill="FFFFFF"/>
                        <w:jc w:val="both"/>
                        <w:rPr>
                          <w:rFonts w:ascii="Arial" w:hAnsi="Arial" w:cs="Arial"/>
                          <w:b/>
                          <w:bCs/>
                          <w:color w:val="1F497D"/>
                          <w:sz w:val="32"/>
                          <w:szCs w:val="32"/>
                          <w:shd w:val="clear" w:color="auto" w:fill="FFFFFF"/>
                        </w:rPr>
                      </w:pPr>
                      <w:r>
                        <w:rPr>
                          <w:rFonts w:ascii="Arial" w:hAnsi="Arial" w:cs="Arial"/>
                          <w:b/>
                          <w:bCs/>
                          <w:color w:val="1F497D"/>
                          <w:sz w:val="32"/>
                          <w:szCs w:val="32"/>
                          <w:u w:val="single"/>
                          <w:shd w:val="clear" w:color="auto" w:fill="FFFFFF"/>
                        </w:rPr>
                        <w:t xml:space="preserve">Nota : </w:t>
                      </w:r>
                      <w:r w:rsidRPr="00952206">
                        <w:rPr>
                          <w:rFonts w:ascii="Arial" w:hAnsi="Arial" w:cs="Arial"/>
                          <w:b/>
                          <w:bCs/>
                          <w:color w:val="1F497D"/>
                          <w:sz w:val="32"/>
                          <w:szCs w:val="32"/>
                          <w:shd w:val="clear" w:color="auto" w:fill="FFFFFF"/>
                        </w:rPr>
                        <w:t>pour des ra</w:t>
                      </w:r>
                      <w:r>
                        <w:rPr>
                          <w:rFonts w:ascii="Arial" w:hAnsi="Arial" w:cs="Arial"/>
                          <w:b/>
                          <w:bCs/>
                          <w:color w:val="1F497D"/>
                          <w:sz w:val="32"/>
                          <w:szCs w:val="32"/>
                          <w:shd w:val="clear" w:color="auto" w:fill="FFFFFF"/>
                        </w:rPr>
                        <w:t>i</w:t>
                      </w:r>
                      <w:r w:rsidRPr="00952206">
                        <w:rPr>
                          <w:rFonts w:ascii="Arial" w:hAnsi="Arial" w:cs="Arial"/>
                          <w:b/>
                          <w:bCs/>
                          <w:color w:val="1F497D"/>
                          <w:sz w:val="32"/>
                          <w:szCs w:val="32"/>
                          <w:shd w:val="clear" w:color="auto" w:fill="FFFFFF"/>
                        </w:rPr>
                        <w:t>so</w:t>
                      </w:r>
                      <w:r>
                        <w:rPr>
                          <w:rFonts w:ascii="Arial" w:hAnsi="Arial" w:cs="Arial"/>
                          <w:b/>
                          <w:bCs/>
                          <w:color w:val="1F497D"/>
                          <w:sz w:val="32"/>
                          <w:szCs w:val="32"/>
                          <w:shd w:val="clear" w:color="auto" w:fill="FFFFFF"/>
                        </w:rPr>
                        <w:t>n</w:t>
                      </w:r>
                      <w:r w:rsidRPr="00952206">
                        <w:rPr>
                          <w:rFonts w:ascii="Arial" w:hAnsi="Arial" w:cs="Arial"/>
                          <w:b/>
                          <w:bCs/>
                          <w:color w:val="1F497D"/>
                          <w:sz w:val="32"/>
                          <w:szCs w:val="32"/>
                          <w:shd w:val="clear" w:color="auto" w:fill="FFFFFF"/>
                        </w:rPr>
                        <w:t>s de confidentialité les adresse</w:t>
                      </w:r>
                      <w:r>
                        <w:rPr>
                          <w:rFonts w:ascii="Arial" w:hAnsi="Arial" w:cs="Arial"/>
                          <w:b/>
                          <w:bCs/>
                          <w:color w:val="1F497D"/>
                          <w:sz w:val="32"/>
                          <w:szCs w:val="32"/>
                          <w:shd w:val="clear" w:color="auto" w:fill="FFFFFF"/>
                        </w:rPr>
                        <w:t>s</w:t>
                      </w:r>
                      <w:r w:rsidRPr="00952206">
                        <w:rPr>
                          <w:rFonts w:ascii="Arial" w:hAnsi="Arial" w:cs="Arial"/>
                          <w:b/>
                          <w:bCs/>
                          <w:color w:val="1F497D"/>
                          <w:sz w:val="32"/>
                          <w:szCs w:val="32"/>
                          <w:shd w:val="clear" w:color="auto" w:fill="FFFFFF"/>
                        </w:rPr>
                        <w:t xml:space="preserve"> &amp; email ont été supprimé</w:t>
                      </w:r>
                      <w:r>
                        <w:rPr>
                          <w:rFonts w:ascii="Arial" w:hAnsi="Arial" w:cs="Arial"/>
                          <w:b/>
                          <w:bCs/>
                          <w:color w:val="1F497D"/>
                          <w:sz w:val="32"/>
                          <w:szCs w:val="32"/>
                          <w:shd w:val="clear" w:color="auto" w:fill="FFFFFF"/>
                        </w:rPr>
                        <w:t>es  afin de respecter l’anonymat.</w:t>
                      </w:r>
                    </w:p>
                    <w:p w:rsidR="003A4B15" w:rsidRPr="00952206" w:rsidRDefault="003A4B15" w:rsidP="00952206">
                      <w:pPr>
                        <w:shd w:val="clear" w:color="auto" w:fill="FFFFFF"/>
                        <w:jc w:val="both"/>
                        <w:rPr>
                          <w:rFonts w:ascii="Arial" w:hAnsi="Arial" w:cs="Arial"/>
                          <w:b/>
                          <w:bCs/>
                          <w:color w:val="1F497D"/>
                          <w:sz w:val="32"/>
                          <w:szCs w:val="32"/>
                          <w:shd w:val="clear" w:color="auto" w:fill="FFFFFF"/>
                        </w:rPr>
                      </w:pPr>
                    </w:p>
                    <w:p w:rsidR="003A4B15" w:rsidRDefault="003A4B15" w:rsidP="00952206">
                      <w:pPr>
                        <w:shd w:val="clear" w:color="auto" w:fill="FFFFFF"/>
                        <w:jc w:val="both"/>
                        <w:rPr>
                          <w:rFonts w:ascii="Arial" w:hAnsi="Arial" w:cs="Arial"/>
                          <w:b/>
                          <w:bCs/>
                          <w:color w:val="1F497D"/>
                          <w:sz w:val="32"/>
                          <w:szCs w:val="32"/>
                          <w:shd w:val="clear" w:color="auto" w:fill="FFFFFF"/>
                        </w:rPr>
                      </w:pPr>
                      <w:r w:rsidRPr="00952206">
                        <w:rPr>
                          <w:rFonts w:ascii="Arial" w:hAnsi="Arial" w:cs="Arial"/>
                          <w:b/>
                          <w:bCs/>
                          <w:color w:val="1F497D"/>
                          <w:sz w:val="32"/>
                          <w:szCs w:val="32"/>
                          <w:shd w:val="clear" w:color="auto" w:fill="FFFFFF"/>
                        </w:rPr>
                        <w:t>Si toutefois, v</w:t>
                      </w:r>
                      <w:r>
                        <w:rPr>
                          <w:rFonts w:ascii="Arial" w:hAnsi="Arial" w:cs="Arial"/>
                          <w:b/>
                          <w:bCs/>
                          <w:color w:val="1F497D"/>
                          <w:sz w:val="32"/>
                          <w:szCs w:val="32"/>
                          <w:shd w:val="clear" w:color="auto" w:fill="FFFFFF"/>
                        </w:rPr>
                        <w:t>ous vouliez</w:t>
                      </w:r>
                      <w:r w:rsidRPr="00952206">
                        <w:rPr>
                          <w:rFonts w:ascii="Arial" w:hAnsi="Arial" w:cs="Arial"/>
                          <w:b/>
                          <w:bCs/>
                          <w:color w:val="1F497D"/>
                          <w:sz w:val="32"/>
                          <w:szCs w:val="32"/>
                          <w:shd w:val="clear" w:color="auto" w:fill="FFFFFF"/>
                        </w:rPr>
                        <w:t xml:space="preserve"> correspondre avec l’int</w:t>
                      </w:r>
                      <w:r>
                        <w:rPr>
                          <w:rFonts w:ascii="Arial" w:hAnsi="Arial" w:cs="Arial"/>
                          <w:b/>
                          <w:bCs/>
                          <w:color w:val="1F497D"/>
                          <w:sz w:val="32"/>
                          <w:szCs w:val="32"/>
                          <w:shd w:val="clear" w:color="auto" w:fill="FFFFFF"/>
                        </w:rPr>
                        <w:t>er</w:t>
                      </w:r>
                      <w:r w:rsidRPr="00952206">
                        <w:rPr>
                          <w:rFonts w:ascii="Arial" w:hAnsi="Arial" w:cs="Arial"/>
                          <w:b/>
                          <w:bCs/>
                          <w:color w:val="1F497D"/>
                          <w:sz w:val="32"/>
                          <w:szCs w:val="32"/>
                          <w:shd w:val="clear" w:color="auto" w:fill="FFFFFF"/>
                        </w:rPr>
                        <w:t xml:space="preserve">essé </w:t>
                      </w:r>
                      <w:r>
                        <w:rPr>
                          <w:rFonts w:ascii="Arial" w:hAnsi="Arial" w:cs="Arial"/>
                          <w:b/>
                          <w:bCs/>
                          <w:color w:val="1F497D"/>
                          <w:sz w:val="32"/>
                          <w:szCs w:val="32"/>
                          <w:shd w:val="clear" w:color="auto" w:fill="FFFFFF"/>
                        </w:rPr>
                        <w:t>(e)</w:t>
                      </w:r>
                      <w:r w:rsidRPr="00952206">
                        <w:rPr>
                          <w:rFonts w:ascii="Arial" w:hAnsi="Arial" w:cs="Arial"/>
                          <w:b/>
                          <w:bCs/>
                          <w:color w:val="1F497D"/>
                          <w:sz w:val="32"/>
                          <w:szCs w:val="32"/>
                          <w:shd w:val="clear" w:color="auto" w:fill="FFFFFF"/>
                        </w:rPr>
                        <w:t>, s’adreser au webmaster.</w:t>
                      </w:r>
                      <w:r>
                        <w:rPr>
                          <w:rFonts w:ascii="Arial" w:hAnsi="Arial" w:cs="Arial"/>
                          <w:b/>
                          <w:bCs/>
                          <w:color w:val="1F497D"/>
                          <w:sz w:val="32"/>
                          <w:szCs w:val="32"/>
                          <w:shd w:val="clear" w:color="auto" w:fill="FFFFFF"/>
                        </w:rPr>
                        <w:t xml:space="preserve"> </w:t>
                      </w:r>
                    </w:p>
                    <w:p w:rsidR="003A4B15" w:rsidRDefault="003A4B15" w:rsidP="00952206">
                      <w:pPr>
                        <w:shd w:val="clear" w:color="auto" w:fill="FFFFFF"/>
                        <w:jc w:val="both"/>
                        <w:rPr>
                          <w:rFonts w:ascii="Arial" w:hAnsi="Arial" w:cs="Arial"/>
                          <w:b/>
                          <w:bCs/>
                          <w:color w:val="1F497D"/>
                          <w:sz w:val="32"/>
                          <w:szCs w:val="32"/>
                          <w:shd w:val="clear" w:color="auto" w:fill="FFFFFF"/>
                        </w:rPr>
                      </w:pPr>
                    </w:p>
                    <w:p w:rsidR="003A4B15" w:rsidRDefault="003A4B15" w:rsidP="00952206">
                      <w:pPr>
                        <w:shd w:val="clear" w:color="auto" w:fill="FFFFFF"/>
                        <w:jc w:val="both"/>
                        <w:rPr>
                          <w:rFonts w:ascii="Arial" w:hAnsi="Arial" w:cs="Arial"/>
                          <w:b/>
                          <w:bCs/>
                          <w:color w:val="1F497D"/>
                          <w:sz w:val="32"/>
                          <w:szCs w:val="32"/>
                          <w:shd w:val="clear" w:color="auto" w:fill="FFFFFF"/>
                        </w:rPr>
                      </w:pPr>
                      <w:hyperlink r:id="rId24" w:history="1">
                        <w:r w:rsidRPr="009651B2">
                          <w:rPr>
                            <w:rStyle w:val="Lienhypertexte"/>
                            <w:rFonts w:ascii="Arial" w:hAnsi="Arial" w:cs="Arial"/>
                            <w:b/>
                            <w:bCs/>
                            <w:sz w:val="32"/>
                            <w:szCs w:val="32"/>
                            <w:shd w:val="clear" w:color="auto" w:fill="FFFFFF"/>
                          </w:rPr>
                          <w:t>danwebmasterorg@gmail.com</w:t>
                        </w:r>
                      </w:hyperlink>
                      <w:r>
                        <w:rPr>
                          <w:rFonts w:ascii="Arial" w:hAnsi="Arial" w:cs="Arial"/>
                          <w:b/>
                          <w:bCs/>
                          <w:color w:val="1F497D"/>
                          <w:sz w:val="32"/>
                          <w:szCs w:val="32"/>
                          <w:shd w:val="clear" w:color="auto" w:fill="FFFFFF"/>
                        </w:rPr>
                        <w:t xml:space="preserve"> </w:t>
                      </w:r>
                    </w:p>
                    <w:p w:rsidR="003A4B15" w:rsidRDefault="003A4B15" w:rsidP="00952206">
                      <w:pPr>
                        <w:shd w:val="clear" w:color="auto" w:fill="FFFFFF"/>
                        <w:jc w:val="both"/>
                        <w:rPr>
                          <w:rFonts w:ascii="Arial" w:hAnsi="Arial" w:cs="Arial"/>
                          <w:b/>
                          <w:bCs/>
                          <w:color w:val="1F497D"/>
                          <w:sz w:val="32"/>
                          <w:szCs w:val="32"/>
                          <w:shd w:val="clear" w:color="auto" w:fill="FFFFFF"/>
                        </w:rPr>
                      </w:pPr>
                    </w:p>
                    <w:p w:rsidR="003A4B15" w:rsidRPr="00952206" w:rsidRDefault="003A4B15" w:rsidP="00952206">
                      <w:pPr>
                        <w:shd w:val="clear" w:color="auto" w:fill="FFFFFF"/>
                        <w:jc w:val="both"/>
                        <w:rPr>
                          <w:rFonts w:ascii="Arial" w:hAnsi="Arial" w:cs="Arial"/>
                          <w:b/>
                          <w:bCs/>
                          <w:color w:val="1F497D"/>
                          <w:sz w:val="32"/>
                          <w:szCs w:val="32"/>
                          <w:shd w:val="clear" w:color="auto" w:fill="FFFFFF"/>
                        </w:rPr>
                      </w:pPr>
                      <w:r>
                        <w:rPr>
                          <w:rFonts w:ascii="Arial" w:hAnsi="Arial" w:cs="Arial"/>
                          <w:b/>
                          <w:bCs/>
                          <w:color w:val="1F497D"/>
                          <w:sz w:val="32"/>
                          <w:szCs w:val="32"/>
                          <w:shd w:val="clear" w:color="auto" w:fill="FFFFFF"/>
                        </w:rPr>
                        <w:t xml:space="preserve">      J’atteste que les témoignages sont réellement vécus.</w:t>
                      </w:r>
                    </w:p>
                    <w:p w:rsidR="003A4B15" w:rsidRPr="00952206" w:rsidRDefault="003A4B15" w:rsidP="0083574E">
                      <w:pPr>
                        <w:shd w:val="clear" w:color="auto" w:fill="FFFFFF"/>
                        <w:jc w:val="both"/>
                        <w:rPr>
                          <w:rFonts w:ascii="Arial" w:hAnsi="Arial" w:cs="Arial"/>
                          <w:b/>
                          <w:bCs/>
                          <w:color w:val="1F497D"/>
                          <w:sz w:val="32"/>
                          <w:szCs w:val="32"/>
                          <w:shd w:val="clear" w:color="auto" w:fill="FFFFFF"/>
                        </w:rPr>
                      </w:pPr>
                    </w:p>
                    <w:p w:rsidR="003A4B15" w:rsidRPr="00B3268B" w:rsidRDefault="003A4B15" w:rsidP="0083574E">
                      <w:pPr>
                        <w:shd w:val="clear" w:color="auto" w:fill="FFFFFF"/>
                        <w:jc w:val="both"/>
                        <w:rPr>
                          <w:rFonts w:ascii="Arial" w:hAnsi="Arial" w:cs="Arial"/>
                          <w:b/>
                          <w:bCs/>
                          <w:color w:val="1F497D"/>
                          <w:sz w:val="32"/>
                          <w:szCs w:val="32"/>
                          <w:u w:val="single"/>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Default="003A4B15" w:rsidP="00E35FCB">
                      <w:pPr>
                        <w:shd w:val="clear" w:color="auto" w:fill="FFFFFF"/>
                        <w:jc w:val="both"/>
                        <w:rPr>
                          <w:rFonts w:ascii="Calibri" w:hAnsi="Calibri" w:cs="Calibri"/>
                          <w:color w:val="444444"/>
                          <w:shd w:val="clear" w:color="auto" w:fill="FFFFFF"/>
                        </w:rPr>
                      </w:pPr>
                    </w:p>
                    <w:p w:rsidR="003A4B15" w:rsidRPr="00B32A09" w:rsidRDefault="003A4B15" w:rsidP="00E35FCB">
                      <w:pPr>
                        <w:shd w:val="clear" w:color="auto" w:fill="FFFFFF"/>
                        <w:jc w:val="both"/>
                        <w:rPr>
                          <w:rFonts w:ascii="Arial" w:hAnsi="Arial" w:cs="Arial"/>
                          <w:color w:val="444444"/>
                          <w:szCs w:val="24"/>
                        </w:rPr>
                      </w:pPr>
                    </w:p>
                    <w:p w:rsidR="003A4B15" w:rsidRDefault="003A4B15" w:rsidP="00BD5470">
                      <w:pPr>
                        <w:rPr>
                          <w:rFonts w:ascii="Arial" w:hAnsi="Arial" w:cs="Arial"/>
                          <w:b/>
                          <w:bCs/>
                          <w:sz w:val="56"/>
                          <w:szCs w:val="56"/>
                        </w:rPr>
                      </w:pPr>
                    </w:p>
                    <w:p w:rsidR="003A4B15" w:rsidRDefault="003A4B15" w:rsidP="00BD5470">
                      <w:pPr>
                        <w:jc w:val="center"/>
                        <w:rPr>
                          <w:rFonts w:ascii="Arial" w:hAnsi="Arial" w:cs="Arial"/>
                          <w:b/>
                          <w:bCs/>
                          <w:sz w:val="56"/>
                          <w:szCs w:val="56"/>
                        </w:rPr>
                      </w:pPr>
                    </w:p>
                    <w:p w:rsidR="003A4B15" w:rsidRDefault="003A4B15" w:rsidP="00BD5470">
                      <w:pPr>
                        <w:rPr>
                          <w:rFonts w:ascii="Arial" w:hAnsi="Arial" w:cs="Arial"/>
                          <w:b/>
                          <w:bCs/>
                          <w:sz w:val="56"/>
                          <w:szCs w:val="56"/>
                        </w:rPr>
                      </w:pPr>
                    </w:p>
                    <w:p w:rsidR="003A4B15" w:rsidRPr="00115369" w:rsidRDefault="003A4B15"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AF4D4F">
                            <w:pPr>
                              <w:shd w:val="clear" w:color="auto" w:fill="FFFFFF"/>
                              <w:jc w:val="both"/>
                              <w:rPr>
                                <w:rFonts w:ascii="Arial" w:hAnsi="Arial" w:cs="Arial"/>
                                <w:b/>
                                <w:bCs/>
                                <w:color w:val="1F497D"/>
                                <w:sz w:val="32"/>
                                <w:szCs w:val="32"/>
                                <w:u w:val="single"/>
                                <w:shd w:val="clear" w:color="auto" w:fill="FFFFFF"/>
                              </w:rPr>
                            </w:pPr>
                          </w:p>
                          <w:p w:rsidR="003A4B15" w:rsidRDefault="003A4B15" w:rsidP="00AF4D4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3A4B15" w:rsidRPr="00B32A09" w:rsidRDefault="003A4B15"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AF4D4F">
                      <w:pPr>
                        <w:shd w:val="clear" w:color="auto" w:fill="FFFFFF"/>
                        <w:jc w:val="both"/>
                        <w:rPr>
                          <w:rFonts w:ascii="Arial" w:hAnsi="Arial" w:cs="Arial"/>
                          <w:b/>
                          <w:bCs/>
                          <w:color w:val="1F497D"/>
                          <w:sz w:val="32"/>
                          <w:szCs w:val="32"/>
                          <w:u w:val="single"/>
                          <w:shd w:val="clear" w:color="auto" w:fill="FFFFFF"/>
                        </w:rPr>
                      </w:pPr>
                    </w:p>
                    <w:p w:rsidR="003A4B15" w:rsidRDefault="003A4B15" w:rsidP="00AF4D4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3A4B15" w:rsidRDefault="003A4B15"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3A4B15" w:rsidRPr="000C086D" w:rsidRDefault="003A4B15"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3A4B15" w:rsidRDefault="003A4B15"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3A4B15" w:rsidRPr="000C086D" w:rsidRDefault="003A4B15"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3A4B15" w:rsidRDefault="003A4B15"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3A4B15" w:rsidRDefault="003A4B15"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Content>
                              <w:p w:rsidR="003A4B15" w:rsidRDefault="003A4B15"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Content>
                        <w:p w:rsidR="003A4B15" w:rsidRDefault="003A4B15"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DD3C92" w:rsidRDefault="003A4B15" w:rsidP="00FB79D6">
                            <w:pPr>
                              <w:shd w:val="clear" w:color="auto" w:fill="FFFFFF"/>
                              <w:jc w:val="both"/>
                              <w:rPr>
                                <w:rFonts w:ascii="Arial" w:hAnsi="Arial" w:cs="Arial"/>
                                <w:b/>
                                <w:noProof w:val="0"/>
                                <w:color w:val="444444"/>
                                <w:kern w:val="0"/>
                                <w:sz w:val="32"/>
                                <w:szCs w:val="32"/>
                                <w:lang w:eastAsia="fr-FR"/>
                              </w:rPr>
                            </w:pPr>
                            <w:r w:rsidRPr="00DD3C92">
                              <w:rPr>
                                <w:rFonts w:ascii="Arial" w:hAnsi="Arial" w:cs="Arial"/>
                                <w:color w:val="333333"/>
                                <w:sz w:val="32"/>
                                <w:szCs w:val="32"/>
                                <w:shd w:val="clear" w:color="auto" w:fill="F1F5F8"/>
                              </w:rPr>
                              <w:t>Thoumazet Marie</w:t>
                            </w:r>
                            <w:r w:rsidRPr="00DD3C92">
                              <w:rPr>
                                <w:rFonts w:ascii="Arial" w:hAnsi="Arial" w:cs="Arial"/>
                                <w:color w:val="333333"/>
                                <w:sz w:val="32"/>
                                <w:szCs w:val="32"/>
                              </w:rPr>
                              <w:br/>
                            </w:r>
                            <w:r w:rsidRPr="00DD3C92">
                              <w:rPr>
                                <w:rFonts w:ascii="Arial" w:hAnsi="Arial" w:cs="Arial"/>
                                <w:b/>
                                <w:bCs/>
                                <w:color w:val="333333"/>
                                <w:sz w:val="32"/>
                                <w:szCs w:val="32"/>
                                <w:shd w:val="clear" w:color="auto" w:fill="F1F5F8"/>
                              </w:rPr>
                              <w:t>Date d'envoi 06-01-1964</w:t>
                            </w:r>
                            <w:r w:rsidRPr="00DD3C92">
                              <w:rPr>
                                <w:rFonts w:ascii="Arial" w:hAnsi="Arial" w:cs="Arial"/>
                                <w:color w:val="333333"/>
                                <w:sz w:val="32"/>
                                <w:szCs w:val="32"/>
                              </w:rPr>
                              <w:br/>
                            </w:r>
                            <w:r w:rsidRPr="00DD3C92">
                              <w:rPr>
                                <w:rFonts w:ascii="Arial" w:hAnsi="Arial" w:cs="Arial"/>
                                <w:color w:val="333333"/>
                                <w:sz w:val="32"/>
                                <w:szCs w:val="32"/>
                                <w:shd w:val="clear" w:color="auto" w:fill="F1F5F8"/>
                              </w:rPr>
                              <w:t>Objet 3- Observatoire des crimes contre l'humanité en France</w:t>
                            </w:r>
                            <w:r w:rsidRPr="00DD3C92">
                              <w:rPr>
                                <w:rFonts w:ascii="Arial" w:hAnsi="Arial" w:cs="Arial"/>
                                <w:color w:val="333333"/>
                                <w:sz w:val="32"/>
                                <w:szCs w:val="32"/>
                              </w:rPr>
                              <w:br/>
                            </w:r>
                            <w:r w:rsidRPr="00DD3C92">
                              <w:rPr>
                                <w:rFonts w:ascii="Arial" w:hAnsi="Arial" w:cs="Arial"/>
                                <w:color w:val="333333"/>
                                <w:sz w:val="32"/>
                                <w:szCs w:val="32"/>
                                <w:shd w:val="clear" w:color="auto" w:fill="F1F5F8"/>
                              </w:rPr>
                              <w:t xml:space="preserve">Je témoigne 3-1 Bonjour à tous. Voici ce que je dont je voudrais témoigner : decembre 2018 ,à Toulouse ma fille étudiante, habitant en centre ville a subi avec d'autres passagers du métro ( station Jean Jaures ) une aspersion de gaz lacrymogène à l'intérieur du métro. Il y avait des personnes âgées,des enfants ,des nourrissons .Ma fille est très asthmatique ,elle est tombée, a suffoqué. Les CRS barraient la sortie du métro et les passagers étaient en danger.Une autre fois ,alors qu'elle essayait de rejoindre son domicile , près du monuments aux morts de François Verdier , elle a été mise délibérément en joug par un CRS ( LBD) , elle a réussi à se réfugier dans le parking du centre commercial de St Georges ,mais les CRS aspergeaient dans le parking; le centre commercial a été fermé,protégeant les clients à l'intérieur. Ma fille était en crise d'asthme complète dans le parking, près de l'évanouissementt.J ai réussi à joindre la sécurité du centre : ils sont allés la chercher et l',ont mise à l'infirmerie du poste de secours du centre. </w:t>
                            </w:r>
                          </w:p>
                          <w:p w:rsidR="003A4B15" w:rsidRDefault="003A4B15" w:rsidP="004B6B0E">
                            <w:pPr>
                              <w:shd w:val="clear" w:color="auto" w:fill="FFFFFF"/>
                              <w:jc w:val="both"/>
                              <w:rPr>
                                <w:rFonts w:ascii="Arial" w:hAnsi="Arial" w:cs="Arial"/>
                                <w:color w:val="000000"/>
                                <w:szCs w:val="24"/>
                                <w:shd w:val="clear" w:color="auto" w:fill="FFFFFF"/>
                              </w:rPr>
                            </w:pPr>
                          </w:p>
                          <w:p w:rsidR="003A4B15" w:rsidRPr="004B6B0E" w:rsidRDefault="003A4B15" w:rsidP="004B6B0E">
                            <w:pPr>
                              <w:rPr>
                                <w:i/>
                                <w:iCs/>
                                <w:color w:val="FFFFFF" w:themeColor="background1"/>
                              </w:rPr>
                            </w:pPr>
                            <w:r w:rsidRPr="004B6B0E">
                              <w:rPr>
                                <w:i/>
                                <w:iCs/>
                                <w:color w:val="FFFFFF" w:themeColor="background1"/>
                              </w:rPr>
                              <w:t>#6  mercredi 19 février 2020 - 17:38 - chardon a dit :</w:t>
                            </w:r>
                          </w:p>
                          <w:p w:rsidR="003A4B15" w:rsidRPr="000C086D" w:rsidRDefault="003A4B15"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3A4B15" w:rsidRPr="00DD3C92" w:rsidRDefault="003A4B15" w:rsidP="00FB79D6">
                      <w:pPr>
                        <w:shd w:val="clear" w:color="auto" w:fill="FFFFFF"/>
                        <w:jc w:val="both"/>
                        <w:rPr>
                          <w:rFonts w:ascii="Arial" w:hAnsi="Arial" w:cs="Arial"/>
                          <w:b/>
                          <w:noProof w:val="0"/>
                          <w:color w:val="444444"/>
                          <w:kern w:val="0"/>
                          <w:sz w:val="32"/>
                          <w:szCs w:val="32"/>
                          <w:lang w:eastAsia="fr-FR"/>
                        </w:rPr>
                      </w:pPr>
                      <w:r w:rsidRPr="00DD3C92">
                        <w:rPr>
                          <w:rFonts w:ascii="Arial" w:hAnsi="Arial" w:cs="Arial"/>
                          <w:color w:val="333333"/>
                          <w:sz w:val="32"/>
                          <w:szCs w:val="32"/>
                          <w:shd w:val="clear" w:color="auto" w:fill="F1F5F8"/>
                        </w:rPr>
                        <w:t>Thoumazet Marie</w:t>
                      </w:r>
                      <w:r w:rsidRPr="00DD3C92">
                        <w:rPr>
                          <w:rFonts w:ascii="Arial" w:hAnsi="Arial" w:cs="Arial"/>
                          <w:color w:val="333333"/>
                          <w:sz w:val="32"/>
                          <w:szCs w:val="32"/>
                        </w:rPr>
                        <w:br/>
                      </w:r>
                      <w:r w:rsidRPr="00DD3C92">
                        <w:rPr>
                          <w:rFonts w:ascii="Arial" w:hAnsi="Arial" w:cs="Arial"/>
                          <w:b/>
                          <w:bCs/>
                          <w:color w:val="333333"/>
                          <w:sz w:val="32"/>
                          <w:szCs w:val="32"/>
                          <w:shd w:val="clear" w:color="auto" w:fill="F1F5F8"/>
                        </w:rPr>
                        <w:t>Date d'envoi 06-01-1964</w:t>
                      </w:r>
                      <w:r w:rsidRPr="00DD3C92">
                        <w:rPr>
                          <w:rFonts w:ascii="Arial" w:hAnsi="Arial" w:cs="Arial"/>
                          <w:color w:val="333333"/>
                          <w:sz w:val="32"/>
                          <w:szCs w:val="32"/>
                        </w:rPr>
                        <w:br/>
                      </w:r>
                      <w:r w:rsidRPr="00DD3C92">
                        <w:rPr>
                          <w:rFonts w:ascii="Arial" w:hAnsi="Arial" w:cs="Arial"/>
                          <w:color w:val="333333"/>
                          <w:sz w:val="32"/>
                          <w:szCs w:val="32"/>
                          <w:shd w:val="clear" w:color="auto" w:fill="F1F5F8"/>
                        </w:rPr>
                        <w:t>Objet 3- Observatoire des crimes contre l'humanité en France</w:t>
                      </w:r>
                      <w:r w:rsidRPr="00DD3C92">
                        <w:rPr>
                          <w:rFonts w:ascii="Arial" w:hAnsi="Arial" w:cs="Arial"/>
                          <w:color w:val="333333"/>
                          <w:sz w:val="32"/>
                          <w:szCs w:val="32"/>
                        </w:rPr>
                        <w:br/>
                      </w:r>
                      <w:r w:rsidRPr="00DD3C92">
                        <w:rPr>
                          <w:rFonts w:ascii="Arial" w:hAnsi="Arial" w:cs="Arial"/>
                          <w:color w:val="333333"/>
                          <w:sz w:val="32"/>
                          <w:szCs w:val="32"/>
                          <w:shd w:val="clear" w:color="auto" w:fill="F1F5F8"/>
                        </w:rPr>
                        <w:t xml:space="preserve">Je témoigne 3-1 Bonjour à tous. Voici ce que je dont je voudrais témoigner : decembre 2018 ,à Toulouse ma fille étudiante, habitant en centre ville a subi avec d'autres passagers du métro ( station Jean Jaures ) une aspersion de gaz lacrymogène à l'intérieur du métro. Il y avait des personnes âgées,des enfants ,des nourrissons .Ma fille est très asthmatique ,elle est tombée, a suffoqué. Les CRS barraient la sortie du métro et les passagers étaient en danger.Une autre fois ,alors qu'elle essayait de rejoindre son domicile , près du monuments aux morts de François Verdier , elle a été mise délibérément en joug par un CRS ( LBD) , elle a réussi à se réfugier dans le parking du centre commercial de St Georges ,mais les CRS aspergeaient dans le parking; le centre commercial a été fermé,protégeant les clients à l'intérieur. Ma fille était en crise d'asthme complète dans le parking, près de l'évanouissementt.J ai réussi à joindre la sécurité du centre : ils sont allés la chercher et l',ont mise à l'infirmerie du poste de secours du centre. </w:t>
                      </w:r>
                    </w:p>
                    <w:p w:rsidR="003A4B15" w:rsidRDefault="003A4B15" w:rsidP="004B6B0E">
                      <w:pPr>
                        <w:shd w:val="clear" w:color="auto" w:fill="FFFFFF"/>
                        <w:jc w:val="both"/>
                        <w:rPr>
                          <w:rFonts w:ascii="Arial" w:hAnsi="Arial" w:cs="Arial"/>
                          <w:color w:val="000000"/>
                          <w:szCs w:val="24"/>
                          <w:shd w:val="clear" w:color="auto" w:fill="FFFFFF"/>
                        </w:rPr>
                      </w:pPr>
                    </w:p>
                    <w:p w:rsidR="003A4B15" w:rsidRPr="004B6B0E" w:rsidRDefault="003A4B15" w:rsidP="004B6B0E">
                      <w:pPr>
                        <w:rPr>
                          <w:i/>
                          <w:iCs/>
                          <w:color w:val="FFFFFF" w:themeColor="background1"/>
                        </w:rPr>
                      </w:pPr>
                      <w:r w:rsidRPr="004B6B0E">
                        <w:rPr>
                          <w:i/>
                          <w:iCs/>
                          <w:color w:val="FFFFFF" w:themeColor="background1"/>
                        </w:rPr>
                        <w:t>#6  mercredi 19 février 2020 - 17:38 - chardon a dit :</w:t>
                      </w:r>
                    </w:p>
                    <w:p w:rsidR="003A4B15" w:rsidRPr="000C086D" w:rsidRDefault="003A4B15"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AF4D4F">
                            <w:pPr>
                              <w:shd w:val="clear" w:color="auto" w:fill="FFFFFF"/>
                              <w:jc w:val="both"/>
                              <w:rPr>
                                <w:rFonts w:ascii="Arial" w:hAnsi="Arial" w:cs="Arial"/>
                                <w:b/>
                                <w:bCs/>
                                <w:color w:val="1F497D"/>
                                <w:sz w:val="32"/>
                                <w:szCs w:val="32"/>
                                <w:u w:val="single"/>
                                <w:shd w:val="clear" w:color="auto" w:fill="FFFFFF"/>
                              </w:rPr>
                            </w:pPr>
                          </w:p>
                          <w:p w:rsidR="003A4B15" w:rsidRDefault="003A4B15" w:rsidP="00AF4D4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3A4B15" w:rsidRPr="00B32A09" w:rsidRDefault="003A4B15"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AF4D4F">
                      <w:pPr>
                        <w:shd w:val="clear" w:color="auto" w:fill="FFFFFF"/>
                        <w:jc w:val="both"/>
                        <w:rPr>
                          <w:rFonts w:ascii="Arial" w:hAnsi="Arial" w:cs="Arial"/>
                          <w:b/>
                          <w:bCs/>
                          <w:color w:val="1F497D"/>
                          <w:sz w:val="32"/>
                          <w:szCs w:val="32"/>
                          <w:u w:val="single"/>
                          <w:shd w:val="clear" w:color="auto" w:fill="FFFFFF"/>
                        </w:rPr>
                      </w:pPr>
                    </w:p>
                    <w:p w:rsidR="003A4B15" w:rsidRDefault="003A4B15" w:rsidP="00AF4D4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3A4B15" w:rsidRDefault="003A4B15" w:rsidP="003A012B">
                            <w:pPr>
                              <w:spacing w:line="288" w:lineRule="auto"/>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B3268B">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Pr="003A012B" w:rsidRDefault="003A4B15"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3A4B15" w:rsidRDefault="003A4B15"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3A4B15" w:rsidRDefault="003A4B15" w:rsidP="003A012B">
                      <w:pPr>
                        <w:spacing w:line="288" w:lineRule="auto"/>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B3268B">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Pr="003A012B" w:rsidRDefault="003A4B15"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Content>
                              <w:p w:rsidR="003A4B15" w:rsidRDefault="003A4B15"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Content>
                        <w:p w:rsidR="003A4B15" w:rsidRDefault="003A4B15"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E5175">
                            <w:pPr>
                              <w:shd w:val="clear" w:color="auto" w:fill="FFFFFF"/>
                              <w:jc w:val="both"/>
                              <w:rPr>
                                <w:rFonts w:ascii="Arial" w:hAnsi="Arial" w:cs="Arial"/>
                                <w:b/>
                                <w:bCs/>
                                <w:color w:val="1F497D"/>
                                <w:sz w:val="32"/>
                                <w:szCs w:val="32"/>
                                <w:u w:val="single"/>
                                <w:shd w:val="clear" w:color="auto" w:fill="FFFFFF"/>
                              </w:rPr>
                            </w:pPr>
                          </w:p>
                          <w:p w:rsidR="003A4B15" w:rsidRDefault="003A4B15" w:rsidP="004E5175">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3A4B15" w:rsidRPr="00B32A09" w:rsidRDefault="003A4B15"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E5175">
                      <w:pPr>
                        <w:shd w:val="clear" w:color="auto" w:fill="FFFFFF"/>
                        <w:jc w:val="both"/>
                        <w:rPr>
                          <w:rFonts w:ascii="Arial" w:hAnsi="Arial" w:cs="Arial"/>
                          <w:b/>
                          <w:bCs/>
                          <w:color w:val="1F497D"/>
                          <w:sz w:val="32"/>
                          <w:szCs w:val="32"/>
                          <w:u w:val="single"/>
                          <w:shd w:val="clear" w:color="auto" w:fill="FFFFFF"/>
                        </w:rPr>
                      </w:pPr>
                    </w:p>
                    <w:p w:rsidR="003A4B15" w:rsidRDefault="003A4B15" w:rsidP="004E5175">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74B71626" wp14:editId="2ED9B7BA">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BAC45CA" wp14:editId="3AFE2582">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4E5175">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gS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" o:allowincell="f" filled="t" fillcolor="#002060" stroked="f">
                <v:textbox>
                  <w:txbxContent>
                    <w:p w:rsidR="003A4B15" w:rsidRDefault="003A4B15"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BAC45CA" wp14:editId="3AFE2582">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4E5175">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716A213A" wp14:editId="0F8992ED">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Content>
                              <w:p w:rsidR="003A4B15" w:rsidRDefault="003A4B15"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8"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wU/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HX7wU/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Content>
                        <w:p w:rsidR="003A4B15" w:rsidRDefault="003A4B15"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3663FC" w:rsidP="002649CF">
      <w:pPr>
        <w:framePr w:hSpace="0" w:wrap="auto" w:vAnchor="margin" w:xAlign="left" w:yAlign="inline"/>
      </w:pPr>
      <w:r>
        <w:rPr>
          <w:lang w:eastAsia="fr-FR"/>
        </w:rPr>
        <mc:AlternateContent>
          <mc:Choice Requires="wps">
            <w:drawing>
              <wp:anchor distT="0" distB="0" distL="114300" distR="114300" simplePos="0" relativeHeight="252091392" behindDoc="0" locked="0" layoutInCell="0" allowOverlap="1" wp14:anchorId="1641A0B9" wp14:editId="6EBF9812">
                <wp:simplePos x="0" y="0"/>
                <wp:positionH relativeFrom="page">
                  <wp:posOffset>542925</wp:posOffset>
                </wp:positionH>
                <wp:positionV relativeFrom="margin">
                  <wp:posOffset>742315</wp:posOffset>
                </wp:positionV>
                <wp:extent cx="4076700" cy="9181465"/>
                <wp:effectExtent l="171450" t="171450" r="57150" b="57785"/>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3663FC" w:rsidRDefault="003A4B15" w:rsidP="003663F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3663FC">
                              <w:rPr>
                                <w:rFonts w:ascii="Arial" w:hAnsi="Arial" w:cs="Arial"/>
                                <w:color w:val="333333"/>
                                <w:sz w:val="32"/>
                                <w:szCs w:val="32"/>
                                <w:shd w:val="clear" w:color="auto" w:fill="F1F5F8"/>
                              </w:rPr>
                              <w:t>Pour rentrer la cavalcade a recommencé ( ma fille ne peut pas courir).Les CRS chargeait dans sa propre rue! Les gens hurlaient, demandaient qu'on leur ouvre la porte des immeubles( les CRS une fois ont enfoncé une porte d'immeuble où manifestants et riverains non manifestants avaient trouvé secours).J'avais ma fille complement paniquée au téléphone. Je l ai fait marcher cachée régulièrement entre deux voitures.Elle a pu rentrer chez elle au bout de trois heures ! Les gaz respirés pendant des mois par les habitants du centre ville entraîneront peut-être des séquelles .J'ai conseillé à ma fille d'ouvrir un dossier assurance par le certificat médical à ce sujet car nous devons laisser des traces du mal subi partout où nous en avons l'occasion.J'avais appelé un journal local qui m'a dir qu'il n'était pas ..psychiâtre au moment où je lui affirmais que les CRS terrorisaient délibérément la population .Il semble qu'ils aient sévi dans les jardins publics mais aussi au marché de Noel.Je me suis posée la question de cette haine évidente des CRS à l'égard des Français et de leur recrutement .Qui sont-ils? Merci à l'#ORG pour cette formidable initiative qui peut permettre à chacun de témoigner de ce que nous endurons. Marie Thoumazet</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J'atteste sur l'honneur l'exactitude de mes propos</w:t>
                            </w:r>
                          </w:p>
                          <w:p w:rsidR="003A4B15" w:rsidRDefault="003A4B15"/>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75pt;margin-top:58.45pt;width:321pt;height:722.9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nc/AIAAAk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" o:allowincell="f" stroked="f">
                <v:shadow on="t" type="perspective" color="#4f81bd" origin="-.5,-.5" offset="-3pt,-3pt" matrix="58982f,,,58982f"/>
                <v:textbox inset=",,36pt,18pt">
                  <w:txbxContent>
                    <w:p w:rsidR="003A4B15" w:rsidRPr="003663FC" w:rsidRDefault="003A4B15" w:rsidP="003663F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3663FC">
                        <w:rPr>
                          <w:rFonts w:ascii="Arial" w:hAnsi="Arial" w:cs="Arial"/>
                          <w:color w:val="333333"/>
                          <w:sz w:val="32"/>
                          <w:szCs w:val="32"/>
                          <w:shd w:val="clear" w:color="auto" w:fill="F1F5F8"/>
                        </w:rPr>
                        <w:t>Pour rentrer la cavalcade a recommencé ( ma fille ne peut pas courir).Les CRS chargeait dans sa propre rue! Les gens hurlaient, demandaient qu'on leur ouvre la porte des immeubles( les CRS une fois ont enfoncé une porte d'immeuble où manifestants et riverains non manifestants avaient trouvé secours).J'avais ma fille complement paniquée au téléphone. Je l ai fait marcher cachée régulièrement entre deux voitures.Elle a pu rentrer chez elle au bout de trois heures ! Les gaz respirés pendant des mois par les habitants du centre ville entraîneront peut-être des séquelles .J'ai conseillé à ma fille d'ouvrir un dossier assurance par le certificat médical à ce sujet car nous devons laisser des traces du mal subi partout où nous en avons l'occasion.J'avais appelé un journal local qui m'a dir qu'il n'était pas ..psychiâtre au moment où je lui affirmais que les CRS terrorisaient délibérément la population .Il semble qu'ils aient sévi dans les jardins publics mais aussi au marché de Noel.Je me suis posée la question de cette haine évidente des CRS à l'égard des Français et de leur recrutement .Qui sont-ils? Merci à l'#ORG pour cette formidable initiative qui peut permettre à chacun de témoigner de ce que nous endurons. Marie Thoumazet</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J'atteste sur l'honneur l'exactitude de mes propos</w:t>
                      </w:r>
                    </w:p>
                    <w:p w:rsidR="003A4B15" w:rsidRDefault="003A4B15"/>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u/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tRn9Guw1uwRFgFaEKYdricIjTbfMerhEs2xvd9SwzGS7xQsU0HS1J+uoKTZLAHFPCugrYOWJHkY&#10;C6oqCAZtxmgQr9xw8LadEZsGcpFAkNIXsIK1cJ6I57pGBe5NgDXeRn/QDvVg9XzBF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QR9S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FB79D6">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BzKQIAACs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" o:allowincell="f" filled="t" fillcolor="#002060" stroked="f">
                <v:textbox>
                  <w:txbxContent>
                    <w:p w:rsidR="003A4B15" w:rsidRDefault="003A4B15"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FB79D6">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Content>
                              <w:p w:rsidR="003A4B15" w:rsidRDefault="003A4B1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YH/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U5/Rr8FKs0dYBGhBmHa4niA02nzHqIdLNMP2YUMNx0i+U7BMBUlTf7qCkmZnflHN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y92B/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Content>
                        <w:p w:rsidR="003A4B15" w:rsidRDefault="003A4B1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0R/Q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jXJdE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6">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Pr="00F5537C" w:rsidRDefault="003A4B15"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O/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sxn9Guw1uwRFgFaEKYdjicIjTbfMerhEJXY3m+p4RjJdwqWKY/T1F+uoKTTeQKKeVZAWwctSbIw&#10;FlRVEAzajNEgXrnh3m07IzYN5IoDQUpfwArWwnkinusaFTg3AdZ4Gv09O9SD1fMB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U5jv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3A4B15" w:rsidRDefault="003A4B15"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Default="003A4B15"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6">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3A4B15" w:rsidRDefault="003A4B15" w:rsidP="00FB79D6">
                      <w:pPr>
                        <w:rPr>
                          <w:i/>
                          <w:iCs/>
                          <w:color w:val="FFFFFF" w:themeColor="background1"/>
                        </w:rPr>
                      </w:pPr>
                    </w:p>
                    <w:p w:rsidR="003A4B15" w:rsidRDefault="003A4B15" w:rsidP="00FB79D6">
                      <w:pPr>
                        <w:rPr>
                          <w:i/>
                          <w:iCs/>
                          <w:color w:val="FFFFFF" w:themeColor="background1"/>
                        </w:rPr>
                      </w:pPr>
                    </w:p>
                    <w:p w:rsidR="003A4B15" w:rsidRPr="00F5537C" w:rsidRDefault="003A4B15"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3A4B15" w:rsidRDefault="003A4B15"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uHeS2CgCAAAqBAAADgAAAAAAAAAAAAAAAAAuAgAAZHJz&#10;L2Uyb0RvYy54bWxQSwECLQAUAAYACAAAACEAv2nCeuIAAAAMAQAADwAAAAAAAAAAAAAAAACCBAAA&#10;ZHJzL2Rvd25yZXYueG1sUEsFBgAAAAAEAAQA8wAAAJEFAAAAAA==&#10;" o:allowincell="f" filled="t" fillcolor="#0070c0" stroked="f">
                <v:textbox>
                  <w:txbxContent>
                    <w:p w:rsidR="003A4B15" w:rsidRDefault="003A4B15"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Content>
                              <w:p w:rsidR="003A4B15" w:rsidRDefault="003A4B1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nNEaL+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Content>
                        <w:p w:rsidR="003A4B15" w:rsidRDefault="003A4B1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sAAMAAAg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UDi7AADAAAI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Default="003A4B15" w:rsidP="00FB79D6">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3A4B15" w:rsidRDefault="003A4B15"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3A4B15" w:rsidRPr="000C086D" w:rsidRDefault="003A4B15"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9N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7M29N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3A4B15" w:rsidRPr="00B32A09" w:rsidRDefault="003A4B1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3A4B15" w:rsidRPr="00B32A09" w:rsidRDefault="003A4B1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3A4B15" w:rsidRDefault="003A4B15"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3A4B15" w:rsidRPr="000C086D" w:rsidRDefault="003A4B15"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3A4B15" w:rsidRDefault="003A4B15"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pyg6XS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3A4B15" w:rsidRDefault="003A4B15"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Content>
                              <w:p w:rsidR="003A4B15" w:rsidRDefault="003A4B1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BW/g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do8F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Content>
                        <w:p w:rsidR="003A4B15" w:rsidRDefault="003A4B1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214DFC">
                            <w:pPr>
                              <w:jc w:val="both"/>
                              <w:rPr>
                                <w:rFonts w:ascii="Arial" w:hAnsi="Arial" w:cs="Arial"/>
                                <w:color w:val="333333"/>
                                <w:sz w:val="32"/>
                                <w:szCs w:val="32"/>
                                <w:shd w:val="clear" w:color="auto" w:fill="F1F5F8"/>
                              </w:rPr>
                            </w:pPr>
                            <w:r w:rsidRPr="003663FC">
                              <w:rPr>
                                <w:rFonts w:ascii="Arial" w:hAnsi="Arial" w:cs="Arial"/>
                                <w:color w:val="333333"/>
                                <w:sz w:val="32"/>
                                <w:szCs w:val="32"/>
                                <w:shd w:val="clear" w:color="auto" w:fill="F1F5F8"/>
                              </w:rPr>
                              <w:t>de ce que nous endurons. Marie Thoumazet</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J'atteste sur l'honneur l'exactitude de mes propos</w:t>
                            </w:r>
                          </w:p>
                          <w:p w:rsidR="003A4B15" w:rsidRDefault="003A4B15" w:rsidP="00214DFC">
                            <w:pPr>
                              <w:jc w:val="both"/>
                              <w:rPr>
                                <w:rFonts w:ascii="Arial" w:hAnsi="Arial" w:cs="Arial"/>
                                <w:color w:val="333333"/>
                                <w:sz w:val="32"/>
                                <w:szCs w:val="32"/>
                                <w:shd w:val="clear" w:color="auto" w:fill="F1F5F8"/>
                              </w:rPr>
                            </w:pPr>
                          </w:p>
                          <w:p w:rsidR="003A4B15" w:rsidRDefault="003A4B15" w:rsidP="00214DFC">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extent cx="3268980" cy="89535"/>
                                  <wp:effectExtent l="0" t="0" r="762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214DFC">
                            <w:pPr>
                              <w:jc w:val="both"/>
                              <w:rPr>
                                <w:rFonts w:ascii="Arial" w:hAnsi="Arial" w:cs="Arial"/>
                                <w:i/>
                                <w:iCs/>
                                <w:color w:val="FFFFFF" w:themeColor="background1"/>
                                <w:sz w:val="32"/>
                                <w:szCs w:val="32"/>
                              </w:rPr>
                            </w:pPr>
                          </w:p>
                          <w:p w:rsidR="003A4B15" w:rsidRDefault="003A4B15" w:rsidP="00214DFC">
                            <w:pPr>
                              <w:jc w:val="both"/>
                              <w:rPr>
                                <w:rFonts w:ascii="Arial" w:hAnsi="Arial" w:cs="Arial"/>
                                <w:color w:val="333333"/>
                                <w:sz w:val="32"/>
                                <w:szCs w:val="32"/>
                                <w:shd w:val="clear" w:color="auto" w:fill="F1F5F8"/>
                              </w:rPr>
                            </w:pPr>
                            <w:r w:rsidRPr="003663FC">
                              <w:rPr>
                                <w:rFonts w:ascii="Arial" w:hAnsi="Arial" w:cs="Arial"/>
                                <w:color w:val="333333"/>
                                <w:sz w:val="32"/>
                                <w:szCs w:val="32"/>
                                <w:shd w:val="clear" w:color="auto" w:fill="F1F5F8"/>
                              </w:rPr>
                              <w:t>lamenace max</w:t>
                            </w:r>
                            <w:r w:rsidRPr="003663FC">
                              <w:rPr>
                                <w:rFonts w:ascii="Arial" w:hAnsi="Arial" w:cs="Arial"/>
                                <w:color w:val="333333"/>
                                <w:sz w:val="32"/>
                                <w:szCs w:val="32"/>
                              </w:rPr>
                              <w:br/>
                            </w:r>
                            <w:r w:rsidRPr="003663FC">
                              <w:rPr>
                                <w:rFonts w:ascii="Arial" w:hAnsi="Arial" w:cs="Arial"/>
                                <w:color w:val="333333"/>
                                <w:sz w:val="32"/>
                                <w:szCs w:val="32"/>
                                <w:shd w:val="clear" w:color="auto" w:fill="F1F5F8"/>
                              </w:rPr>
                              <w:t>Date d'envoi 15-12-2019</w:t>
                            </w:r>
                            <w:r w:rsidRPr="003663FC">
                              <w:rPr>
                                <w:rFonts w:ascii="Arial" w:hAnsi="Arial" w:cs="Arial"/>
                                <w:color w:val="333333"/>
                                <w:sz w:val="32"/>
                                <w:szCs w:val="32"/>
                              </w:rPr>
                              <w:br/>
                            </w:r>
                            <w:r w:rsidRPr="003663FC">
                              <w:rPr>
                                <w:rFonts w:ascii="Arial" w:hAnsi="Arial" w:cs="Arial"/>
                                <w:color w:val="333333"/>
                                <w:sz w:val="32"/>
                                <w:szCs w:val="32"/>
                                <w:shd w:val="clear" w:color="auto" w:fill="F1F5F8"/>
                              </w:rPr>
                              <w:t>Objet - Autres...</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Je témoigne Au collège du Puget sur argens 83480, des enfants musulmans s'adonnent à la prière pendant les heures de récréations, sous l'oeil bienveillant des professeurs Cet établissement est laîque et classé "républicain".</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J'atteste sur l'honneur l'exactitude de mes propos</w:t>
                            </w:r>
                            <w:r>
                              <w:rPr>
                                <w:rFonts w:ascii="Arial" w:hAnsi="Arial" w:cs="Arial"/>
                                <w:color w:val="333333"/>
                                <w:sz w:val="32"/>
                                <w:szCs w:val="32"/>
                                <w:shd w:val="clear" w:color="auto" w:fill="F1F5F8"/>
                              </w:rPr>
                              <w:t>.</w:t>
                            </w:r>
                          </w:p>
                          <w:p w:rsidR="003A4B15" w:rsidRDefault="003A4B15" w:rsidP="00214DFC">
                            <w:pPr>
                              <w:jc w:val="both"/>
                              <w:rPr>
                                <w:rFonts w:ascii="Arial" w:hAnsi="Arial" w:cs="Arial"/>
                                <w:color w:val="333333"/>
                                <w:sz w:val="32"/>
                                <w:szCs w:val="32"/>
                                <w:shd w:val="clear" w:color="auto" w:fill="F1F5F8"/>
                              </w:rPr>
                            </w:pPr>
                          </w:p>
                          <w:p w:rsidR="003A4B15" w:rsidRDefault="003A4B15" w:rsidP="00214DFC">
                            <w:pPr>
                              <w:jc w:val="both"/>
                              <w:rPr>
                                <w:rFonts w:ascii="Arial" w:hAnsi="Arial" w:cs="Arial"/>
                                <w:color w:val="333333"/>
                                <w:sz w:val="32"/>
                                <w:szCs w:val="32"/>
                                <w:shd w:val="clear" w:color="auto" w:fill="F1F5F8"/>
                              </w:rPr>
                            </w:pPr>
                            <w:r>
                              <w:rPr>
                                <w:rFonts w:ascii="Arial" w:hAnsi="Arial" w:cs="Arial"/>
                                <w:i/>
                                <w:iCs/>
                                <w:color w:val="FFFFFF" w:themeColor="background1"/>
                                <w:sz w:val="32"/>
                                <w:szCs w:val="32"/>
                                <w:lang w:eastAsia="fr-FR"/>
                              </w:rPr>
                              <w:drawing>
                                <wp:inline distT="0" distB="0" distL="0" distR="0" wp14:anchorId="434546E1" wp14:editId="53BD0FE9">
                                  <wp:extent cx="3268980" cy="89535"/>
                                  <wp:effectExtent l="0" t="0" r="762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214DFC">
                            <w:pPr>
                              <w:jc w:val="both"/>
                              <w:rPr>
                                <w:rFonts w:ascii="Arial" w:hAnsi="Arial" w:cs="Arial"/>
                                <w:color w:val="333333"/>
                                <w:sz w:val="32"/>
                                <w:szCs w:val="32"/>
                                <w:shd w:val="clear" w:color="auto" w:fill="F1F5F8"/>
                              </w:rPr>
                            </w:pPr>
                          </w:p>
                          <w:p w:rsidR="003A4B15" w:rsidRPr="003663FC" w:rsidRDefault="003A4B15" w:rsidP="00214DFC">
                            <w:pPr>
                              <w:jc w:val="both"/>
                              <w:rPr>
                                <w:rFonts w:ascii="Arial" w:hAnsi="Arial" w:cs="Arial"/>
                                <w:color w:val="333333"/>
                                <w:sz w:val="32"/>
                                <w:szCs w:val="32"/>
                                <w:shd w:val="clear" w:color="auto" w:fill="F1F5F8"/>
                              </w:rPr>
                            </w:pPr>
                            <w:r w:rsidRPr="003663FC">
                              <w:rPr>
                                <w:rFonts w:ascii="Arial" w:hAnsi="Arial" w:cs="Arial"/>
                                <w:color w:val="333333"/>
                                <w:sz w:val="32"/>
                                <w:szCs w:val="32"/>
                                <w:shd w:val="clear" w:color="auto" w:fill="F1F5F8"/>
                              </w:rPr>
                              <w:t xml:space="preserve">Edmond </w:t>
                            </w:r>
                          </w:p>
                          <w:p w:rsidR="003A4B15" w:rsidRPr="003663FC" w:rsidRDefault="003A4B15" w:rsidP="00214DFC">
                            <w:pPr>
                              <w:jc w:val="both"/>
                              <w:rPr>
                                <w:rFonts w:ascii="Arial" w:hAnsi="Arial" w:cs="Arial"/>
                                <w:color w:val="333333"/>
                                <w:sz w:val="32"/>
                                <w:szCs w:val="32"/>
                                <w:shd w:val="clear" w:color="auto" w:fill="F1F5F8"/>
                              </w:rPr>
                            </w:pPr>
                            <w:r w:rsidRPr="003663FC">
                              <w:rPr>
                                <w:rFonts w:ascii="Arial" w:hAnsi="Arial" w:cs="Arial"/>
                                <w:color w:val="333333"/>
                                <w:sz w:val="32"/>
                                <w:szCs w:val="32"/>
                              </w:rPr>
                              <w:br/>
                            </w:r>
                            <w:r w:rsidRPr="003663FC">
                              <w:rPr>
                                <w:rFonts w:ascii="Arial" w:hAnsi="Arial" w:cs="Arial"/>
                                <w:color w:val="333333"/>
                                <w:sz w:val="32"/>
                                <w:szCs w:val="32"/>
                                <w:shd w:val="clear" w:color="auto" w:fill="F1F5F8"/>
                              </w:rPr>
                              <w:t>Date d'envoi 02-01-2020</w:t>
                            </w:r>
                            <w:r w:rsidRPr="003663FC">
                              <w:rPr>
                                <w:rFonts w:ascii="Arial" w:hAnsi="Arial" w:cs="Arial"/>
                                <w:color w:val="333333"/>
                                <w:sz w:val="32"/>
                                <w:szCs w:val="32"/>
                              </w:rPr>
                              <w:br/>
                            </w:r>
                            <w:r w:rsidRPr="003663FC">
                              <w:rPr>
                                <w:rFonts w:ascii="Arial" w:hAnsi="Arial" w:cs="Arial"/>
                                <w:color w:val="333333"/>
                                <w:sz w:val="32"/>
                                <w:szCs w:val="32"/>
                                <w:shd w:val="clear" w:color="auto" w:fill="F1F5F8"/>
                              </w:rPr>
                              <w:t>1- Observatoire de la désagrégation de l'identité française</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Je témoigne Disparition de la dénomination "Saint" pour les jours du calendrier ( de La Poste et autres..). ainsi que sur les écrans TV lors de diffusion de la Météo, idem agenda "Quo Vadis". Edmon</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J'atteste sur l'honneur l'exactitude de mes propos</w:t>
                            </w:r>
                          </w:p>
                          <w:p w:rsidR="003A4B15" w:rsidRDefault="003A4B15" w:rsidP="00214DFC">
                            <w:pPr>
                              <w:jc w:val="both"/>
                              <w:rPr>
                                <w:rFonts w:ascii="Arial" w:hAnsi="Arial" w:cs="Arial"/>
                                <w:i/>
                                <w:iCs/>
                                <w:color w:val="FFFFFF" w:themeColor="background1"/>
                                <w:sz w:val="32"/>
                                <w:szCs w:val="32"/>
                              </w:rPr>
                            </w:pPr>
                          </w:p>
                          <w:p w:rsidR="003A4B15" w:rsidRPr="003663FC" w:rsidRDefault="003A4B15" w:rsidP="00214DFC">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14:anchorId="6243B580" wp14:editId="5A96E91B">
                                  <wp:extent cx="3268980" cy="89535"/>
                                  <wp:effectExtent l="0" t="0" r="7620" b="5715"/>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c/g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r1&#10;DevGYKvoIwwCSOC7HbYnHBqlv2M0wCZaYnPfE80wEu8kDFMeJYlbXd5I0kUMhn4ywNp6K44z3xZE&#10;lhAMZMZoPF7ZceH1neZ1A7kiT5BUFzCCFbf7WR3rAjCuSNg3Hta0G91CO7a919MGX/0C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pIIDnP4CAAAJ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3A4B15" w:rsidRDefault="003A4B15" w:rsidP="00214DFC">
                      <w:pPr>
                        <w:jc w:val="both"/>
                        <w:rPr>
                          <w:rFonts w:ascii="Arial" w:hAnsi="Arial" w:cs="Arial"/>
                          <w:color w:val="333333"/>
                          <w:sz w:val="32"/>
                          <w:szCs w:val="32"/>
                          <w:shd w:val="clear" w:color="auto" w:fill="F1F5F8"/>
                        </w:rPr>
                      </w:pPr>
                      <w:r w:rsidRPr="003663FC">
                        <w:rPr>
                          <w:rFonts w:ascii="Arial" w:hAnsi="Arial" w:cs="Arial"/>
                          <w:color w:val="333333"/>
                          <w:sz w:val="32"/>
                          <w:szCs w:val="32"/>
                          <w:shd w:val="clear" w:color="auto" w:fill="F1F5F8"/>
                        </w:rPr>
                        <w:t>de ce que nous endurons. Marie Thoumazet</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J'atteste sur l'honneur l'exactitude de mes propos</w:t>
                      </w:r>
                    </w:p>
                    <w:p w:rsidR="003A4B15" w:rsidRDefault="003A4B15" w:rsidP="00214DFC">
                      <w:pPr>
                        <w:jc w:val="both"/>
                        <w:rPr>
                          <w:rFonts w:ascii="Arial" w:hAnsi="Arial" w:cs="Arial"/>
                          <w:color w:val="333333"/>
                          <w:sz w:val="32"/>
                          <w:szCs w:val="32"/>
                          <w:shd w:val="clear" w:color="auto" w:fill="F1F5F8"/>
                        </w:rPr>
                      </w:pPr>
                    </w:p>
                    <w:p w:rsidR="003A4B15" w:rsidRDefault="003A4B15" w:rsidP="00214DFC">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extent cx="3268980" cy="89535"/>
                            <wp:effectExtent l="0" t="0" r="762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214DFC">
                      <w:pPr>
                        <w:jc w:val="both"/>
                        <w:rPr>
                          <w:rFonts w:ascii="Arial" w:hAnsi="Arial" w:cs="Arial"/>
                          <w:i/>
                          <w:iCs/>
                          <w:color w:val="FFFFFF" w:themeColor="background1"/>
                          <w:sz w:val="32"/>
                          <w:szCs w:val="32"/>
                        </w:rPr>
                      </w:pPr>
                    </w:p>
                    <w:p w:rsidR="003A4B15" w:rsidRDefault="003A4B15" w:rsidP="00214DFC">
                      <w:pPr>
                        <w:jc w:val="both"/>
                        <w:rPr>
                          <w:rFonts w:ascii="Arial" w:hAnsi="Arial" w:cs="Arial"/>
                          <w:color w:val="333333"/>
                          <w:sz w:val="32"/>
                          <w:szCs w:val="32"/>
                          <w:shd w:val="clear" w:color="auto" w:fill="F1F5F8"/>
                        </w:rPr>
                      </w:pPr>
                      <w:r w:rsidRPr="003663FC">
                        <w:rPr>
                          <w:rFonts w:ascii="Arial" w:hAnsi="Arial" w:cs="Arial"/>
                          <w:color w:val="333333"/>
                          <w:sz w:val="32"/>
                          <w:szCs w:val="32"/>
                          <w:shd w:val="clear" w:color="auto" w:fill="F1F5F8"/>
                        </w:rPr>
                        <w:t>lamenace max</w:t>
                      </w:r>
                      <w:r w:rsidRPr="003663FC">
                        <w:rPr>
                          <w:rFonts w:ascii="Arial" w:hAnsi="Arial" w:cs="Arial"/>
                          <w:color w:val="333333"/>
                          <w:sz w:val="32"/>
                          <w:szCs w:val="32"/>
                        </w:rPr>
                        <w:br/>
                      </w:r>
                      <w:r w:rsidRPr="003663FC">
                        <w:rPr>
                          <w:rFonts w:ascii="Arial" w:hAnsi="Arial" w:cs="Arial"/>
                          <w:color w:val="333333"/>
                          <w:sz w:val="32"/>
                          <w:szCs w:val="32"/>
                          <w:shd w:val="clear" w:color="auto" w:fill="F1F5F8"/>
                        </w:rPr>
                        <w:t>Date d'envoi 15-12-2019</w:t>
                      </w:r>
                      <w:r w:rsidRPr="003663FC">
                        <w:rPr>
                          <w:rFonts w:ascii="Arial" w:hAnsi="Arial" w:cs="Arial"/>
                          <w:color w:val="333333"/>
                          <w:sz w:val="32"/>
                          <w:szCs w:val="32"/>
                        </w:rPr>
                        <w:br/>
                      </w:r>
                      <w:r w:rsidRPr="003663FC">
                        <w:rPr>
                          <w:rFonts w:ascii="Arial" w:hAnsi="Arial" w:cs="Arial"/>
                          <w:color w:val="333333"/>
                          <w:sz w:val="32"/>
                          <w:szCs w:val="32"/>
                          <w:shd w:val="clear" w:color="auto" w:fill="F1F5F8"/>
                        </w:rPr>
                        <w:t>Objet - Autres...</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Je témoigne Au collège du Puget sur argens 83480, des enfants musulmans s'adonnent à la prière pendant les heures de récréations, sous l'oeil bienveillant des professeurs Cet établissement est laîque et classé "républicain".</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J'atteste sur l'honneur l'exactitude de mes propos</w:t>
                      </w:r>
                      <w:r>
                        <w:rPr>
                          <w:rFonts w:ascii="Arial" w:hAnsi="Arial" w:cs="Arial"/>
                          <w:color w:val="333333"/>
                          <w:sz w:val="32"/>
                          <w:szCs w:val="32"/>
                          <w:shd w:val="clear" w:color="auto" w:fill="F1F5F8"/>
                        </w:rPr>
                        <w:t>.</w:t>
                      </w:r>
                    </w:p>
                    <w:p w:rsidR="003A4B15" w:rsidRDefault="003A4B15" w:rsidP="00214DFC">
                      <w:pPr>
                        <w:jc w:val="both"/>
                        <w:rPr>
                          <w:rFonts w:ascii="Arial" w:hAnsi="Arial" w:cs="Arial"/>
                          <w:color w:val="333333"/>
                          <w:sz w:val="32"/>
                          <w:szCs w:val="32"/>
                          <w:shd w:val="clear" w:color="auto" w:fill="F1F5F8"/>
                        </w:rPr>
                      </w:pPr>
                    </w:p>
                    <w:p w:rsidR="003A4B15" w:rsidRDefault="003A4B15" w:rsidP="00214DFC">
                      <w:pPr>
                        <w:jc w:val="both"/>
                        <w:rPr>
                          <w:rFonts w:ascii="Arial" w:hAnsi="Arial" w:cs="Arial"/>
                          <w:color w:val="333333"/>
                          <w:sz w:val="32"/>
                          <w:szCs w:val="32"/>
                          <w:shd w:val="clear" w:color="auto" w:fill="F1F5F8"/>
                        </w:rPr>
                      </w:pPr>
                      <w:r>
                        <w:rPr>
                          <w:rFonts w:ascii="Arial" w:hAnsi="Arial" w:cs="Arial"/>
                          <w:i/>
                          <w:iCs/>
                          <w:color w:val="FFFFFF" w:themeColor="background1"/>
                          <w:sz w:val="32"/>
                          <w:szCs w:val="32"/>
                          <w:lang w:eastAsia="fr-FR"/>
                        </w:rPr>
                        <w:drawing>
                          <wp:inline distT="0" distB="0" distL="0" distR="0" wp14:anchorId="434546E1" wp14:editId="53BD0FE9">
                            <wp:extent cx="3268980" cy="89535"/>
                            <wp:effectExtent l="0" t="0" r="762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214DFC">
                      <w:pPr>
                        <w:jc w:val="both"/>
                        <w:rPr>
                          <w:rFonts w:ascii="Arial" w:hAnsi="Arial" w:cs="Arial"/>
                          <w:color w:val="333333"/>
                          <w:sz w:val="32"/>
                          <w:szCs w:val="32"/>
                          <w:shd w:val="clear" w:color="auto" w:fill="F1F5F8"/>
                        </w:rPr>
                      </w:pPr>
                    </w:p>
                    <w:p w:rsidR="003A4B15" w:rsidRPr="003663FC" w:rsidRDefault="003A4B15" w:rsidP="00214DFC">
                      <w:pPr>
                        <w:jc w:val="both"/>
                        <w:rPr>
                          <w:rFonts w:ascii="Arial" w:hAnsi="Arial" w:cs="Arial"/>
                          <w:color w:val="333333"/>
                          <w:sz w:val="32"/>
                          <w:szCs w:val="32"/>
                          <w:shd w:val="clear" w:color="auto" w:fill="F1F5F8"/>
                        </w:rPr>
                      </w:pPr>
                      <w:r w:rsidRPr="003663FC">
                        <w:rPr>
                          <w:rFonts w:ascii="Arial" w:hAnsi="Arial" w:cs="Arial"/>
                          <w:color w:val="333333"/>
                          <w:sz w:val="32"/>
                          <w:szCs w:val="32"/>
                          <w:shd w:val="clear" w:color="auto" w:fill="F1F5F8"/>
                        </w:rPr>
                        <w:t xml:space="preserve">Edmond </w:t>
                      </w:r>
                    </w:p>
                    <w:p w:rsidR="003A4B15" w:rsidRPr="003663FC" w:rsidRDefault="003A4B15" w:rsidP="00214DFC">
                      <w:pPr>
                        <w:jc w:val="both"/>
                        <w:rPr>
                          <w:rFonts w:ascii="Arial" w:hAnsi="Arial" w:cs="Arial"/>
                          <w:color w:val="333333"/>
                          <w:sz w:val="32"/>
                          <w:szCs w:val="32"/>
                          <w:shd w:val="clear" w:color="auto" w:fill="F1F5F8"/>
                        </w:rPr>
                      </w:pPr>
                      <w:r w:rsidRPr="003663FC">
                        <w:rPr>
                          <w:rFonts w:ascii="Arial" w:hAnsi="Arial" w:cs="Arial"/>
                          <w:color w:val="333333"/>
                          <w:sz w:val="32"/>
                          <w:szCs w:val="32"/>
                        </w:rPr>
                        <w:br/>
                      </w:r>
                      <w:r w:rsidRPr="003663FC">
                        <w:rPr>
                          <w:rFonts w:ascii="Arial" w:hAnsi="Arial" w:cs="Arial"/>
                          <w:color w:val="333333"/>
                          <w:sz w:val="32"/>
                          <w:szCs w:val="32"/>
                          <w:shd w:val="clear" w:color="auto" w:fill="F1F5F8"/>
                        </w:rPr>
                        <w:t>Date d'envoi 02-01-2020</w:t>
                      </w:r>
                      <w:r w:rsidRPr="003663FC">
                        <w:rPr>
                          <w:rFonts w:ascii="Arial" w:hAnsi="Arial" w:cs="Arial"/>
                          <w:color w:val="333333"/>
                          <w:sz w:val="32"/>
                          <w:szCs w:val="32"/>
                        </w:rPr>
                        <w:br/>
                      </w:r>
                      <w:r w:rsidRPr="003663FC">
                        <w:rPr>
                          <w:rFonts w:ascii="Arial" w:hAnsi="Arial" w:cs="Arial"/>
                          <w:color w:val="333333"/>
                          <w:sz w:val="32"/>
                          <w:szCs w:val="32"/>
                          <w:shd w:val="clear" w:color="auto" w:fill="F1F5F8"/>
                        </w:rPr>
                        <w:t>1- Observatoire de la désagrégation de l'identité française</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Je témoigne Disparition de la dénomination "Saint" pour les jours du calendrier ( de La Poste et autres..). ainsi que sur les écrans TV lors de diffusion de la Météo, idem agenda "Quo Vadis". Edmon</w:t>
                      </w:r>
                      <w:r w:rsidRPr="003663FC">
                        <w:rPr>
                          <w:rFonts w:ascii="Arial" w:hAnsi="Arial" w:cs="Arial"/>
                          <w:color w:val="333333"/>
                          <w:sz w:val="32"/>
                          <w:szCs w:val="32"/>
                        </w:rPr>
                        <w:br/>
                      </w:r>
                      <w:r w:rsidRPr="003663FC">
                        <w:rPr>
                          <w:rFonts w:ascii="Arial" w:hAnsi="Arial" w:cs="Arial"/>
                          <w:color w:val="333333"/>
                          <w:sz w:val="32"/>
                          <w:szCs w:val="32"/>
                          <w:shd w:val="clear" w:color="auto" w:fill="F1F5F8"/>
                        </w:rPr>
                        <w:t>J'atteste sur l'honneur l'exactitude de mes propos</w:t>
                      </w:r>
                    </w:p>
                    <w:p w:rsidR="003A4B15" w:rsidRDefault="003A4B15" w:rsidP="00214DFC">
                      <w:pPr>
                        <w:jc w:val="both"/>
                        <w:rPr>
                          <w:rFonts w:ascii="Arial" w:hAnsi="Arial" w:cs="Arial"/>
                          <w:i/>
                          <w:iCs/>
                          <w:color w:val="FFFFFF" w:themeColor="background1"/>
                          <w:sz w:val="32"/>
                          <w:szCs w:val="32"/>
                        </w:rPr>
                      </w:pPr>
                    </w:p>
                    <w:p w:rsidR="003A4B15" w:rsidRPr="003663FC" w:rsidRDefault="003A4B15" w:rsidP="00214DFC">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14:anchorId="6243B580" wp14:editId="5A96E91B">
                            <wp:extent cx="3268980" cy="89535"/>
                            <wp:effectExtent l="0" t="0" r="7620" b="5715"/>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N//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J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Tqc+o1+DlWaPsAjQgjDtcD1BaLT5jlEPl2iG7cOGGo6RfKdgmQqSpv50BSXNzhJQzLMC2ipoSZKH&#10;saCqgmDQZowG8doNB2/TGbFuIBcJBCl9CStYC+eJeK5rVODeBFjjbfQH7VAPVs8XfP4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hWc3/+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Content>
                              <w:p w:rsidR="003A4B15" w:rsidRDefault="003A4B1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A3/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TrzGf0arDV7hEWAFoRph+sJQqPNd4x6uERzbO+31HCM5DsFy1SQNPWnKyhpNktAMc8KaOugJUke&#10;xoKqCoJBmzEaxCs3HLxtZ8SmgVwkEKT0BaxgLZwn4rmuUYF7E2CNt9EftEM9WD1f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VG3A3/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Content>
                        <w:p w:rsidR="003A4B15" w:rsidRDefault="003A4B1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6C4C2F">
                            <w:pPr>
                              <w:jc w:val="both"/>
                              <w:rPr>
                                <w:rFonts w:ascii="Arial" w:hAnsi="Arial" w:cs="Arial"/>
                                <w:color w:val="333333"/>
                                <w:sz w:val="32"/>
                                <w:szCs w:val="32"/>
                                <w:shd w:val="clear" w:color="auto" w:fill="F1F5F8"/>
                              </w:rPr>
                            </w:pPr>
                            <w:r w:rsidRPr="000A361C">
                              <w:rPr>
                                <w:rFonts w:ascii="Arial" w:hAnsi="Arial" w:cs="Arial"/>
                                <w:color w:val="333333"/>
                                <w:sz w:val="32"/>
                                <w:szCs w:val="32"/>
                                <w:shd w:val="clear" w:color="auto" w:fill="F1F5F8"/>
                              </w:rPr>
                              <w:t xml:space="preserve">Nom François </w:t>
                            </w:r>
                            <w:r w:rsidRPr="000A361C">
                              <w:rPr>
                                <w:rFonts w:ascii="Arial" w:hAnsi="Arial" w:cs="Arial"/>
                                <w:color w:val="333333"/>
                                <w:sz w:val="32"/>
                                <w:szCs w:val="32"/>
                              </w:rPr>
                              <w:br/>
                            </w:r>
                            <w:r w:rsidRPr="000A361C">
                              <w:rPr>
                                <w:rFonts w:ascii="Arial" w:hAnsi="Arial" w:cs="Arial"/>
                                <w:color w:val="333333"/>
                                <w:sz w:val="32"/>
                                <w:szCs w:val="32"/>
                                <w:shd w:val="clear" w:color="auto" w:fill="F1F5F8"/>
                              </w:rPr>
                              <w:t>Date d'envoi 08-01-2020</w:t>
                            </w:r>
                            <w:r w:rsidRPr="000A361C">
                              <w:rPr>
                                <w:rFonts w:ascii="Arial" w:hAnsi="Arial" w:cs="Arial"/>
                                <w:color w:val="333333"/>
                                <w:sz w:val="32"/>
                                <w:szCs w:val="32"/>
                              </w:rPr>
                              <w:br/>
                            </w:r>
                            <w:r w:rsidRPr="000A361C">
                              <w:rPr>
                                <w:rFonts w:ascii="Arial" w:hAnsi="Arial" w:cs="Arial"/>
                                <w:color w:val="333333"/>
                                <w:sz w:val="32"/>
                                <w:szCs w:val="32"/>
                                <w:shd w:val="clear" w:color="auto" w:fill="F1F5F8"/>
                              </w:rPr>
                              <w:t>Objet 1- Observatoire de la désagrégation de l'identité française</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Je témoigne prof en retraite, jadis à gauche sans illusions; carrière dans divers endroits, 2 ans détaché au Maroc, Casa. Horrifié par la soumission devant l'Islam. Ex: menacé de mort dans mon cours en 2001 par l'élève Bouiss Amin. Conscient du Remplacement, le néo-fascisme du XXI°s. J'ai trop d'expériences et d'observations négatives à évoquer dans ce sens! Désireux de lutter intelligemment avec d'autres. Télécharger votre document- vidéo-etc... JF.jpg JF_9716.jpg</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J'atteste sur l'honneur l'exactitude de mes propos</w:t>
                            </w:r>
                          </w:p>
                          <w:p w:rsidR="003A4B15" w:rsidRDefault="003A4B15" w:rsidP="006C4C2F">
                            <w:pPr>
                              <w:jc w:val="both"/>
                              <w:rPr>
                                <w:rFonts w:ascii="Arial" w:hAnsi="Arial" w:cs="Arial"/>
                                <w:color w:val="333333"/>
                                <w:sz w:val="32"/>
                                <w:szCs w:val="32"/>
                                <w:shd w:val="clear" w:color="auto" w:fill="F1F5F8"/>
                              </w:rPr>
                            </w:pPr>
                          </w:p>
                          <w:p w:rsidR="003A4B15" w:rsidRDefault="003A4B15" w:rsidP="006C4C2F">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extent cx="3268980" cy="89535"/>
                                  <wp:effectExtent l="0" t="0" r="7620" b="5715"/>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6C4C2F">
                            <w:pPr>
                              <w:jc w:val="both"/>
                              <w:rPr>
                                <w:rFonts w:ascii="Arial" w:hAnsi="Arial" w:cs="Arial"/>
                                <w:i/>
                                <w:iCs/>
                                <w:color w:val="FFFFFF" w:themeColor="background1"/>
                                <w:sz w:val="32"/>
                                <w:szCs w:val="32"/>
                              </w:rPr>
                            </w:pPr>
                          </w:p>
                          <w:p w:rsidR="003A4B15" w:rsidRPr="000A361C" w:rsidRDefault="003A4B15" w:rsidP="000A361C">
                            <w:pPr>
                              <w:jc w:val="both"/>
                              <w:rPr>
                                <w:rFonts w:ascii="Arial" w:hAnsi="Arial" w:cs="Arial"/>
                                <w:i/>
                                <w:iCs/>
                                <w:color w:val="FFFFFF" w:themeColor="background1"/>
                                <w:sz w:val="32"/>
                                <w:szCs w:val="32"/>
                              </w:rPr>
                            </w:pPr>
                            <w:r w:rsidRPr="000A361C">
                              <w:rPr>
                                <w:rFonts w:ascii="Arial" w:hAnsi="Arial" w:cs="Arial"/>
                                <w:color w:val="333333"/>
                                <w:sz w:val="32"/>
                                <w:szCs w:val="32"/>
                                <w:shd w:val="clear" w:color="auto" w:fill="F1F5F8"/>
                              </w:rPr>
                              <w:t>Nom bernard</w:t>
                            </w:r>
                            <w:r w:rsidRPr="000A361C">
                              <w:rPr>
                                <w:rFonts w:ascii="Arial" w:hAnsi="Arial" w:cs="Arial"/>
                                <w:color w:val="333333"/>
                                <w:sz w:val="32"/>
                                <w:szCs w:val="32"/>
                              </w:rPr>
                              <w:br/>
                            </w:r>
                            <w:r w:rsidRPr="000A361C">
                              <w:rPr>
                                <w:rFonts w:ascii="Arial" w:hAnsi="Arial" w:cs="Arial"/>
                                <w:color w:val="333333"/>
                                <w:sz w:val="32"/>
                                <w:szCs w:val="32"/>
                                <w:shd w:val="clear" w:color="auto" w:fill="F1F5F8"/>
                              </w:rPr>
                              <w:t>Date d'envoi 17-01-2020</w:t>
                            </w:r>
                            <w:r w:rsidRPr="000A361C">
                              <w:rPr>
                                <w:rFonts w:ascii="Arial" w:hAnsi="Arial" w:cs="Arial"/>
                                <w:color w:val="333333"/>
                                <w:sz w:val="32"/>
                                <w:szCs w:val="32"/>
                              </w:rPr>
                              <w:br/>
                            </w:r>
                            <w:r w:rsidRPr="000A361C">
                              <w:rPr>
                                <w:rFonts w:ascii="Arial" w:hAnsi="Arial" w:cs="Arial"/>
                                <w:color w:val="333333"/>
                                <w:sz w:val="32"/>
                                <w:szCs w:val="32"/>
                                <w:shd w:val="clear" w:color="auto" w:fill="F1F5F8"/>
                              </w:rPr>
                              <w:t>Objet - Autres...</w:t>
                            </w:r>
                            <w:r w:rsidRPr="000A361C">
                              <w:rPr>
                                <w:rFonts w:ascii="Arial" w:hAnsi="Arial" w:cs="Arial"/>
                                <w:color w:val="333333"/>
                                <w:sz w:val="32"/>
                                <w:szCs w:val="32"/>
                              </w:rPr>
                              <w:br/>
                            </w:r>
                            <w:r w:rsidRPr="000A361C">
                              <w:rPr>
                                <w:rFonts w:ascii="Arial" w:hAnsi="Arial" w:cs="Arial"/>
                                <w:color w:val="333333"/>
                                <w:sz w:val="32"/>
                                <w:szCs w:val="32"/>
                                <w:shd w:val="clear" w:color="auto" w:fill="F1F5F8"/>
                              </w:rPr>
                              <w:t xml:space="preserve">Je témoigne L'association immigrationniste "Digemer" qui est très active en Finistère tente de créer dans ma commune une "maison des demandeurs d'asile" et se targue de loger des clandestins - même déboutés du droit d'asile, au mépris de nos lois.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rZ/g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CB1mtn+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3A4B15" w:rsidRDefault="003A4B15" w:rsidP="006C4C2F">
                      <w:pPr>
                        <w:jc w:val="both"/>
                        <w:rPr>
                          <w:rFonts w:ascii="Arial" w:hAnsi="Arial" w:cs="Arial"/>
                          <w:color w:val="333333"/>
                          <w:sz w:val="32"/>
                          <w:szCs w:val="32"/>
                          <w:shd w:val="clear" w:color="auto" w:fill="F1F5F8"/>
                        </w:rPr>
                      </w:pPr>
                      <w:r w:rsidRPr="000A361C">
                        <w:rPr>
                          <w:rFonts w:ascii="Arial" w:hAnsi="Arial" w:cs="Arial"/>
                          <w:color w:val="333333"/>
                          <w:sz w:val="32"/>
                          <w:szCs w:val="32"/>
                          <w:shd w:val="clear" w:color="auto" w:fill="F1F5F8"/>
                        </w:rPr>
                        <w:t xml:space="preserve">Nom François </w:t>
                      </w:r>
                      <w:r w:rsidRPr="000A361C">
                        <w:rPr>
                          <w:rFonts w:ascii="Arial" w:hAnsi="Arial" w:cs="Arial"/>
                          <w:color w:val="333333"/>
                          <w:sz w:val="32"/>
                          <w:szCs w:val="32"/>
                        </w:rPr>
                        <w:br/>
                      </w:r>
                      <w:r w:rsidRPr="000A361C">
                        <w:rPr>
                          <w:rFonts w:ascii="Arial" w:hAnsi="Arial" w:cs="Arial"/>
                          <w:color w:val="333333"/>
                          <w:sz w:val="32"/>
                          <w:szCs w:val="32"/>
                          <w:shd w:val="clear" w:color="auto" w:fill="F1F5F8"/>
                        </w:rPr>
                        <w:t>Date d'envoi 08-01-2020</w:t>
                      </w:r>
                      <w:r w:rsidRPr="000A361C">
                        <w:rPr>
                          <w:rFonts w:ascii="Arial" w:hAnsi="Arial" w:cs="Arial"/>
                          <w:color w:val="333333"/>
                          <w:sz w:val="32"/>
                          <w:szCs w:val="32"/>
                        </w:rPr>
                        <w:br/>
                      </w:r>
                      <w:r w:rsidRPr="000A361C">
                        <w:rPr>
                          <w:rFonts w:ascii="Arial" w:hAnsi="Arial" w:cs="Arial"/>
                          <w:color w:val="333333"/>
                          <w:sz w:val="32"/>
                          <w:szCs w:val="32"/>
                          <w:shd w:val="clear" w:color="auto" w:fill="F1F5F8"/>
                        </w:rPr>
                        <w:t>Objet 1- Observatoire de la désagrégation de l'identité française</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Je témoigne prof en retraite, jadis à gauche sans illusions; carrière dans divers endroits, 2 ans détaché au Maroc, Casa. Horrifié par la soumission devant l'Islam. Ex: menacé de mort dans mon cours en 2001 par l'élève Bouiss Amin. Conscient du Remplacement, le néo-fascisme du XXI°s. J'ai trop d'expériences et d'observations négatives à évoquer dans ce sens! Désireux de lutter intelligemment avec d'autres. Télécharger votre document- vidéo-etc... JF.jpg JF_9716.jpg</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J'atteste sur l'honneur l'exactitude de mes propos</w:t>
                      </w:r>
                    </w:p>
                    <w:p w:rsidR="003A4B15" w:rsidRDefault="003A4B15" w:rsidP="006C4C2F">
                      <w:pPr>
                        <w:jc w:val="both"/>
                        <w:rPr>
                          <w:rFonts w:ascii="Arial" w:hAnsi="Arial" w:cs="Arial"/>
                          <w:color w:val="333333"/>
                          <w:sz w:val="32"/>
                          <w:szCs w:val="32"/>
                          <w:shd w:val="clear" w:color="auto" w:fill="F1F5F8"/>
                        </w:rPr>
                      </w:pPr>
                    </w:p>
                    <w:p w:rsidR="003A4B15" w:rsidRDefault="003A4B15" w:rsidP="006C4C2F">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extent cx="3268980" cy="89535"/>
                            <wp:effectExtent l="0" t="0" r="7620" b="5715"/>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6C4C2F">
                      <w:pPr>
                        <w:jc w:val="both"/>
                        <w:rPr>
                          <w:rFonts w:ascii="Arial" w:hAnsi="Arial" w:cs="Arial"/>
                          <w:i/>
                          <w:iCs/>
                          <w:color w:val="FFFFFF" w:themeColor="background1"/>
                          <w:sz w:val="32"/>
                          <w:szCs w:val="32"/>
                        </w:rPr>
                      </w:pPr>
                    </w:p>
                    <w:p w:rsidR="003A4B15" w:rsidRPr="000A361C" w:rsidRDefault="003A4B15" w:rsidP="000A361C">
                      <w:pPr>
                        <w:jc w:val="both"/>
                        <w:rPr>
                          <w:rFonts w:ascii="Arial" w:hAnsi="Arial" w:cs="Arial"/>
                          <w:i/>
                          <w:iCs/>
                          <w:color w:val="FFFFFF" w:themeColor="background1"/>
                          <w:sz w:val="32"/>
                          <w:szCs w:val="32"/>
                        </w:rPr>
                      </w:pPr>
                      <w:r w:rsidRPr="000A361C">
                        <w:rPr>
                          <w:rFonts w:ascii="Arial" w:hAnsi="Arial" w:cs="Arial"/>
                          <w:color w:val="333333"/>
                          <w:sz w:val="32"/>
                          <w:szCs w:val="32"/>
                          <w:shd w:val="clear" w:color="auto" w:fill="F1F5F8"/>
                        </w:rPr>
                        <w:t>Nom bernard</w:t>
                      </w:r>
                      <w:r w:rsidRPr="000A361C">
                        <w:rPr>
                          <w:rFonts w:ascii="Arial" w:hAnsi="Arial" w:cs="Arial"/>
                          <w:color w:val="333333"/>
                          <w:sz w:val="32"/>
                          <w:szCs w:val="32"/>
                        </w:rPr>
                        <w:br/>
                      </w:r>
                      <w:r w:rsidRPr="000A361C">
                        <w:rPr>
                          <w:rFonts w:ascii="Arial" w:hAnsi="Arial" w:cs="Arial"/>
                          <w:color w:val="333333"/>
                          <w:sz w:val="32"/>
                          <w:szCs w:val="32"/>
                          <w:shd w:val="clear" w:color="auto" w:fill="F1F5F8"/>
                        </w:rPr>
                        <w:t>Date d'envoi 17-01-2020</w:t>
                      </w:r>
                      <w:r w:rsidRPr="000A361C">
                        <w:rPr>
                          <w:rFonts w:ascii="Arial" w:hAnsi="Arial" w:cs="Arial"/>
                          <w:color w:val="333333"/>
                          <w:sz w:val="32"/>
                          <w:szCs w:val="32"/>
                        </w:rPr>
                        <w:br/>
                      </w:r>
                      <w:r w:rsidRPr="000A361C">
                        <w:rPr>
                          <w:rFonts w:ascii="Arial" w:hAnsi="Arial" w:cs="Arial"/>
                          <w:color w:val="333333"/>
                          <w:sz w:val="32"/>
                          <w:szCs w:val="32"/>
                          <w:shd w:val="clear" w:color="auto" w:fill="F1F5F8"/>
                        </w:rPr>
                        <w:t>Objet - Autres...</w:t>
                      </w:r>
                      <w:r w:rsidRPr="000A361C">
                        <w:rPr>
                          <w:rFonts w:ascii="Arial" w:hAnsi="Arial" w:cs="Arial"/>
                          <w:color w:val="333333"/>
                          <w:sz w:val="32"/>
                          <w:szCs w:val="32"/>
                        </w:rPr>
                        <w:br/>
                      </w:r>
                      <w:r w:rsidRPr="000A361C">
                        <w:rPr>
                          <w:rFonts w:ascii="Arial" w:hAnsi="Arial" w:cs="Arial"/>
                          <w:color w:val="333333"/>
                          <w:sz w:val="32"/>
                          <w:szCs w:val="32"/>
                          <w:shd w:val="clear" w:color="auto" w:fill="F1F5F8"/>
                        </w:rPr>
                        <w:t xml:space="preserve">Je témoigne L'association immigrationniste "Digemer" qui est très active en Finistère tente de créer dans ma commune une "maison des demandeurs d'asile" et se targue de loger des clandestins - même déboutés du droit d'asile, au mépris de nos lois.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0A361C" w:rsidRDefault="003A4B15" w:rsidP="000A361C">
                            <w:pPr>
                              <w:jc w:val="both"/>
                              <w:rPr>
                                <w:rFonts w:ascii="Arial" w:hAnsi="Arial" w:cs="Arial"/>
                                <w:color w:val="333333"/>
                                <w:sz w:val="32"/>
                                <w:szCs w:val="32"/>
                                <w:shd w:val="clear" w:color="auto" w:fill="F1F5F8"/>
                              </w:rPr>
                            </w:pPr>
                            <w:r w:rsidRPr="000A361C">
                              <w:rPr>
                                <w:rFonts w:ascii="Arial" w:hAnsi="Arial" w:cs="Arial"/>
                                <w:i/>
                                <w:iCs/>
                                <w:color w:val="444444"/>
                                <w:sz w:val="32"/>
                                <w:szCs w:val="32"/>
                                <w:shd w:val="clear" w:color="auto" w:fill="FFFFFF"/>
                              </w:rPr>
                              <w:t xml:space="preserve"> </w:t>
                            </w:r>
                            <w:r w:rsidRPr="000A361C">
                              <w:rPr>
                                <w:rFonts w:ascii="Arial" w:hAnsi="Arial" w:cs="Arial"/>
                                <w:color w:val="333333"/>
                                <w:sz w:val="32"/>
                                <w:szCs w:val="32"/>
                                <w:shd w:val="clear" w:color="auto" w:fill="F1F5F8"/>
                              </w:rPr>
                              <w:t>Par deux fois, j'ai protesté par mail auprès du maire sans obtenirla moindre réponse. Télécharger votre document- vidéo-etc... Actions Digemer.pdf Article Cent pour un toit Le Telegramme 24.09.2019.jpg Bulletin municipal novembre Lampaul.png Formulaire adhésion Digemer.pdf</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J'atteste sur l'honneur l'exactitude de mes propos</w:t>
                            </w:r>
                          </w:p>
                          <w:p w:rsidR="003A4B15" w:rsidRPr="000A361C" w:rsidRDefault="003A4B15" w:rsidP="000A361C">
                            <w:pPr>
                              <w:jc w:val="both"/>
                              <w:rPr>
                                <w:rFonts w:ascii="Arial" w:hAnsi="Arial" w:cs="Arial"/>
                                <w:color w:val="333333"/>
                                <w:sz w:val="32"/>
                                <w:szCs w:val="32"/>
                                <w:shd w:val="clear" w:color="auto" w:fill="F1F5F8"/>
                              </w:rPr>
                            </w:pPr>
                          </w:p>
                          <w:p w:rsidR="003A4B15" w:rsidRPr="000A361C" w:rsidRDefault="003A4B15" w:rsidP="000A361C">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14:anchorId="514125B7" wp14:editId="4B50CA80">
                                  <wp:extent cx="3268980" cy="89535"/>
                                  <wp:effectExtent l="0" t="0" r="7620" b="5715"/>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491CE1">
                            <w:pPr>
                              <w:rPr>
                                <w:i/>
                                <w:iCs/>
                                <w:color w:val="FFFFFF" w:themeColor="background1"/>
                              </w:rPr>
                            </w:pPr>
                          </w:p>
                          <w:p w:rsidR="003A4B15" w:rsidRDefault="003A4B15" w:rsidP="000A361C">
                            <w:pPr>
                              <w:jc w:val="both"/>
                              <w:rPr>
                                <w:rFonts w:ascii="Arial" w:hAnsi="Arial" w:cs="Arial"/>
                                <w:color w:val="333333"/>
                                <w:sz w:val="32"/>
                                <w:szCs w:val="32"/>
                                <w:shd w:val="clear" w:color="auto" w:fill="F1F5F8"/>
                              </w:rPr>
                            </w:pPr>
                            <w:r w:rsidRPr="000A361C">
                              <w:rPr>
                                <w:rFonts w:ascii="Arial" w:hAnsi="Arial" w:cs="Arial"/>
                                <w:color w:val="333333"/>
                                <w:sz w:val="32"/>
                                <w:szCs w:val="32"/>
                                <w:shd w:val="clear" w:color="auto" w:fill="F1F5F8"/>
                              </w:rPr>
                              <w:t>Nom françois</w:t>
                            </w:r>
                            <w:r w:rsidRPr="000A361C">
                              <w:rPr>
                                <w:rFonts w:ascii="Arial" w:hAnsi="Arial" w:cs="Arial"/>
                                <w:color w:val="333333"/>
                                <w:sz w:val="32"/>
                                <w:szCs w:val="32"/>
                              </w:rPr>
                              <w:br/>
                            </w:r>
                            <w:r w:rsidRPr="000A361C">
                              <w:rPr>
                                <w:rFonts w:ascii="Arial" w:hAnsi="Arial" w:cs="Arial"/>
                                <w:color w:val="333333"/>
                                <w:sz w:val="32"/>
                                <w:szCs w:val="32"/>
                                <w:shd w:val="clear" w:color="auto" w:fill="F1F5F8"/>
                              </w:rPr>
                              <w:t>Date d'envoi 17-01-2020</w:t>
                            </w:r>
                            <w:r w:rsidRPr="000A361C">
                              <w:rPr>
                                <w:rFonts w:ascii="Arial" w:hAnsi="Arial" w:cs="Arial"/>
                                <w:color w:val="333333"/>
                                <w:sz w:val="32"/>
                                <w:szCs w:val="32"/>
                              </w:rPr>
                              <w:br/>
                            </w:r>
                            <w:r w:rsidRPr="000A361C">
                              <w:rPr>
                                <w:rFonts w:ascii="Arial" w:hAnsi="Arial" w:cs="Arial"/>
                                <w:color w:val="333333"/>
                                <w:sz w:val="32"/>
                                <w:szCs w:val="32"/>
                                <w:shd w:val="clear" w:color="auto" w:fill="F1F5F8"/>
                              </w:rPr>
                              <w:t>Objet 3- Observatoire des crimes contre l'humanité en France</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Je témoigne bonsoir; j'ai 78 ans et j'ai peur; je vis dans la peur de tout ce qui se passe et va se passer; le "grand remplacement" me terrorise et Macron ne fait rien sinon dépenser tout notre argent pour les indésirables; il n'aime pas les français et savoure sa vengeance; qu'il parte s'il vous plait.merci</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J'atteste sur l'honneur l'exactitude de mes propos</w:t>
                            </w:r>
                          </w:p>
                          <w:p w:rsidR="003A4B15" w:rsidRDefault="003A4B15" w:rsidP="000A361C">
                            <w:pPr>
                              <w:jc w:val="both"/>
                              <w:rPr>
                                <w:rFonts w:ascii="Arial" w:hAnsi="Arial" w:cs="Arial"/>
                                <w:color w:val="333333"/>
                                <w:sz w:val="32"/>
                                <w:szCs w:val="32"/>
                                <w:shd w:val="clear" w:color="auto" w:fill="F1F5F8"/>
                              </w:rPr>
                            </w:pPr>
                          </w:p>
                          <w:p w:rsidR="003A4B15" w:rsidRDefault="003A4B15" w:rsidP="000A361C">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14:anchorId="2ED88D6A" wp14:editId="44B5E2C4">
                                  <wp:extent cx="3268980" cy="89535"/>
                                  <wp:effectExtent l="0" t="0" r="7620" b="5715"/>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0A361C">
                            <w:pPr>
                              <w:jc w:val="both"/>
                              <w:rPr>
                                <w:rFonts w:ascii="Arial" w:hAnsi="Arial" w:cs="Arial"/>
                                <w:i/>
                                <w:iCs/>
                                <w:color w:val="FFFFFF" w:themeColor="background1"/>
                                <w:sz w:val="32"/>
                                <w:szCs w:val="32"/>
                              </w:rPr>
                            </w:pPr>
                          </w:p>
                          <w:p w:rsidR="003A4B15" w:rsidRPr="000A361C" w:rsidRDefault="003A4B15" w:rsidP="000A361C">
                            <w:pPr>
                              <w:jc w:val="both"/>
                              <w:rPr>
                                <w:rFonts w:ascii="Arial" w:hAnsi="Arial" w:cs="Arial"/>
                                <w:i/>
                                <w:iCs/>
                                <w:color w:val="FFFFFF" w:themeColor="background1"/>
                                <w:sz w:val="32"/>
                                <w:szCs w:val="32"/>
                              </w:rPr>
                            </w:pPr>
                            <w:r w:rsidRPr="000A361C">
                              <w:rPr>
                                <w:rFonts w:ascii="Arial" w:hAnsi="Arial" w:cs="Arial"/>
                                <w:color w:val="333333"/>
                                <w:sz w:val="32"/>
                                <w:szCs w:val="32"/>
                                <w:shd w:val="clear" w:color="auto" w:fill="F1F5F8"/>
                              </w:rPr>
                              <w:t>Nom Chi</w:t>
                            </w:r>
                            <w:r w:rsidRPr="000A361C">
                              <w:rPr>
                                <w:rFonts w:ascii="Arial" w:hAnsi="Arial" w:cs="Arial"/>
                                <w:color w:val="333333"/>
                                <w:sz w:val="32"/>
                                <w:szCs w:val="32"/>
                              </w:rPr>
                              <w:br/>
                            </w:r>
                            <w:r w:rsidRPr="000A361C">
                              <w:rPr>
                                <w:rFonts w:ascii="Arial" w:hAnsi="Arial" w:cs="Arial"/>
                                <w:color w:val="333333"/>
                                <w:sz w:val="32"/>
                                <w:szCs w:val="32"/>
                                <w:shd w:val="clear" w:color="auto" w:fill="F1F5F8"/>
                              </w:rPr>
                              <w:t>Date d'envoi 02-02-2020</w:t>
                            </w:r>
                            <w:r w:rsidRPr="000A361C">
                              <w:rPr>
                                <w:rFonts w:ascii="Arial" w:hAnsi="Arial" w:cs="Arial"/>
                                <w:color w:val="333333"/>
                                <w:sz w:val="32"/>
                                <w:szCs w:val="32"/>
                              </w:rPr>
                              <w:br/>
                            </w:r>
                            <w:r w:rsidRPr="000A361C">
                              <w:rPr>
                                <w:rFonts w:ascii="Arial" w:hAnsi="Arial" w:cs="Arial"/>
                                <w:color w:val="333333"/>
                                <w:sz w:val="32"/>
                                <w:szCs w:val="32"/>
                                <w:shd w:val="clear" w:color="auto" w:fill="F1F5F8"/>
                              </w:rPr>
                              <w:t>Objet - Autres...</w:t>
                            </w:r>
                            <w:r w:rsidRPr="000A361C">
                              <w:rPr>
                                <w:rFonts w:ascii="Arial" w:hAnsi="Arial" w:cs="Arial"/>
                                <w:color w:val="333333"/>
                                <w:sz w:val="32"/>
                                <w:szCs w:val="32"/>
                              </w:rPr>
                              <w:br/>
                            </w:r>
                            <w:r w:rsidRPr="000A361C">
                              <w:rPr>
                                <w:rFonts w:ascii="Arial" w:hAnsi="Arial" w:cs="Arial"/>
                                <w:color w:val="333333"/>
                                <w:sz w:val="32"/>
                                <w:szCs w:val="32"/>
                                <w:shd w:val="clear" w:color="auto" w:fill="F1F5F8"/>
                              </w:rPr>
                              <w:t xml:space="preserve">Je témoigne Conseil de discipline pour avoir osé dénoncer un chef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3A4B15" w:rsidRPr="000A361C" w:rsidRDefault="003A4B15" w:rsidP="000A361C">
                      <w:pPr>
                        <w:jc w:val="both"/>
                        <w:rPr>
                          <w:rFonts w:ascii="Arial" w:hAnsi="Arial" w:cs="Arial"/>
                          <w:color w:val="333333"/>
                          <w:sz w:val="32"/>
                          <w:szCs w:val="32"/>
                          <w:shd w:val="clear" w:color="auto" w:fill="F1F5F8"/>
                        </w:rPr>
                      </w:pPr>
                      <w:r w:rsidRPr="000A361C">
                        <w:rPr>
                          <w:rFonts w:ascii="Arial" w:hAnsi="Arial" w:cs="Arial"/>
                          <w:i/>
                          <w:iCs/>
                          <w:color w:val="444444"/>
                          <w:sz w:val="32"/>
                          <w:szCs w:val="32"/>
                          <w:shd w:val="clear" w:color="auto" w:fill="FFFFFF"/>
                        </w:rPr>
                        <w:t xml:space="preserve"> </w:t>
                      </w:r>
                      <w:r w:rsidRPr="000A361C">
                        <w:rPr>
                          <w:rFonts w:ascii="Arial" w:hAnsi="Arial" w:cs="Arial"/>
                          <w:color w:val="333333"/>
                          <w:sz w:val="32"/>
                          <w:szCs w:val="32"/>
                          <w:shd w:val="clear" w:color="auto" w:fill="F1F5F8"/>
                        </w:rPr>
                        <w:t>Par deux fois, j'ai protesté par mail auprès du maire sans obtenirla moindre réponse. Télécharger votre document- vidéo-etc... Actions Digemer.pdf Article Cent pour un toit Le Telegramme 24.09.2019.jpg Bulletin municipal novembre Lampaul.png Formulaire adhésion Digemer.pdf</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J'atteste sur l'honneur l'exactitude de mes propos</w:t>
                      </w:r>
                    </w:p>
                    <w:p w:rsidR="003A4B15" w:rsidRPr="000A361C" w:rsidRDefault="003A4B15" w:rsidP="000A361C">
                      <w:pPr>
                        <w:jc w:val="both"/>
                        <w:rPr>
                          <w:rFonts w:ascii="Arial" w:hAnsi="Arial" w:cs="Arial"/>
                          <w:color w:val="333333"/>
                          <w:sz w:val="32"/>
                          <w:szCs w:val="32"/>
                          <w:shd w:val="clear" w:color="auto" w:fill="F1F5F8"/>
                        </w:rPr>
                      </w:pPr>
                    </w:p>
                    <w:p w:rsidR="003A4B15" w:rsidRPr="000A361C" w:rsidRDefault="003A4B15" w:rsidP="000A361C">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14:anchorId="514125B7" wp14:editId="4B50CA80">
                            <wp:extent cx="3268980" cy="89535"/>
                            <wp:effectExtent l="0" t="0" r="7620" b="5715"/>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491CE1">
                      <w:pPr>
                        <w:rPr>
                          <w:i/>
                          <w:iCs/>
                          <w:color w:val="FFFFFF" w:themeColor="background1"/>
                        </w:rPr>
                      </w:pPr>
                    </w:p>
                    <w:p w:rsidR="003A4B15" w:rsidRDefault="003A4B15" w:rsidP="000A361C">
                      <w:pPr>
                        <w:jc w:val="both"/>
                        <w:rPr>
                          <w:rFonts w:ascii="Arial" w:hAnsi="Arial" w:cs="Arial"/>
                          <w:color w:val="333333"/>
                          <w:sz w:val="32"/>
                          <w:szCs w:val="32"/>
                          <w:shd w:val="clear" w:color="auto" w:fill="F1F5F8"/>
                        </w:rPr>
                      </w:pPr>
                      <w:r w:rsidRPr="000A361C">
                        <w:rPr>
                          <w:rFonts w:ascii="Arial" w:hAnsi="Arial" w:cs="Arial"/>
                          <w:color w:val="333333"/>
                          <w:sz w:val="32"/>
                          <w:szCs w:val="32"/>
                          <w:shd w:val="clear" w:color="auto" w:fill="F1F5F8"/>
                        </w:rPr>
                        <w:t>Nom françois</w:t>
                      </w:r>
                      <w:r w:rsidRPr="000A361C">
                        <w:rPr>
                          <w:rFonts w:ascii="Arial" w:hAnsi="Arial" w:cs="Arial"/>
                          <w:color w:val="333333"/>
                          <w:sz w:val="32"/>
                          <w:szCs w:val="32"/>
                        </w:rPr>
                        <w:br/>
                      </w:r>
                      <w:r w:rsidRPr="000A361C">
                        <w:rPr>
                          <w:rFonts w:ascii="Arial" w:hAnsi="Arial" w:cs="Arial"/>
                          <w:color w:val="333333"/>
                          <w:sz w:val="32"/>
                          <w:szCs w:val="32"/>
                          <w:shd w:val="clear" w:color="auto" w:fill="F1F5F8"/>
                        </w:rPr>
                        <w:t>Date d'envoi 17-01-2020</w:t>
                      </w:r>
                      <w:r w:rsidRPr="000A361C">
                        <w:rPr>
                          <w:rFonts w:ascii="Arial" w:hAnsi="Arial" w:cs="Arial"/>
                          <w:color w:val="333333"/>
                          <w:sz w:val="32"/>
                          <w:szCs w:val="32"/>
                        </w:rPr>
                        <w:br/>
                      </w:r>
                      <w:r w:rsidRPr="000A361C">
                        <w:rPr>
                          <w:rFonts w:ascii="Arial" w:hAnsi="Arial" w:cs="Arial"/>
                          <w:color w:val="333333"/>
                          <w:sz w:val="32"/>
                          <w:szCs w:val="32"/>
                          <w:shd w:val="clear" w:color="auto" w:fill="F1F5F8"/>
                        </w:rPr>
                        <w:t>Objet 3- Observatoire des crimes contre l'humanité en France</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Je témoigne bonsoir; j'ai 78 ans et j'ai peur; je vis dans la peur de tout ce qui se passe et va se passer; le "grand remplacement" me terrorise et Macron ne fait rien sinon dépenser tout notre argent pour les indésirables; il n'aime pas les français et savoure sa vengeance; qu'il parte s'il vous plait.merci</w:t>
                      </w:r>
                      <w:r w:rsidRPr="000A361C">
                        <w:rPr>
                          <w:rFonts w:ascii="Arial" w:hAnsi="Arial" w:cs="Arial"/>
                          <w:color w:val="333333"/>
                          <w:sz w:val="32"/>
                          <w:szCs w:val="32"/>
                        </w:rPr>
                        <w:br/>
                      </w:r>
                      <w:r w:rsidRPr="000A361C">
                        <w:rPr>
                          <w:rFonts w:ascii="Arial" w:hAnsi="Arial" w:cs="Arial"/>
                          <w:color w:val="333333"/>
                          <w:sz w:val="32"/>
                          <w:szCs w:val="32"/>
                          <w:shd w:val="clear" w:color="auto" w:fill="F1F5F8"/>
                        </w:rPr>
                        <w:t>J'atteste sur l'honneur l'exactitude de mes propos</w:t>
                      </w:r>
                    </w:p>
                    <w:p w:rsidR="003A4B15" w:rsidRDefault="003A4B15" w:rsidP="000A361C">
                      <w:pPr>
                        <w:jc w:val="both"/>
                        <w:rPr>
                          <w:rFonts w:ascii="Arial" w:hAnsi="Arial" w:cs="Arial"/>
                          <w:color w:val="333333"/>
                          <w:sz w:val="32"/>
                          <w:szCs w:val="32"/>
                          <w:shd w:val="clear" w:color="auto" w:fill="F1F5F8"/>
                        </w:rPr>
                      </w:pPr>
                    </w:p>
                    <w:p w:rsidR="003A4B15" w:rsidRDefault="003A4B15" w:rsidP="000A361C">
                      <w:pPr>
                        <w:jc w:val="both"/>
                        <w:rPr>
                          <w:rFonts w:ascii="Arial" w:hAnsi="Arial" w:cs="Arial"/>
                          <w:i/>
                          <w:iCs/>
                          <w:color w:val="FFFFFF" w:themeColor="background1"/>
                          <w:sz w:val="32"/>
                          <w:szCs w:val="32"/>
                        </w:rPr>
                      </w:pPr>
                      <w:r>
                        <w:rPr>
                          <w:rFonts w:ascii="Arial" w:hAnsi="Arial" w:cs="Arial"/>
                          <w:i/>
                          <w:iCs/>
                          <w:color w:val="FFFFFF" w:themeColor="background1"/>
                          <w:sz w:val="32"/>
                          <w:szCs w:val="32"/>
                          <w:lang w:eastAsia="fr-FR"/>
                        </w:rPr>
                        <w:drawing>
                          <wp:inline distT="0" distB="0" distL="0" distR="0" wp14:anchorId="2ED88D6A" wp14:editId="44B5E2C4">
                            <wp:extent cx="3268980" cy="89535"/>
                            <wp:effectExtent l="0" t="0" r="7620" b="5715"/>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0A361C">
                      <w:pPr>
                        <w:jc w:val="both"/>
                        <w:rPr>
                          <w:rFonts w:ascii="Arial" w:hAnsi="Arial" w:cs="Arial"/>
                          <w:i/>
                          <w:iCs/>
                          <w:color w:val="FFFFFF" w:themeColor="background1"/>
                          <w:sz w:val="32"/>
                          <w:szCs w:val="32"/>
                        </w:rPr>
                      </w:pPr>
                    </w:p>
                    <w:p w:rsidR="003A4B15" w:rsidRPr="000A361C" w:rsidRDefault="003A4B15" w:rsidP="000A361C">
                      <w:pPr>
                        <w:jc w:val="both"/>
                        <w:rPr>
                          <w:rFonts w:ascii="Arial" w:hAnsi="Arial" w:cs="Arial"/>
                          <w:i/>
                          <w:iCs/>
                          <w:color w:val="FFFFFF" w:themeColor="background1"/>
                          <w:sz w:val="32"/>
                          <w:szCs w:val="32"/>
                        </w:rPr>
                      </w:pPr>
                      <w:r w:rsidRPr="000A361C">
                        <w:rPr>
                          <w:rFonts w:ascii="Arial" w:hAnsi="Arial" w:cs="Arial"/>
                          <w:color w:val="333333"/>
                          <w:sz w:val="32"/>
                          <w:szCs w:val="32"/>
                          <w:shd w:val="clear" w:color="auto" w:fill="F1F5F8"/>
                        </w:rPr>
                        <w:t>Nom Chi</w:t>
                      </w:r>
                      <w:r w:rsidRPr="000A361C">
                        <w:rPr>
                          <w:rFonts w:ascii="Arial" w:hAnsi="Arial" w:cs="Arial"/>
                          <w:color w:val="333333"/>
                          <w:sz w:val="32"/>
                          <w:szCs w:val="32"/>
                        </w:rPr>
                        <w:br/>
                      </w:r>
                      <w:r w:rsidRPr="000A361C">
                        <w:rPr>
                          <w:rFonts w:ascii="Arial" w:hAnsi="Arial" w:cs="Arial"/>
                          <w:color w:val="333333"/>
                          <w:sz w:val="32"/>
                          <w:szCs w:val="32"/>
                          <w:shd w:val="clear" w:color="auto" w:fill="F1F5F8"/>
                        </w:rPr>
                        <w:t>Date d'envoi 02-02-2020</w:t>
                      </w:r>
                      <w:r w:rsidRPr="000A361C">
                        <w:rPr>
                          <w:rFonts w:ascii="Arial" w:hAnsi="Arial" w:cs="Arial"/>
                          <w:color w:val="333333"/>
                          <w:sz w:val="32"/>
                          <w:szCs w:val="32"/>
                        </w:rPr>
                        <w:br/>
                      </w:r>
                      <w:r w:rsidRPr="000A361C">
                        <w:rPr>
                          <w:rFonts w:ascii="Arial" w:hAnsi="Arial" w:cs="Arial"/>
                          <w:color w:val="333333"/>
                          <w:sz w:val="32"/>
                          <w:szCs w:val="32"/>
                          <w:shd w:val="clear" w:color="auto" w:fill="F1F5F8"/>
                        </w:rPr>
                        <w:t>Objet - Autres...</w:t>
                      </w:r>
                      <w:r w:rsidRPr="000A361C">
                        <w:rPr>
                          <w:rFonts w:ascii="Arial" w:hAnsi="Arial" w:cs="Arial"/>
                          <w:color w:val="333333"/>
                          <w:sz w:val="32"/>
                          <w:szCs w:val="32"/>
                        </w:rPr>
                        <w:br/>
                      </w:r>
                      <w:r w:rsidRPr="000A361C">
                        <w:rPr>
                          <w:rFonts w:ascii="Arial" w:hAnsi="Arial" w:cs="Arial"/>
                          <w:color w:val="333333"/>
                          <w:sz w:val="32"/>
                          <w:szCs w:val="32"/>
                          <w:shd w:val="clear" w:color="auto" w:fill="F1F5F8"/>
                        </w:rPr>
                        <w:t xml:space="preserve">Je témoigne Conseil de discipline pour avoir osé dénoncer un chef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Content>
                              <w:p w:rsidR="003A4B15" w:rsidRDefault="003A4B1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Content>
                        <w:p w:rsidR="003A4B15" w:rsidRDefault="003A4B1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2416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Default="003A4B15" w:rsidP="00491CE1">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3136" behindDoc="0" locked="0" layoutInCell="0" allowOverlap="1" wp14:anchorId="79D0C628" wp14:editId="594EE444">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Content>
                              <w:p w:rsidR="003A4B15" w:rsidRDefault="003A4B1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qC/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zXxGvwYrzR5hEaAFYdrheoLQaPMdox4u0Qzbhw01HCP5TsEyFSRN/ekKSpqdJaCYZwW0VdCSJA9j&#10;QVUFwaDNGA3itRsO3qYzYt1ALhIIUvoSVrAWzhPxXNeowL0JsMbb6A/aoR6sni/4/Bc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FTYioL+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Content>
                        <w:p w:rsidR="003A4B15" w:rsidRDefault="003A4B1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B81D7F">
      <w:pPr>
        <w:framePr w:hSpace="0" w:wrap="auto" w:vAnchor="margin" w:xAlign="left" w:yAlign="inline"/>
      </w:pPr>
      <w:r>
        <w:rPr>
          <w:lang w:eastAsia="fr-FR"/>
        </w:rPr>
        <mc:AlternateContent>
          <mc:Choice Requires="wps">
            <w:drawing>
              <wp:anchor distT="0" distB="0" distL="114300" distR="114300" simplePos="0" relativeHeight="252125184" behindDoc="0" locked="0" layoutInCell="0" allowOverlap="1" wp14:anchorId="032B9479" wp14:editId="39EB9B88">
                <wp:simplePos x="0" y="0"/>
                <wp:positionH relativeFrom="page">
                  <wp:posOffset>542925</wp:posOffset>
                </wp:positionH>
                <wp:positionV relativeFrom="margin">
                  <wp:posOffset>742315</wp:posOffset>
                </wp:positionV>
                <wp:extent cx="4076700" cy="9238615"/>
                <wp:effectExtent l="171450" t="171450" r="57150" b="57785"/>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81D7F" w:rsidRDefault="003A4B15" w:rsidP="00B81D7F">
                            <w:pPr>
                              <w:jc w:val="both"/>
                              <w:rPr>
                                <w:rFonts w:ascii="Arial" w:hAnsi="Arial" w:cs="Arial"/>
                                <w:color w:val="333333"/>
                                <w:sz w:val="32"/>
                                <w:szCs w:val="32"/>
                                <w:shd w:val="clear" w:color="auto" w:fill="F1F5F8"/>
                              </w:rPr>
                            </w:pPr>
                            <w:r w:rsidRPr="00B81D7F">
                              <w:rPr>
                                <w:rFonts w:ascii="Arial" w:hAnsi="Arial" w:cs="Arial"/>
                                <w:color w:val="333333"/>
                                <w:sz w:val="32"/>
                                <w:szCs w:val="32"/>
                                <w:shd w:val="clear" w:color="auto" w:fill="F1F5F8"/>
                              </w:rPr>
                              <w:t>alcoolisé. Au travail se servant de véhicule et rapporté d avoir entendu que des Enfants se faisait insulter du fait qu il mangeait du cochon a la cantine , un syndicats de Policiers son au courant et selon leur dires ils.aurait mème interpeller un élu a ce sujet ? Réponse , pas de vagues .......... J'atteste sur l'honneur l'exactitude de mes propos</w:t>
                            </w:r>
                          </w:p>
                          <w:p w:rsidR="003A4B15" w:rsidRDefault="003A4B15" w:rsidP="00B81D7F">
                            <w:pPr>
                              <w:jc w:val="both"/>
                              <w:rPr>
                                <w:rFonts w:ascii="Garamond" w:hAnsi="Garamond"/>
                                <w:color w:val="333333"/>
                                <w:sz w:val="32"/>
                                <w:szCs w:val="32"/>
                                <w:shd w:val="clear" w:color="auto" w:fill="F1F5F8"/>
                              </w:rPr>
                            </w:pPr>
                          </w:p>
                          <w:p w:rsidR="003A4B15" w:rsidRDefault="003A4B15" w:rsidP="00B81D7F">
                            <w:pPr>
                              <w:jc w:val="both"/>
                              <w:rPr>
                                <w:rFonts w:ascii="Arial" w:hAnsi="Arial" w:cs="Arial"/>
                                <w:sz w:val="32"/>
                                <w:szCs w:val="32"/>
                              </w:rPr>
                            </w:pPr>
                            <w:r>
                              <w:rPr>
                                <w:rFonts w:ascii="Arial" w:hAnsi="Arial" w:cs="Arial"/>
                                <w:i/>
                                <w:iCs/>
                                <w:color w:val="FFFFFF" w:themeColor="background1"/>
                                <w:sz w:val="32"/>
                                <w:szCs w:val="32"/>
                                <w:lang w:eastAsia="fr-FR"/>
                              </w:rPr>
                              <w:drawing>
                                <wp:inline distT="0" distB="0" distL="0" distR="0" wp14:anchorId="7749CE77" wp14:editId="658290FB">
                                  <wp:extent cx="3268980" cy="89535"/>
                                  <wp:effectExtent l="0" t="0" r="7620" b="5715"/>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B81D7F">
                            <w:pPr>
                              <w:jc w:val="both"/>
                              <w:rPr>
                                <w:rFonts w:ascii="Arial" w:hAnsi="Arial" w:cs="Arial"/>
                                <w:sz w:val="32"/>
                                <w:szCs w:val="32"/>
                              </w:rPr>
                            </w:pPr>
                          </w:p>
                          <w:p w:rsidR="003A4B15" w:rsidRDefault="003A4B15" w:rsidP="00B81D7F">
                            <w:pPr>
                              <w:jc w:val="both"/>
                              <w:rPr>
                                <w:rFonts w:ascii="Arial" w:hAnsi="Arial" w:cs="Arial"/>
                                <w:color w:val="333333"/>
                                <w:sz w:val="32"/>
                                <w:szCs w:val="32"/>
                                <w:shd w:val="clear" w:color="auto" w:fill="F1F5F8"/>
                              </w:rPr>
                            </w:pPr>
                            <w:r w:rsidRPr="00B81D7F">
                              <w:rPr>
                                <w:rFonts w:ascii="Arial" w:hAnsi="Arial" w:cs="Arial"/>
                                <w:color w:val="333333"/>
                                <w:sz w:val="32"/>
                                <w:szCs w:val="32"/>
                                <w:shd w:val="clear" w:color="auto" w:fill="F1F5F8"/>
                              </w:rPr>
                              <w:t xml:space="preserve">Nom Annie </w:t>
                            </w:r>
                          </w:p>
                          <w:p w:rsidR="003A4B15" w:rsidRDefault="003A4B15" w:rsidP="00B81D7F">
                            <w:pPr>
                              <w:jc w:val="both"/>
                              <w:rPr>
                                <w:rFonts w:ascii="Arial" w:hAnsi="Arial" w:cs="Arial"/>
                                <w:color w:val="333333"/>
                                <w:sz w:val="32"/>
                                <w:szCs w:val="32"/>
                                <w:shd w:val="clear" w:color="auto" w:fill="F1F5F8"/>
                              </w:rPr>
                            </w:pPr>
                            <w:r w:rsidRPr="00B81D7F">
                              <w:rPr>
                                <w:rFonts w:ascii="Arial" w:hAnsi="Arial" w:cs="Arial"/>
                                <w:color w:val="333333"/>
                                <w:sz w:val="32"/>
                                <w:szCs w:val="32"/>
                                <w:shd w:val="clear" w:color="auto" w:fill="F1F5F8"/>
                              </w:rPr>
                              <w:t>Date d'envoi 05-02-2020</w:t>
                            </w:r>
                            <w:r w:rsidRPr="00B81D7F">
                              <w:rPr>
                                <w:rFonts w:ascii="Arial" w:hAnsi="Arial" w:cs="Arial"/>
                                <w:color w:val="333333"/>
                                <w:sz w:val="32"/>
                                <w:szCs w:val="32"/>
                              </w:rPr>
                              <w:br/>
                            </w:r>
                            <w:r w:rsidRPr="00B81D7F">
                              <w:rPr>
                                <w:rFonts w:ascii="Arial" w:hAnsi="Arial" w:cs="Arial"/>
                                <w:color w:val="333333"/>
                                <w:sz w:val="32"/>
                                <w:szCs w:val="32"/>
                                <w:shd w:val="clear" w:color="auto" w:fill="F1F5F8"/>
                              </w:rPr>
                              <w:t>Objet 3- Observatoire des crimes contre l'humanité en France</w:t>
                            </w:r>
                            <w:r w:rsidRPr="00B81D7F">
                              <w:rPr>
                                <w:rFonts w:ascii="Arial" w:hAnsi="Arial" w:cs="Arial"/>
                                <w:color w:val="333333"/>
                                <w:sz w:val="32"/>
                                <w:szCs w:val="32"/>
                              </w:rPr>
                              <w:br/>
                            </w:r>
                            <w:r w:rsidRPr="00B81D7F">
                              <w:rPr>
                                <w:rFonts w:ascii="Arial" w:hAnsi="Arial" w:cs="Arial"/>
                                <w:color w:val="333333"/>
                                <w:sz w:val="32"/>
                                <w:szCs w:val="32"/>
                                <w:shd w:val="clear" w:color="auto" w:fill="F1F5F8"/>
                              </w:rPr>
                              <w:t>Je témoigne Ces attaques sont des actes de guerre. Faudra-t-il l'armée pour protéger bientôt les Commissariats?Mais même l'armée est attaquée et infiltrée ! Télécharger votre document- vidéo-etc... Screenshot_20200205-030256_Samsung Internet.jpg</w:t>
                            </w:r>
                          </w:p>
                          <w:p w:rsidR="003A4B15" w:rsidRDefault="003A4B15" w:rsidP="00B81D7F">
                            <w:pPr>
                              <w:jc w:val="both"/>
                              <w:rPr>
                                <w:rFonts w:ascii="Arial" w:hAnsi="Arial" w:cs="Arial"/>
                                <w:color w:val="333333"/>
                                <w:sz w:val="32"/>
                                <w:szCs w:val="32"/>
                                <w:shd w:val="clear" w:color="auto" w:fill="F1F5F8"/>
                              </w:rPr>
                            </w:pPr>
                          </w:p>
                          <w:p w:rsidR="003A4B15" w:rsidRDefault="003A4B15" w:rsidP="00B81D7F">
                            <w:pPr>
                              <w:jc w:val="both"/>
                              <w:rPr>
                                <w:rFonts w:ascii="Arial" w:hAnsi="Arial" w:cs="Arial"/>
                                <w:sz w:val="32"/>
                                <w:szCs w:val="32"/>
                              </w:rPr>
                            </w:pPr>
                            <w:r>
                              <w:rPr>
                                <w:rFonts w:ascii="Arial" w:hAnsi="Arial" w:cs="Arial"/>
                                <w:i/>
                                <w:iCs/>
                                <w:color w:val="FFFFFF" w:themeColor="background1"/>
                                <w:sz w:val="32"/>
                                <w:szCs w:val="32"/>
                                <w:lang w:eastAsia="fr-FR"/>
                              </w:rPr>
                              <w:drawing>
                                <wp:inline distT="0" distB="0" distL="0" distR="0" wp14:anchorId="5D00E0CC" wp14:editId="05BCD65E">
                                  <wp:extent cx="3268980" cy="89535"/>
                                  <wp:effectExtent l="0" t="0" r="7620" b="5715"/>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B81D7F">
                            <w:pPr>
                              <w:jc w:val="both"/>
                              <w:rPr>
                                <w:rFonts w:ascii="Arial" w:hAnsi="Arial" w:cs="Arial"/>
                                <w:sz w:val="32"/>
                                <w:szCs w:val="32"/>
                              </w:rPr>
                            </w:pPr>
                          </w:p>
                          <w:p w:rsidR="003A4B15" w:rsidRPr="00B81D7F" w:rsidRDefault="003A4B15" w:rsidP="00B81D7F">
                            <w:pPr>
                              <w:jc w:val="both"/>
                              <w:rPr>
                                <w:rFonts w:ascii="Arial" w:hAnsi="Arial" w:cs="Arial"/>
                                <w:sz w:val="32"/>
                                <w:szCs w:val="32"/>
                              </w:rPr>
                            </w:pPr>
                            <w:r w:rsidRPr="00B81D7F">
                              <w:rPr>
                                <w:rFonts w:ascii="Arial" w:hAnsi="Arial" w:cs="Arial"/>
                                <w:color w:val="333333"/>
                                <w:sz w:val="32"/>
                                <w:szCs w:val="32"/>
                                <w:shd w:val="clear" w:color="auto" w:fill="F1F5F8"/>
                              </w:rPr>
                              <w:t xml:space="preserve">Nom Roger </w:t>
                            </w:r>
                            <w:r w:rsidRPr="00B81D7F">
                              <w:rPr>
                                <w:rFonts w:ascii="Arial" w:hAnsi="Arial" w:cs="Arial"/>
                                <w:color w:val="333333"/>
                                <w:sz w:val="32"/>
                                <w:szCs w:val="32"/>
                              </w:rPr>
                              <w:br/>
                            </w:r>
                            <w:r w:rsidRPr="00B81D7F">
                              <w:rPr>
                                <w:rFonts w:ascii="Arial" w:hAnsi="Arial" w:cs="Arial"/>
                                <w:color w:val="333333"/>
                                <w:sz w:val="32"/>
                                <w:szCs w:val="32"/>
                                <w:shd w:val="clear" w:color="auto" w:fill="F1F5F8"/>
                              </w:rPr>
                              <w:t>Date d'envoi 06-02-2020</w:t>
                            </w:r>
                            <w:r w:rsidRPr="00B81D7F">
                              <w:rPr>
                                <w:rFonts w:ascii="Arial" w:hAnsi="Arial" w:cs="Arial"/>
                                <w:color w:val="333333"/>
                                <w:sz w:val="32"/>
                                <w:szCs w:val="32"/>
                              </w:rPr>
                              <w:br/>
                            </w:r>
                            <w:r w:rsidRPr="00B81D7F">
                              <w:rPr>
                                <w:rFonts w:ascii="Arial" w:hAnsi="Arial" w:cs="Arial"/>
                                <w:color w:val="333333"/>
                                <w:sz w:val="32"/>
                                <w:szCs w:val="32"/>
                                <w:shd w:val="clear" w:color="auto" w:fill="F1F5F8"/>
                              </w:rPr>
                              <w:t>Objet - Autres...</w:t>
                            </w:r>
                            <w:r w:rsidRPr="00B81D7F">
                              <w:rPr>
                                <w:rFonts w:ascii="Arial" w:hAnsi="Arial" w:cs="Arial"/>
                                <w:color w:val="333333"/>
                                <w:sz w:val="32"/>
                                <w:szCs w:val="32"/>
                              </w:rPr>
                              <w:br/>
                            </w:r>
                            <w:r w:rsidRPr="00B81D7F">
                              <w:rPr>
                                <w:rFonts w:ascii="Arial" w:hAnsi="Arial" w:cs="Arial"/>
                                <w:color w:val="333333"/>
                                <w:sz w:val="32"/>
                                <w:szCs w:val="32"/>
                                <w:shd w:val="clear" w:color="auto" w:fill="F1F5F8"/>
                              </w:rPr>
                              <w:t>Je témoigne Orthographe à améliorer. Vous verrez qu'ILS S'IMMISCENT dans tous les domaines de notre vie et ENTRAVE la survie de nos familles... ... tous les patriotes [...]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75pt;margin-top:58.45pt;width:321pt;height:727.4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6B/QI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" o:allowincell="f" stroked="f">
                <v:shadow on="t" type="perspective" color="#4f81bd" origin="-.5,-.5" offset="-3pt,-3pt" matrix="58982f,,,58982f"/>
                <v:textbox inset=",,36pt,18pt">
                  <w:txbxContent>
                    <w:p w:rsidR="003A4B15" w:rsidRPr="00B81D7F" w:rsidRDefault="003A4B15" w:rsidP="00B81D7F">
                      <w:pPr>
                        <w:jc w:val="both"/>
                        <w:rPr>
                          <w:rFonts w:ascii="Arial" w:hAnsi="Arial" w:cs="Arial"/>
                          <w:color w:val="333333"/>
                          <w:sz w:val="32"/>
                          <w:szCs w:val="32"/>
                          <w:shd w:val="clear" w:color="auto" w:fill="F1F5F8"/>
                        </w:rPr>
                      </w:pPr>
                      <w:r w:rsidRPr="00B81D7F">
                        <w:rPr>
                          <w:rFonts w:ascii="Arial" w:hAnsi="Arial" w:cs="Arial"/>
                          <w:color w:val="333333"/>
                          <w:sz w:val="32"/>
                          <w:szCs w:val="32"/>
                          <w:shd w:val="clear" w:color="auto" w:fill="F1F5F8"/>
                        </w:rPr>
                        <w:t>alcoolisé. Au travail se servant de véhicule et rapporté d avoir entendu que des Enfants se faisait insulter du fait qu il mangeait du cochon a la cantine , un syndicats de Policiers son au courant et selon leur dires ils.aurait mème interpeller un élu a ce sujet ? Réponse , pas de vagues .......... J'atteste sur l'honneur l'exactitude de mes propos</w:t>
                      </w:r>
                    </w:p>
                    <w:p w:rsidR="003A4B15" w:rsidRDefault="003A4B15" w:rsidP="00B81D7F">
                      <w:pPr>
                        <w:jc w:val="both"/>
                        <w:rPr>
                          <w:rFonts w:ascii="Garamond" w:hAnsi="Garamond"/>
                          <w:color w:val="333333"/>
                          <w:sz w:val="32"/>
                          <w:szCs w:val="32"/>
                          <w:shd w:val="clear" w:color="auto" w:fill="F1F5F8"/>
                        </w:rPr>
                      </w:pPr>
                    </w:p>
                    <w:p w:rsidR="003A4B15" w:rsidRDefault="003A4B15" w:rsidP="00B81D7F">
                      <w:pPr>
                        <w:jc w:val="both"/>
                        <w:rPr>
                          <w:rFonts w:ascii="Arial" w:hAnsi="Arial" w:cs="Arial"/>
                          <w:sz w:val="32"/>
                          <w:szCs w:val="32"/>
                        </w:rPr>
                      </w:pPr>
                      <w:r>
                        <w:rPr>
                          <w:rFonts w:ascii="Arial" w:hAnsi="Arial" w:cs="Arial"/>
                          <w:i/>
                          <w:iCs/>
                          <w:color w:val="FFFFFF" w:themeColor="background1"/>
                          <w:sz w:val="32"/>
                          <w:szCs w:val="32"/>
                          <w:lang w:eastAsia="fr-FR"/>
                        </w:rPr>
                        <w:drawing>
                          <wp:inline distT="0" distB="0" distL="0" distR="0" wp14:anchorId="7749CE77" wp14:editId="658290FB">
                            <wp:extent cx="3268980" cy="89535"/>
                            <wp:effectExtent l="0" t="0" r="7620" b="5715"/>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B81D7F">
                      <w:pPr>
                        <w:jc w:val="both"/>
                        <w:rPr>
                          <w:rFonts w:ascii="Arial" w:hAnsi="Arial" w:cs="Arial"/>
                          <w:sz w:val="32"/>
                          <w:szCs w:val="32"/>
                        </w:rPr>
                      </w:pPr>
                    </w:p>
                    <w:p w:rsidR="003A4B15" w:rsidRDefault="003A4B15" w:rsidP="00B81D7F">
                      <w:pPr>
                        <w:jc w:val="both"/>
                        <w:rPr>
                          <w:rFonts w:ascii="Arial" w:hAnsi="Arial" w:cs="Arial"/>
                          <w:color w:val="333333"/>
                          <w:sz w:val="32"/>
                          <w:szCs w:val="32"/>
                          <w:shd w:val="clear" w:color="auto" w:fill="F1F5F8"/>
                        </w:rPr>
                      </w:pPr>
                      <w:r w:rsidRPr="00B81D7F">
                        <w:rPr>
                          <w:rFonts w:ascii="Arial" w:hAnsi="Arial" w:cs="Arial"/>
                          <w:color w:val="333333"/>
                          <w:sz w:val="32"/>
                          <w:szCs w:val="32"/>
                          <w:shd w:val="clear" w:color="auto" w:fill="F1F5F8"/>
                        </w:rPr>
                        <w:t xml:space="preserve">Nom Annie </w:t>
                      </w:r>
                    </w:p>
                    <w:p w:rsidR="003A4B15" w:rsidRDefault="003A4B15" w:rsidP="00B81D7F">
                      <w:pPr>
                        <w:jc w:val="both"/>
                        <w:rPr>
                          <w:rFonts w:ascii="Arial" w:hAnsi="Arial" w:cs="Arial"/>
                          <w:color w:val="333333"/>
                          <w:sz w:val="32"/>
                          <w:szCs w:val="32"/>
                          <w:shd w:val="clear" w:color="auto" w:fill="F1F5F8"/>
                        </w:rPr>
                      </w:pPr>
                      <w:r w:rsidRPr="00B81D7F">
                        <w:rPr>
                          <w:rFonts w:ascii="Arial" w:hAnsi="Arial" w:cs="Arial"/>
                          <w:color w:val="333333"/>
                          <w:sz w:val="32"/>
                          <w:szCs w:val="32"/>
                          <w:shd w:val="clear" w:color="auto" w:fill="F1F5F8"/>
                        </w:rPr>
                        <w:t>Date d'envoi 05-02-2020</w:t>
                      </w:r>
                      <w:r w:rsidRPr="00B81D7F">
                        <w:rPr>
                          <w:rFonts w:ascii="Arial" w:hAnsi="Arial" w:cs="Arial"/>
                          <w:color w:val="333333"/>
                          <w:sz w:val="32"/>
                          <w:szCs w:val="32"/>
                        </w:rPr>
                        <w:br/>
                      </w:r>
                      <w:r w:rsidRPr="00B81D7F">
                        <w:rPr>
                          <w:rFonts w:ascii="Arial" w:hAnsi="Arial" w:cs="Arial"/>
                          <w:color w:val="333333"/>
                          <w:sz w:val="32"/>
                          <w:szCs w:val="32"/>
                          <w:shd w:val="clear" w:color="auto" w:fill="F1F5F8"/>
                        </w:rPr>
                        <w:t>Objet 3- Observatoire des crimes contre l'humanité en France</w:t>
                      </w:r>
                      <w:r w:rsidRPr="00B81D7F">
                        <w:rPr>
                          <w:rFonts w:ascii="Arial" w:hAnsi="Arial" w:cs="Arial"/>
                          <w:color w:val="333333"/>
                          <w:sz w:val="32"/>
                          <w:szCs w:val="32"/>
                        </w:rPr>
                        <w:br/>
                      </w:r>
                      <w:r w:rsidRPr="00B81D7F">
                        <w:rPr>
                          <w:rFonts w:ascii="Arial" w:hAnsi="Arial" w:cs="Arial"/>
                          <w:color w:val="333333"/>
                          <w:sz w:val="32"/>
                          <w:szCs w:val="32"/>
                          <w:shd w:val="clear" w:color="auto" w:fill="F1F5F8"/>
                        </w:rPr>
                        <w:t>Je témoigne Ces attaques sont des actes de guerre. Faudra-t-il l'armée pour protéger bientôt les Commissariats?Mais même l'armée est attaquée et infiltrée ! Télécharger votre document- vidéo-etc... Screenshot_20200205-030256_Samsung Internet.jpg</w:t>
                      </w:r>
                    </w:p>
                    <w:p w:rsidR="003A4B15" w:rsidRDefault="003A4B15" w:rsidP="00B81D7F">
                      <w:pPr>
                        <w:jc w:val="both"/>
                        <w:rPr>
                          <w:rFonts w:ascii="Arial" w:hAnsi="Arial" w:cs="Arial"/>
                          <w:color w:val="333333"/>
                          <w:sz w:val="32"/>
                          <w:szCs w:val="32"/>
                          <w:shd w:val="clear" w:color="auto" w:fill="F1F5F8"/>
                        </w:rPr>
                      </w:pPr>
                    </w:p>
                    <w:p w:rsidR="003A4B15" w:rsidRDefault="003A4B15" w:rsidP="00B81D7F">
                      <w:pPr>
                        <w:jc w:val="both"/>
                        <w:rPr>
                          <w:rFonts w:ascii="Arial" w:hAnsi="Arial" w:cs="Arial"/>
                          <w:sz w:val="32"/>
                          <w:szCs w:val="32"/>
                        </w:rPr>
                      </w:pPr>
                      <w:r>
                        <w:rPr>
                          <w:rFonts w:ascii="Arial" w:hAnsi="Arial" w:cs="Arial"/>
                          <w:i/>
                          <w:iCs/>
                          <w:color w:val="FFFFFF" w:themeColor="background1"/>
                          <w:sz w:val="32"/>
                          <w:szCs w:val="32"/>
                          <w:lang w:eastAsia="fr-FR"/>
                        </w:rPr>
                        <w:drawing>
                          <wp:inline distT="0" distB="0" distL="0" distR="0" wp14:anchorId="5D00E0CC" wp14:editId="05BCD65E">
                            <wp:extent cx="3268980" cy="89535"/>
                            <wp:effectExtent l="0" t="0" r="7620" b="5715"/>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B81D7F">
                      <w:pPr>
                        <w:jc w:val="both"/>
                        <w:rPr>
                          <w:rFonts w:ascii="Arial" w:hAnsi="Arial" w:cs="Arial"/>
                          <w:sz w:val="32"/>
                          <w:szCs w:val="32"/>
                        </w:rPr>
                      </w:pPr>
                    </w:p>
                    <w:p w:rsidR="003A4B15" w:rsidRPr="00B81D7F" w:rsidRDefault="003A4B15" w:rsidP="00B81D7F">
                      <w:pPr>
                        <w:jc w:val="both"/>
                        <w:rPr>
                          <w:rFonts w:ascii="Arial" w:hAnsi="Arial" w:cs="Arial"/>
                          <w:sz w:val="32"/>
                          <w:szCs w:val="32"/>
                        </w:rPr>
                      </w:pPr>
                      <w:r w:rsidRPr="00B81D7F">
                        <w:rPr>
                          <w:rFonts w:ascii="Arial" w:hAnsi="Arial" w:cs="Arial"/>
                          <w:color w:val="333333"/>
                          <w:sz w:val="32"/>
                          <w:szCs w:val="32"/>
                          <w:shd w:val="clear" w:color="auto" w:fill="F1F5F8"/>
                        </w:rPr>
                        <w:t xml:space="preserve">Nom Roger </w:t>
                      </w:r>
                      <w:r w:rsidRPr="00B81D7F">
                        <w:rPr>
                          <w:rFonts w:ascii="Arial" w:hAnsi="Arial" w:cs="Arial"/>
                          <w:color w:val="333333"/>
                          <w:sz w:val="32"/>
                          <w:szCs w:val="32"/>
                        </w:rPr>
                        <w:br/>
                      </w:r>
                      <w:r w:rsidRPr="00B81D7F">
                        <w:rPr>
                          <w:rFonts w:ascii="Arial" w:hAnsi="Arial" w:cs="Arial"/>
                          <w:color w:val="333333"/>
                          <w:sz w:val="32"/>
                          <w:szCs w:val="32"/>
                          <w:shd w:val="clear" w:color="auto" w:fill="F1F5F8"/>
                        </w:rPr>
                        <w:t>Date d'envoi 06-02-2020</w:t>
                      </w:r>
                      <w:r w:rsidRPr="00B81D7F">
                        <w:rPr>
                          <w:rFonts w:ascii="Arial" w:hAnsi="Arial" w:cs="Arial"/>
                          <w:color w:val="333333"/>
                          <w:sz w:val="32"/>
                          <w:szCs w:val="32"/>
                        </w:rPr>
                        <w:br/>
                      </w:r>
                      <w:r w:rsidRPr="00B81D7F">
                        <w:rPr>
                          <w:rFonts w:ascii="Arial" w:hAnsi="Arial" w:cs="Arial"/>
                          <w:color w:val="333333"/>
                          <w:sz w:val="32"/>
                          <w:szCs w:val="32"/>
                          <w:shd w:val="clear" w:color="auto" w:fill="F1F5F8"/>
                        </w:rPr>
                        <w:t>Objet - Autres...</w:t>
                      </w:r>
                      <w:r w:rsidRPr="00B81D7F">
                        <w:rPr>
                          <w:rFonts w:ascii="Arial" w:hAnsi="Arial" w:cs="Arial"/>
                          <w:color w:val="333333"/>
                          <w:sz w:val="32"/>
                          <w:szCs w:val="32"/>
                        </w:rPr>
                        <w:br/>
                      </w:r>
                      <w:r w:rsidRPr="00B81D7F">
                        <w:rPr>
                          <w:rFonts w:ascii="Arial" w:hAnsi="Arial" w:cs="Arial"/>
                          <w:color w:val="333333"/>
                          <w:sz w:val="32"/>
                          <w:szCs w:val="32"/>
                          <w:shd w:val="clear" w:color="auto" w:fill="F1F5F8"/>
                        </w:rPr>
                        <w:t>Je témoigne Orthographe à améliorer. Vous verrez qu'ILS S'IMMISCENT dans tous les domaines de notre vie et ENTRAVE la survie de nos familles... ... tous les patriotes [...] </w:t>
                      </w: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7472" behindDoc="0" locked="0" layoutInCell="0" allowOverlap="1" wp14:anchorId="34C18724" wp14:editId="7F6A4D5C">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Kg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G9eaK50fUSqAik4Jj4wnKHT8IuSEZe1pPZ5z0BQ0n9S&#10;SPdtkud+u4ORz29SNODaU117mOIIVVLugJKTsXGnN7E3INsOayWBJ6XvUaRGXpo+9XWWFlcS/97s&#10;/LUdol4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vmiVYCoCAAAs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577D6" w:rsidRPr="007D132A" w:rsidRDefault="004577D6" w:rsidP="004577D6">
      <w:pPr>
        <w:framePr w:hSpace="0" w:wrap="auto" w:vAnchor="margin" w:xAlign="left" w:yAlign="inline"/>
      </w:pPr>
      <w:r>
        <w:rPr>
          <w:lang w:eastAsia="fr-FR"/>
        </w:rPr>
        <w:lastRenderedPageBreak/>
        <mc:AlternateContent>
          <mc:Choice Requires="wps">
            <w:drawing>
              <wp:anchor distT="0" distB="0" distL="114300" distR="114300" simplePos="0" relativeHeight="252140544" behindDoc="0" locked="0" layoutInCell="0" allowOverlap="1" wp14:anchorId="6BBAF7DB" wp14:editId="7EC388B6">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577D6">
                            <w:pPr>
                              <w:shd w:val="clear" w:color="auto" w:fill="FFFFFF"/>
                              <w:jc w:val="both"/>
                              <w:rPr>
                                <w:rFonts w:ascii="Arial" w:hAnsi="Arial" w:cs="Arial"/>
                                <w:b/>
                                <w:bCs/>
                                <w:color w:val="1F497D"/>
                                <w:sz w:val="32"/>
                                <w:szCs w:val="32"/>
                                <w:u w:val="single"/>
                                <w:shd w:val="clear" w:color="auto" w:fill="FFFFFF"/>
                              </w:rPr>
                            </w:pPr>
                          </w:p>
                          <w:p w:rsidR="003A4B15" w:rsidRDefault="003A4B15" w:rsidP="004577D6">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8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c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X0vf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A4B15" w:rsidRPr="00B32A09" w:rsidRDefault="003A4B15"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4577D6">
                      <w:pPr>
                        <w:shd w:val="clear" w:color="auto" w:fill="FFFFFF"/>
                        <w:jc w:val="both"/>
                        <w:rPr>
                          <w:rFonts w:ascii="Arial" w:hAnsi="Arial" w:cs="Arial"/>
                          <w:b/>
                          <w:bCs/>
                          <w:color w:val="1F497D"/>
                          <w:sz w:val="32"/>
                          <w:szCs w:val="32"/>
                          <w:u w:val="single"/>
                          <w:shd w:val="clear" w:color="auto" w:fill="FFFFFF"/>
                        </w:rPr>
                      </w:pPr>
                    </w:p>
                    <w:p w:rsidR="003A4B15" w:rsidRDefault="003A4B15" w:rsidP="004577D6">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4577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1568" behindDoc="0" locked="0" layoutInCell="0" allowOverlap="1" wp14:anchorId="2E60AD92" wp14:editId="4DEF92D4">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B81D7F">
                            <w:pPr>
                              <w:jc w:val="both"/>
                              <w:rPr>
                                <w:rFonts w:ascii="Arial" w:hAnsi="Arial" w:cs="Arial"/>
                                <w:color w:val="333333"/>
                                <w:sz w:val="32"/>
                                <w:szCs w:val="32"/>
                                <w:shd w:val="clear" w:color="auto" w:fill="F1F5F8"/>
                              </w:rPr>
                            </w:pPr>
                            <w:r w:rsidRPr="00B81D7F">
                              <w:rPr>
                                <w:rFonts w:ascii="Arial" w:hAnsi="Arial" w:cs="Arial"/>
                                <w:color w:val="333333"/>
                                <w:sz w:val="32"/>
                                <w:szCs w:val="32"/>
                                <w:shd w:val="clear" w:color="auto" w:fill="F1F5F8"/>
                              </w:rPr>
                              <w:t xml:space="preserve">peuvent apporter LEURS CONTRIBUTIONS, chacun pour ce qui le concerne, en communiquant leurs doléances, QUI SERA PUBLIÉE prochainement... La formulation en général pourrait également être un peu améliorée. Avec les meilleures salutations de Roger </w:t>
                            </w:r>
                            <w:r w:rsidRPr="00B81D7F">
                              <w:rPr>
                                <w:rFonts w:ascii="Arial" w:hAnsi="Arial" w:cs="Arial"/>
                                <w:color w:val="333333"/>
                                <w:sz w:val="32"/>
                                <w:szCs w:val="32"/>
                              </w:rPr>
                              <w:br/>
                            </w:r>
                            <w:r w:rsidRPr="00B81D7F">
                              <w:rPr>
                                <w:rFonts w:ascii="Arial" w:hAnsi="Arial" w:cs="Arial"/>
                                <w:color w:val="333333"/>
                                <w:sz w:val="32"/>
                                <w:szCs w:val="32"/>
                                <w:shd w:val="clear" w:color="auto" w:fill="F1F5F8"/>
                              </w:rPr>
                              <w:t>J'atteste sur l'honneur l'exactitude de mes propos</w:t>
                            </w:r>
                          </w:p>
                          <w:p w:rsidR="003A4B15" w:rsidRDefault="003A4B15" w:rsidP="00B81D7F">
                            <w:pPr>
                              <w:jc w:val="both"/>
                              <w:rPr>
                                <w:rFonts w:ascii="Arial" w:hAnsi="Arial" w:cs="Arial"/>
                                <w:color w:val="333333"/>
                                <w:sz w:val="32"/>
                                <w:szCs w:val="32"/>
                                <w:shd w:val="clear" w:color="auto" w:fill="F1F5F8"/>
                              </w:rPr>
                            </w:pPr>
                          </w:p>
                          <w:p w:rsidR="003A4B15" w:rsidRDefault="003A4B15" w:rsidP="00B81D7F">
                            <w:pPr>
                              <w:jc w:val="both"/>
                              <w:rPr>
                                <w:rFonts w:ascii="Arial" w:hAnsi="Arial" w:cs="Arial"/>
                                <w:sz w:val="32"/>
                                <w:szCs w:val="32"/>
                              </w:rPr>
                            </w:pPr>
                            <w:r>
                              <w:rPr>
                                <w:rFonts w:ascii="Arial" w:hAnsi="Arial" w:cs="Arial"/>
                                <w:i/>
                                <w:iCs/>
                                <w:color w:val="FFFFFF" w:themeColor="background1"/>
                                <w:sz w:val="32"/>
                                <w:szCs w:val="32"/>
                                <w:lang w:eastAsia="fr-FR"/>
                              </w:rPr>
                              <w:drawing>
                                <wp:inline distT="0" distB="0" distL="0" distR="0" wp14:anchorId="68275B71" wp14:editId="48EBFE41">
                                  <wp:extent cx="3268980" cy="89535"/>
                                  <wp:effectExtent l="0" t="0" r="7620" b="5715"/>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B81D7F">
                            <w:pPr>
                              <w:jc w:val="both"/>
                              <w:rPr>
                                <w:rFonts w:ascii="Arial" w:hAnsi="Arial" w:cs="Arial"/>
                                <w:sz w:val="32"/>
                                <w:szCs w:val="32"/>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5310"/>
                              <w:gridCol w:w="1741"/>
                            </w:tblGrid>
                            <w:tr w:rsidR="003A4B15" w:rsidRPr="00986D23" w:rsidTr="00986D23">
                              <w:trPr>
                                <w:tblCellSpacing w:w="0" w:type="dxa"/>
                              </w:trPr>
                              <w:tc>
                                <w:tcPr>
                                  <w:tcW w:w="1500" w:type="pct"/>
                                  <w:shd w:val="clear" w:color="auto" w:fill="FFFFFF"/>
                                </w:tcPr>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Nom</w:t>
                                  </w:r>
                                  <w:r w:rsidRPr="00986D23">
                                    <w:rPr>
                                      <w:rFonts w:ascii="Arial" w:hAnsi="Arial" w:cs="Arial"/>
                                      <w:noProof w:val="0"/>
                                      <w:color w:val="222222"/>
                                      <w:kern w:val="0"/>
                                      <w:sz w:val="32"/>
                                      <w:szCs w:val="32"/>
                                      <w:lang w:eastAsia="fr-FR"/>
                                    </w:rPr>
                                    <w:tab/>
                                    <w:t xml:space="preserve"> Christophe</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ab/>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 xml:space="preserve">Date </w:t>
                                  </w:r>
                                  <w:r w:rsidRPr="00986D23">
                                    <w:rPr>
                                      <w:rFonts w:ascii="Arial" w:hAnsi="Arial" w:cs="Arial"/>
                                      <w:noProof w:val="0"/>
                                      <w:color w:val="222222"/>
                                      <w:kern w:val="0"/>
                                      <w:sz w:val="32"/>
                                      <w:szCs w:val="32"/>
                                      <w:lang w:eastAsia="fr-FR"/>
                                    </w:rPr>
                                    <w:tab/>
                                    <w:t>25-02-2020</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Objet</w:t>
                                  </w:r>
                                  <w:r w:rsidRPr="00986D23">
                                    <w:rPr>
                                      <w:rFonts w:ascii="Arial" w:hAnsi="Arial" w:cs="Arial"/>
                                      <w:noProof w:val="0"/>
                                      <w:color w:val="222222"/>
                                      <w:kern w:val="0"/>
                                      <w:sz w:val="32"/>
                                      <w:szCs w:val="32"/>
                                      <w:lang w:eastAsia="fr-FR"/>
                                    </w:rPr>
                                    <w:tab/>
                                    <w:t>3- Observatoire des crimes contre l'humanité en France</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ab/>
                                    <w:t>Inadmissible!</w:t>
                                  </w:r>
                                </w:p>
                                <w:p w:rsidR="003A4B15" w:rsidRPr="00986D23" w:rsidRDefault="003A4B15" w:rsidP="00986D23">
                                  <w:pPr>
                                    <w:jc w:val="both"/>
                                    <w:rPr>
                                      <w:rFonts w:ascii="Arial" w:hAnsi="Arial" w:cs="Arial"/>
                                      <w:noProof w:val="0"/>
                                      <w:color w:val="222222"/>
                                      <w:kern w:val="0"/>
                                      <w:sz w:val="32"/>
                                      <w:szCs w:val="32"/>
                                      <w:lang w:eastAsia="fr-FR"/>
                                    </w:rPr>
                                  </w:pPr>
                                  <w:proofErr w:type="spellStart"/>
                                  <w:r w:rsidRPr="00986D23">
                                    <w:rPr>
                                      <w:rFonts w:ascii="Arial" w:hAnsi="Arial" w:cs="Arial"/>
                                      <w:noProof w:val="0"/>
                                      <w:color w:val="222222"/>
                                      <w:kern w:val="0"/>
                                      <w:sz w:val="32"/>
                                      <w:szCs w:val="32"/>
                                      <w:lang w:eastAsia="fr-FR"/>
                                    </w:rPr>
                                    <w:t>Said</w:t>
                                  </w:r>
                                  <w:proofErr w:type="spellEnd"/>
                                  <w:r w:rsidRPr="00986D23">
                                    <w:rPr>
                                      <w:rFonts w:ascii="Arial" w:hAnsi="Arial" w:cs="Arial"/>
                                      <w:noProof w:val="0"/>
                                      <w:color w:val="222222"/>
                                      <w:kern w:val="0"/>
                                      <w:sz w:val="32"/>
                                      <w:szCs w:val="32"/>
                                      <w:lang w:eastAsia="fr-FR"/>
                                    </w:rPr>
                                    <w:t xml:space="preserve"> </w:t>
                                  </w:r>
                                  <w:proofErr w:type="spellStart"/>
                                  <w:r w:rsidRPr="00986D23">
                                    <w:rPr>
                                      <w:rFonts w:ascii="Arial" w:hAnsi="Arial" w:cs="Arial"/>
                                      <w:noProof w:val="0"/>
                                      <w:color w:val="222222"/>
                                      <w:kern w:val="0"/>
                                      <w:sz w:val="32"/>
                                      <w:szCs w:val="32"/>
                                      <w:lang w:eastAsia="fr-FR"/>
                                    </w:rPr>
                                    <w:t>Nadi</w:t>
                                  </w:r>
                                  <w:proofErr w:type="spellEnd"/>
                                  <w:r w:rsidRPr="00986D23">
                                    <w:rPr>
                                      <w:rFonts w:ascii="Arial" w:hAnsi="Arial" w:cs="Arial"/>
                                      <w:noProof w:val="0"/>
                                      <w:color w:val="222222"/>
                                      <w:kern w:val="0"/>
                                      <w:sz w:val="32"/>
                                      <w:szCs w:val="32"/>
                                      <w:lang w:eastAsia="fr-FR"/>
                                    </w:rPr>
                                    <w:t xml:space="preserve"> n'a rien à faire en France.</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 xml:space="preserve">Les juges doivent au moins l'interdire dans l'Hérault, ne </w:t>
                                  </w:r>
                                  <w:proofErr w:type="spellStart"/>
                                  <w:r w:rsidRPr="00986D23">
                                    <w:rPr>
                                      <w:rFonts w:ascii="Arial" w:hAnsi="Arial" w:cs="Arial"/>
                                      <w:noProof w:val="0"/>
                                      <w:color w:val="222222"/>
                                      <w:kern w:val="0"/>
                                      <w:sz w:val="32"/>
                                      <w:szCs w:val="32"/>
                                      <w:lang w:eastAsia="fr-FR"/>
                                    </w:rPr>
                                    <w:t>serait ce</w:t>
                                  </w:r>
                                  <w:proofErr w:type="spellEnd"/>
                                  <w:r w:rsidRPr="00986D23">
                                    <w:rPr>
                                      <w:rFonts w:ascii="Arial" w:hAnsi="Arial" w:cs="Arial"/>
                                      <w:noProof w:val="0"/>
                                      <w:color w:val="222222"/>
                                      <w:kern w:val="0"/>
                                      <w:sz w:val="32"/>
                                      <w:szCs w:val="32"/>
                                      <w:lang w:eastAsia="fr-FR"/>
                                    </w:rPr>
                                    <w:t xml:space="preserve"> que pour protéger le </w:t>
                                  </w:r>
                                  <w:proofErr w:type="spellStart"/>
                                  <w:r w:rsidRPr="00986D23">
                                    <w:rPr>
                                      <w:rFonts w:ascii="Arial" w:hAnsi="Arial" w:cs="Arial"/>
                                      <w:noProof w:val="0"/>
                                      <w:color w:val="222222"/>
                                      <w:kern w:val="0"/>
                                      <w:sz w:val="32"/>
                                      <w:szCs w:val="32"/>
                                      <w:lang w:eastAsia="fr-FR"/>
                                    </w:rPr>
                                    <w:t>M.Ribon</w:t>
                                  </w:r>
                                  <w:proofErr w:type="spellEnd"/>
                                  <w:r w:rsidRPr="00986D23">
                                    <w:rPr>
                                      <w:rFonts w:ascii="Arial" w:hAnsi="Arial" w:cs="Arial"/>
                                      <w:noProof w:val="0"/>
                                      <w:color w:val="222222"/>
                                      <w:kern w:val="0"/>
                                      <w:sz w:val="32"/>
                                      <w:szCs w:val="32"/>
                                      <w:lang w:eastAsia="fr-FR"/>
                                    </w:rPr>
                                    <w:t xml:space="preserve"> de </w:t>
                                  </w:r>
                                  <w:proofErr w:type="spellStart"/>
                                  <w:r w:rsidRPr="00986D23">
                                    <w:rPr>
                                      <w:rFonts w:ascii="Arial" w:hAnsi="Arial" w:cs="Arial"/>
                                      <w:noProof w:val="0"/>
                                      <w:color w:val="222222"/>
                                      <w:kern w:val="0"/>
                                      <w:sz w:val="32"/>
                                      <w:szCs w:val="32"/>
                                      <w:lang w:eastAsia="fr-FR"/>
                                    </w:rPr>
                                    <w:t>Frehon</w:t>
                                  </w:r>
                                  <w:proofErr w:type="spellEnd"/>
                                  <w:r w:rsidRPr="00986D23">
                                    <w:rPr>
                                      <w:rFonts w:ascii="Arial" w:hAnsi="Arial" w:cs="Arial"/>
                                      <w:noProof w:val="0"/>
                                      <w:color w:val="222222"/>
                                      <w:kern w:val="0"/>
                                      <w:sz w:val="32"/>
                                      <w:szCs w:val="32"/>
                                      <w:lang w:eastAsia="fr-FR"/>
                                    </w:rPr>
                                    <w:t xml:space="preserve"> </w:t>
                                  </w:r>
                                  <w:proofErr w:type="spellStart"/>
                                  <w:r w:rsidRPr="00986D23">
                                    <w:rPr>
                                      <w:rFonts w:ascii="Arial" w:hAnsi="Arial" w:cs="Arial"/>
                                      <w:noProof w:val="0"/>
                                      <w:color w:val="222222"/>
                                      <w:kern w:val="0"/>
                                      <w:sz w:val="32"/>
                                      <w:szCs w:val="32"/>
                                      <w:lang w:eastAsia="fr-FR"/>
                                    </w:rPr>
                                    <w:t>Pere</w:t>
                                  </w:r>
                                  <w:proofErr w:type="spellEnd"/>
                                  <w:r w:rsidRPr="00986D23">
                                    <w:rPr>
                                      <w:rFonts w:ascii="Arial" w:hAnsi="Arial" w:cs="Arial"/>
                                      <w:noProof w:val="0"/>
                                      <w:color w:val="222222"/>
                                      <w:kern w:val="0"/>
                                      <w:sz w:val="32"/>
                                      <w:szCs w:val="32"/>
                                      <w:lang w:eastAsia="fr-FR"/>
                                    </w:rPr>
                                    <w:t xml:space="preserve">, grièvement blessé ce </w:t>
                                  </w:r>
                                  <w:proofErr w:type="spellStart"/>
                                  <w:r w:rsidRPr="00986D23">
                                    <w:rPr>
                                      <w:rFonts w:ascii="Arial" w:hAnsi="Arial" w:cs="Arial"/>
                                      <w:noProof w:val="0"/>
                                      <w:color w:val="222222"/>
                                      <w:kern w:val="0"/>
                                      <w:sz w:val="32"/>
                                      <w:szCs w:val="32"/>
                                      <w:lang w:eastAsia="fr-FR"/>
                                    </w:rPr>
                                    <w:t>jour là</w:t>
                                  </w:r>
                                  <w:proofErr w:type="spellEnd"/>
                                  <w:r w:rsidRPr="00986D23">
                                    <w:rPr>
                                      <w:rFonts w:ascii="Arial" w:hAnsi="Arial" w:cs="Arial"/>
                                      <w:noProof w:val="0"/>
                                      <w:color w:val="222222"/>
                                      <w:kern w:val="0"/>
                                      <w:sz w:val="32"/>
                                      <w:szCs w:val="32"/>
                                      <w:lang w:eastAsia="fr-FR"/>
                                    </w:rPr>
                                    <w:t xml:space="preserve"> également.</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Trop c'est trop!</w:t>
                                  </w:r>
                                </w:p>
                                <w:p w:rsidR="003A4B15"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Télécharger votre document- vidéo-etc...</w:t>
                                  </w:r>
                                  <w:r w:rsidRPr="00986D23">
                                    <w:rPr>
                                      <w:rFonts w:ascii="Arial" w:hAnsi="Arial" w:cs="Arial"/>
                                      <w:noProof w:val="0"/>
                                      <w:color w:val="222222"/>
                                      <w:kern w:val="0"/>
                                      <w:sz w:val="32"/>
                                      <w:szCs w:val="32"/>
                                      <w:lang w:eastAsia="fr-FR"/>
                                    </w:rPr>
                                    <w:tab/>
                                    <w:t>Screenshot_20200225-045714_Twitter.jpg</w:t>
                                  </w:r>
                                  <w:r w:rsidRPr="00986D23">
                                    <w:rPr>
                                      <w:rFonts w:ascii="Arial" w:hAnsi="Arial" w:cs="Arial"/>
                                      <w:noProof w:val="0"/>
                                      <w:color w:val="222222"/>
                                      <w:kern w:val="0"/>
                                      <w:sz w:val="32"/>
                                      <w:szCs w:val="32"/>
                                      <w:lang w:eastAsia="fr-FR"/>
                                    </w:rPr>
                                    <w:cr/>
                                  </w:r>
                                </w:p>
                                <w:p w:rsidR="003A4B15" w:rsidRPr="00986D23" w:rsidRDefault="003A4B15" w:rsidP="00986D23">
                                  <w:pPr>
                                    <w:jc w:val="both"/>
                                    <w:rPr>
                                      <w:rFonts w:ascii="Arial" w:hAnsi="Arial" w:cs="Arial"/>
                                      <w:noProof w:val="0"/>
                                      <w:color w:val="222222"/>
                                      <w:kern w:val="0"/>
                                      <w:sz w:val="32"/>
                                      <w:szCs w:val="32"/>
                                      <w:lang w:eastAsia="fr-FR"/>
                                    </w:rPr>
                                  </w:pPr>
                                  <w:r>
                                    <w:rPr>
                                      <w:rFonts w:ascii="Arial" w:hAnsi="Arial" w:cs="Arial"/>
                                      <w:i/>
                                      <w:iCs/>
                                      <w:color w:val="FFFFFF" w:themeColor="background1"/>
                                      <w:sz w:val="32"/>
                                      <w:szCs w:val="32"/>
                                      <w:lang w:eastAsia="fr-FR"/>
                                    </w:rPr>
                                    <w:drawing>
                                      <wp:inline distT="0" distB="0" distL="0" distR="0" wp14:anchorId="7D0C0066" wp14:editId="507840A4">
                                        <wp:extent cx="3268980" cy="89535"/>
                                        <wp:effectExtent l="0" t="0" r="7620" b="5715"/>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tc>
                              <w:tc>
                                <w:tcPr>
                                  <w:tcW w:w="3500" w:type="pct"/>
                                  <w:shd w:val="clear" w:color="auto" w:fill="FFFFFF"/>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9F9F9"/>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9F9F9"/>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FFFFF"/>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FFFFF"/>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9F9F9"/>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9F9F9"/>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FFFFF"/>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FFFFF"/>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9F9F9"/>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9F9F9"/>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FFFFF"/>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FFFFF"/>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9F9F9"/>
                                  <w:hideMark/>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9F9F9"/>
                                  <w:vAlign w:val="center"/>
                                  <w:hideMark/>
                                </w:tcPr>
                                <w:p w:rsidR="003A4B15" w:rsidRPr="00986D23" w:rsidRDefault="003A4B15" w:rsidP="00986D23">
                                  <w:pPr>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J'atteste sur l'honneur l'exactitude de mes propos</w:t>
                                  </w:r>
                                </w:p>
                              </w:tc>
                            </w:tr>
                          </w:tbl>
                          <w:p w:rsidR="003A4B15" w:rsidRPr="00B81D7F" w:rsidRDefault="003A4B15" w:rsidP="00B81D7F">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Z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DfRydk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3A4B15" w:rsidRDefault="003A4B15" w:rsidP="00B81D7F">
                      <w:pPr>
                        <w:jc w:val="both"/>
                        <w:rPr>
                          <w:rFonts w:ascii="Arial" w:hAnsi="Arial" w:cs="Arial"/>
                          <w:color w:val="333333"/>
                          <w:sz w:val="32"/>
                          <w:szCs w:val="32"/>
                          <w:shd w:val="clear" w:color="auto" w:fill="F1F5F8"/>
                        </w:rPr>
                      </w:pPr>
                      <w:r w:rsidRPr="00B81D7F">
                        <w:rPr>
                          <w:rFonts w:ascii="Arial" w:hAnsi="Arial" w:cs="Arial"/>
                          <w:color w:val="333333"/>
                          <w:sz w:val="32"/>
                          <w:szCs w:val="32"/>
                          <w:shd w:val="clear" w:color="auto" w:fill="F1F5F8"/>
                        </w:rPr>
                        <w:t xml:space="preserve">peuvent apporter LEURS CONTRIBUTIONS, chacun pour ce qui le concerne, en communiquant leurs doléances, QUI SERA PUBLIÉE prochainement... La formulation en général pourrait également être un peu améliorée. Avec les meilleures salutations de Roger </w:t>
                      </w:r>
                      <w:r w:rsidRPr="00B81D7F">
                        <w:rPr>
                          <w:rFonts w:ascii="Arial" w:hAnsi="Arial" w:cs="Arial"/>
                          <w:color w:val="333333"/>
                          <w:sz w:val="32"/>
                          <w:szCs w:val="32"/>
                        </w:rPr>
                        <w:br/>
                      </w:r>
                      <w:r w:rsidRPr="00B81D7F">
                        <w:rPr>
                          <w:rFonts w:ascii="Arial" w:hAnsi="Arial" w:cs="Arial"/>
                          <w:color w:val="333333"/>
                          <w:sz w:val="32"/>
                          <w:szCs w:val="32"/>
                          <w:shd w:val="clear" w:color="auto" w:fill="F1F5F8"/>
                        </w:rPr>
                        <w:t>J'atteste sur l'honneur l'exactitude de mes propos</w:t>
                      </w:r>
                    </w:p>
                    <w:p w:rsidR="003A4B15" w:rsidRDefault="003A4B15" w:rsidP="00B81D7F">
                      <w:pPr>
                        <w:jc w:val="both"/>
                        <w:rPr>
                          <w:rFonts w:ascii="Arial" w:hAnsi="Arial" w:cs="Arial"/>
                          <w:color w:val="333333"/>
                          <w:sz w:val="32"/>
                          <w:szCs w:val="32"/>
                          <w:shd w:val="clear" w:color="auto" w:fill="F1F5F8"/>
                        </w:rPr>
                      </w:pPr>
                    </w:p>
                    <w:p w:rsidR="003A4B15" w:rsidRDefault="003A4B15" w:rsidP="00B81D7F">
                      <w:pPr>
                        <w:jc w:val="both"/>
                        <w:rPr>
                          <w:rFonts w:ascii="Arial" w:hAnsi="Arial" w:cs="Arial"/>
                          <w:sz w:val="32"/>
                          <w:szCs w:val="32"/>
                        </w:rPr>
                      </w:pPr>
                      <w:r>
                        <w:rPr>
                          <w:rFonts w:ascii="Arial" w:hAnsi="Arial" w:cs="Arial"/>
                          <w:i/>
                          <w:iCs/>
                          <w:color w:val="FFFFFF" w:themeColor="background1"/>
                          <w:sz w:val="32"/>
                          <w:szCs w:val="32"/>
                          <w:lang w:eastAsia="fr-FR"/>
                        </w:rPr>
                        <w:drawing>
                          <wp:inline distT="0" distB="0" distL="0" distR="0" wp14:anchorId="68275B71" wp14:editId="48EBFE41">
                            <wp:extent cx="3268980" cy="89535"/>
                            <wp:effectExtent l="0" t="0" r="7620" b="5715"/>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B81D7F">
                      <w:pPr>
                        <w:jc w:val="both"/>
                        <w:rPr>
                          <w:rFonts w:ascii="Arial" w:hAnsi="Arial" w:cs="Arial"/>
                          <w:sz w:val="32"/>
                          <w:szCs w:val="32"/>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5310"/>
                        <w:gridCol w:w="1741"/>
                      </w:tblGrid>
                      <w:tr w:rsidR="003A4B15" w:rsidRPr="00986D23" w:rsidTr="00986D23">
                        <w:trPr>
                          <w:tblCellSpacing w:w="0" w:type="dxa"/>
                        </w:trPr>
                        <w:tc>
                          <w:tcPr>
                            <w:tcW w:w="1500" w:type="pct"/>
                            <w:shd w:val="clear" w:color="auto" w:fill="FFFFFF"/>
                          </w:tcPr>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Nom</w:t>
                            </w:r>
                            <w:r w:rsidRPr="00986D23">
                              <w:rPr>
                                <w:rFonts w:ascii="Arial" w:hAnsi="Arial" w:cs="Arial"/>
                                <w:noProof w:val="0"/>
                                <w:color w:val="222222"/>
                                <w:kern w:val="0"/>
                                <w:sz w:val="32"/>
                                <w:szCs w:val="32"/>
                                <w:lang w:eastAsia="fr-FR"/>
                              </w:rPr>
                              <w:tab/>
                              <w:t xml:space="preserve"> Christophe</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ab/>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 xml:space="preserve">Date </w:t>
                            </w:r>
                            <w:r w:rsidRPr="00986D23">
                              <w:rPr>
                                <w:rFonts w:ascii="Arial" w:hAnsi="Arial" w:cs="Arial"/>
                                <w:noProof w:val="0"/>
                                <w:color w:val="222222"/>
                                <w:kern w:val="0"/>
                                <w:sz w:val="32"/>
                                <w:szCs w:val="32"/>
                                <w:lang w:eastAsia="fr-FR"/>
                              </w:rPr>
                              <w:tab/>
                              <w:t>25-02-2020</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Objet</w:t>
                            </w:r>
                            <w:r w:rsidRPr="00986D23">
                              <w:rPr>
                                <w:rFonts w:ascii="Arial" w:hAnsi="Arial" w:cs="Arial"/>
                                <w:noProof w:val="0"/>
                                <w:color w:val="222222"/>
                                <w:kern w:val="0"/>
                                <w:sz w:val="32"/>
                                <w:szCs w:val="32"/>
                                <w:lang w:eastAsia="fr-FR"/>
                              </w:rPr>
                              <w:tab/>
                              <w:t>3- Observatoire des crimes contre l'humanité en France</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ab/>
                              <w:t>Inadmissible!</w:t>
                            </w:r>
                          </w:p>
                          <w:p w:rsidR="003A4B15" w:rsidRPr="00986D23" w:rsidRDefault="003A4B15" w:rsidP="00986D23">
                            <w:pPr>
                              <w:jc w:val="both"/>
                              <w:rPr>
                                <w:rFonts w:ascii="Arial" w:hAnsi="Arial" w:cs="Arial"/>
                                <w:noProof w:val="0"/>
                                <w:color w:val="222222"/>
                                <w:kern w:val="0"/>
                                <w:sz w:val="32"/>
                                <w:szCs w:val="32"/>
                                <w:lang w:eastAsia="fr-FR"/>
                              </w:rPr>
                            </w:pPr>
                            <w:proofErr w:type="spellStart"/>
                            <w:r w:rsidRPr="00986D23">
                              <w:rPr>
                                <w:rFonts w:ascii="Arial" w:hAnsi="Arial" w:cs="Arial"/>
                                <w:noProof w:val="0"/>
                                <w:color w:val="222222"/>
                                <w:kern w:val="0"/>
                                <w:sz w:val="32"/>
                                <w:szCs w:val="32"/>
                                <w:lang w:eastAsia="fr-FR"/>
                              </w:rPr>
                              <w:t>Said</w:t>
                            </w:r>
                            <w:proofErr w:type="spellEnd"/>
                            <w:r w:rsidRPr="00986D23">
                              <w:rPr>
                                <w:rFonts w:ascii="Arial" w:hAnsi="Arial" w:cs="Arial"/>
                                <w:noProof w:val="0"/>
                                <w:color w:val="222222"/>
                                <w:kern w:val="0"/>
                                <w:sz w:val="32"/>
                                <w:szCs w:val="32"/>
                                <w:lang w:eastAsia="fr-FR"/>
                              </w:rPr>
                              <w:t xml:space="preserve"> </w:t>
                            </w:r>
                            <w:proofErr w:type="spellStart"/>
                            <w:r w:rsidRPr="00986D23">
                              <w:rPr>
                                <w:rFonts w:ascii="Arial" w:hAnsi="Arial" w:cs="Arial"/>
                                <w:noProof w:val="0"/>
                                <w:color w:val="222222"/>
                                <w:kern w:val="0"/>
                                <w:sz w:val="32"/>
                                <w:szCs w:val="32"/>
                                <w:lang w:eastAsia="fr-FR"/>
                              </w:rPr>
                              <w:t>Nadi</w:t>
                            </w:r>
                            <w:proofErr w:type="spellEnd"/>
                            <w:r w:rsidRPr="00986D23">
                              <w:rPr>
                                <w:rFonts w:ascii="Arial" w:hAnsi="Arial" w:cs="Arial"/>
                                <w:noProof w:val="0"/>
                                <w:color w:val="222222"/>
                                <w:kern w:val="0"/>
                                <w:sz w:val="32"/>
                                <w:szCs w:val="32"/>
                                <w:lang w:eastAsia="fr-FR"/>
                              </w:rPr>
                              <w:t xml:space="preserve"> n'a rien à faire en France.</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 xml:space="preserve">Les juges doivent au moins l'interdire dans l'Hérault, ne </w:t>
                            </w:r>
                            <w:proofErr w:type="spellStart"/>
                            <w:r w:rsidRPr="00986D23">
                              <w:rPr>
                                <w:rFonts w:ascii="Arial" w:hAnsi="Arial" w:cs="Arial"/>
                                <w:noProof w:val="0"/>
                                <w:color w:val="222222"/>
                                <w:kern w:val="0"/>
                                <w:sz w:val="32"/>
                                <w:szCs w:val="32"/>
                                <w:lang w:eastAsia="fr-FR"/>
                              </w:rPr>
                              <w:t>serait ce</w:t>
                            </w:r>
                            <w:proofErr w:type="spellEnd"/>
                            <w:r w:rsidRPr="00986D23">
                              <w:rPr>
                                <w:rFonts w:ascii="Arial" w:hAnsi="Arial" w:cs="Arial"/>
                                <w:noProof w:val="0"/>
                                <w:color w:val="222222"/>
                                <w:kern w:val="0"/>
                                <w:sz w:val="32"/>
                                <w:szCs w:val="32"/>
                                <w:lang w:eastAsia="fr-FR"/>
                              </w:rPr>
                              <w:t xml:space="preserve"> que pour protéger le </w:t>
                            </w:r>
                            <w:proofErr w:type="spellStart"/>
                            <w:r w:rsidRPr="00986D23">
                              <w:rPr>
                                <w:rFonts w:ascii="Arial" w:hAnsi="Arial" w:cs="Arial"/>
                                <w:noProof w:val="0"/>
                                <w:color w:val="222222"/>
                                <w:kern w:val="0"/>
                                <w:sz w:val="32"/>
                                <w:szCs w:val="32"/>
                                <w:lang w:eastAsia="fr-FR"/>
                              </w:rPr>
                              <w:t>M.Ribon</w:t>
                            </w:r>
                            <w:proofErr w:type="spellEnd"/>
                            <w:r w:rsidRPr="00986D23">
                              <w:rPr>
                                <w:rFonts w:ascii="Arial" w:hAnsi="Arial" w:cs="Arial"/>
                                <w:noProof w:val="0"/>
                                <w:color w:val="222222"/>
                                <w:kern w:val="0"/>
                                <w:sz w:val="32"/>
                                <w:szCs w:val="32"/>
                                <w:lang w:eastAsia="fr-FR"/>
                              </w:rPr>
                              <w:t xml:space="preserve"> de </w:t>
                            </w:r>
                            <w:proofErr w:type="spellStart"/>
                            <w:r w:rsidRPr="00986D23">
                              <w:rPr>
                                <w:rFonts w:ascii="Arial" w:hAnsi="Arial" w:cs="Arial"/>
                                <w:noProof w:val="0"/>
                                <w:color w:val="222222"/>
                                <w:kern w:val="0"/>
                                <w:sz w:val="32"/>
                                <w:szCs w:val="32"/>
                                <w:lang w:eastAsia="fr-FR"/>
                              </w:rPr>
                              <w:t>Frehon</w:t>
                            </w:r>
                            <w:proofErr w:type="spellEnd"/>
                            <w:r w:rsidRPr="00986D23">
                              <w:rPr>
                                <w:rFonts w:ascii="Arial" w:hAnsi="Arial" w:cs="Arial"/>
                                <w:noProof w:val="0"/>
                                <w:color w:val="222222"/>
                                <w:kern w:val="0"/>
                                <w:sz w:val="32"/>
                                <w:szCs w:val="32"/>
                                <w:lang w:eastAsia="fr-FR"/>
                              </w:rPr>
                              <w:t xml:space="preserve"> </w:t>
                            </w:r>
                            <w:proofErr w:type="spellStart"/>
                            <w:r w:rsidRPr="00986D23">
                              <w:rPr>
                                <w:rFonts w:ascii="Arial" w:hAnsi="Arial" w:cs="Arial"/>
                                <w:noProof w:val="0"/>
                                <w:color w:val="222222"/>
                                <w:kern w:val="0"/>
                                <w:sz w:val="32"/>
                                <w:szCs w:val="32"/>
                                <w:lang w:eastAsia="fr-FR"/>
                              </w:rPr>
                              <w:t>Pere</w:t>
                            </w:r>
                            <w:proofErr w:type="spellEnd"/>
                            <w:r w:rsidRPr="00986D23">
                              <w:rPr>
                                <w:rFonts w:ascii="Arial" w:hAnsi="Arial" w:cs="Arial"/>
                                <w:noProof w:val="0"/>
                                <w:color w:val="222222"/>
                                <w:kern w:val="0"/>
                                <w:sz w:val="32"/>
                                <w:szCs w:val="32"/>
                                <w:lang w:eastAsia="fr-FR"/>
                              </w:rPr>
                              <w:t xml:space="preserve">, grièvement blessé ce </w:t>
                            </w:r>
                            <w:proofErr w:type="spellStart"/>
                            <w:r w:rsidRPr="00986D23">
                              <w:rPr>
                                <w:rFonts w:ascii="Arial" w:hAnsi="Arial" w:cs="Arial"/>
                                <w:noProof w:val="0"/>
                                <w:color w:val="222222"/>
                                <w:kern w:val="0"/>
                                <w:sz w:val="32"/>
                                <w:szCs w:val="32"/>
                                <w:lang w:eastAsia="fr-FR"/>
                              </w:rPr>
                              <w:t>jour là</w:t>
                            </w:r>
                            <w:proofErr w:type="spellEnd"/>
                            <w:r w:rsidRPr="00986D23">
                              <w:rPr>
                                <w:rFonts w:ascii="Arial" w:hAnsi="Arial" w:cs="Arial"/>
                                <w:noProof w:val="0"/>
                                <w:color w:val="222222"/>
                                <w:kern w:val="0"/>
                                <w:sz w:val="32"/>
                                <w:szCs w:val="32"/>
                                <w:lang w:eastAsia="fr-FR"/>
                              </w:rPr>
                              <w:t xml:space="preserve"> également.</w:t>
                            </w:r>
                          </w:p>
                          <w:p w:rsidR="003A4B15" w:rsidRPr="00986D23"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Trop c'est trop!</w:t>
                            </w:r>
                          </w:p>
                          <w:p w:rsidR="003A4B15" w:rsidRDefault="003A4B15" w:rsidP="00986D23">
                            <w:pPr>
                              <w:jc w:val="both"/>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Télécharger votre document- vidéo-etc...</w:t>
                            </w:r>
                            <w:r w:rsidRPr="00986D23">
                              <w:rPr>
                                <w:rFonts w:ascii="Arial" w:hAnsi="Arial" w:cs="Arial"/>
                                <w:noProof w:val="0"/>
                                <w:color w:val="222222"/>
                                <w:kern w:val="0"/>
                                <w:sz w:val="32"/>
                                <w:szCs w:val="32"/>
                                <w:lang w:eastAsia="fr-FR"/>
                              </w:rPr>
                              <w:tab/>
                              <w:t>Screenshot_20200225-045714_Twitter.jpg</w:t>
                            </w:r>
                            <w:r w:rsidRPr="00986D23">
                              <w:rPr>
                                <w:rFonts w:ascii="Arial" w:hAnsi="Arial" w:cs="Arial"/>
                                <w:noProof w:val="0"/>
                                <w:color w:val="222222"/>
                                <w:kern w:val="0"/>
                                <w:sz w:val="32"/>
                                <w:szCs w:val="32"/>
                                <w:lang w:eastAsia="fr-FR"/>
                              </w:rPr>
                              <w:cr/>
                            </w:r>
                          </w:p>
                          <w:p w:rsidR="003A4B15" w:rsidRPr="00986D23" w:rsidRDefault="003A4B15" w:rsidP="00986D23">
                            <w:pPr>
                              <w:jc w:val="both"/>
                              <w:rPr>
                                <w:rFonts w:ascii="Arial" w:hAnsi="Arial" w:cs="Arial"/>
                                <w:noProof w:val="0"/>
                                <w:color w:val="222222"/>
                                <w:kern w:val="0"/>
                                <w:sz w:val="32"/>
                                <w:szCs w:val="32"/>
                                <w:lang w:eastAsia="fr-FR"/>
                              </w:rPr>
                            </w:pPr>
                            <w:r>
                              <w:rPr>
                                <w:rFonts w:ascii="Arial" w:hAnsi="Arial" w:cs="Arial"/>
                                <w:i/>
                                <w:iCs/>
                                <w:color w:val="FFFFFF" w:themeColor="background1"/>
                                <w:sz w:val="32"/>
                                <w:szCs w:val="32"/>
                                <w:lang w:eastAsia="fr-FR"/>
                              </w:rPr>
                              <w:drawing>
                                <wp:inline distT="0" distB="0" distL="0" distR="0" wp14:anchorId="7D0C0066" wp14:editId="507840A4">
                                  <wp:extent cx="3268980" cy="89535"/>
                                  <wp:effectExtent l="0" t="0" r="7620" b="5715"/>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tc>
                        <w:tc>
                          <w:tcPr>
                            <w:tcW w:w="3500" w:type="pct"/>
                            <w:shd w:val="clear" w:color="auto" w:fill="FFFFFF"/>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9F9F9"/>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9F9F9"/>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FFFFF"/>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FFFFF"/>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9F9F9"/>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9F9F9"/>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FFFFF"/>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FFFFF"/>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9F9F9"/>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9F9F9"/>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FFFFF"/>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FFFFF"/>
                            <w:vAlign w:val="center"/>
                          </w:tcPr>
                          <w:p w:rsidR="003A4B15" w:rsidRPr="00986D23" w:rsidRDefault="003A4B15" w:rsidP="00986D23">
                            <w:pPr>
                              <w:rPr>
                                <w:rFonts w:ascii="Arial" w:hAnsi="Arial" w:cs="Arial"/>
                                <w:noProof w:val="0"/>
                                <w:color w:val="222222"/>
                                <w:kern w:val="0"/>
                                <w:sz w:val="32"/>
                                <w:szCs w:val="32"/>
                                <w:lang w:eastAsia="fr-FR"/>
                              </w:rPr>
                            </w:pPr>
                          </w:p>
                        </w:tc>
                      </w:tr>
                      <w:tr w:rsidR="003A4B15" w:rsidRPr="00986D23" w:rsidTr="00986D23">
                        <w:trPr>
                          <w:tblCellSpacing w:w="0" w:type="dxa"/>
                        </w:trPr>
                        <w:tc>
                          <w:tcPr>
                            <w:tcW w:w="1500" w:type="pct"/>
                            <w:shd w:val="clear" w:color="auto" w:fill="F9F9F9"/>
                            <w:hideMark/>
                          </w:tcPr>
                          <w:p w:rsidR="003A4B15" w:rsidRPr="00986D23" w:rsidRDefault="003A4B15" w:rsidP="00986D23">
                            <w:pPr>
                              <w:rPr>
                                <w:rFonts w:ascii="Arial" w:hAnsi="Arial" w:cs="Arial"/>
                                <w:noProof w:val="0"/>
                                <w:color w:val="222222"/>
                                <w:kern w:val="0"/>
                                <w:sz w:val="32"/>
                                <w:szCs w:val="32"/>
                                <w:lang w:eastAsia="fr-FR"/>
                              </w:rPr>
                            </w:pPr>
                          </w:p>
                        </w:tc>
                        <w:tc>
                          <w:tcPr>
                            <w:tcW w:w="3500" w:type="pct"/>
                            <w:shd w:val="clear" w:color="auto" w:fill="F9F9F9"/>
                            <w:vAlign w:val="center"/>
                            <w:hideMark/>
                          </w:tcPr>
                          <w:p w:rsidR="003A4B15" w:rsidRPr="00986D23" w:rsidRDefault="003A4B15" w:rsidP="00986D23">
                            <w:pPr>
                              <w:rPr>
                                <w:rFonts w:ascii="Arial" w:hAnsi="Arial" w:cs="Arial"/>
                                <w:noProof w:val="0"/>
                                <w:color w:val="222222"/>
                                <w:kern w:val="0"/>
                                <w:sz w:val="32"/>
                                <w:szCs w:val="32"/>
                                <w:lang w:eastAsia="fr-FR"/>
                              </w:rPr>
                            </w:pPr>
                            <w:r w:rsidRPr="00986D23">
                              <w:rPr>
                                <w:rFonts w:ascii="Arial" w:hAnsi="Arial" w:cs="Arial"/>
                                <w:noProof w:val="0"/>
                                <w:color w:val="222222"/>
                                <w:kern w:val="0"/>
                                <w:sz w:val="32"/>
                                <w:szCs w:val="32"/>
                                <w:lang w:eastAsia="fr-FR"/>
                              </w:rPr>
                              <w:t>J'atteste sur l'honneur l'exactitude de mes propos</w:t>
                            </w:r>
                          </w:p>
                        </w:tc>
                      </w:tr>
                    </w:tbl>
                    <w:p w:rsidR="003A4B15" w:rsidRPr="00B81D7F" w:rsidRDefault="003A4B15" w:rsidP="00B81D7F">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9520" behindDoc="0" locked="0" layoutInCell="0" allowOverlap="1" wp14:anchorId="7AE0B238" wp14:editId="1921FB11">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Content>
                              <w:p w:rsidR="003A4B15" w:rsidRDefault="003A4B15"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LIAQMAAAo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F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Content>
                        <w:p w:rsidR="003A4B15" w:rsidRDefault="003A4B15"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577D6" w:rsidRDefault="004577D6" w:rsidP="004577D6">
      <w:pPr>
        <w:framePr w:hSpace="0" w:wrap="auto" w:vAnchor="margin" w:xAlign="left" w:yAlign="inline"/>
      </w:pPr>
      <w:r>
        <w:rPr>
          <w:lang w:eastAsia="fr-FR"/>
        </w:rPr>
        <mc:AlternateContent>
          <mc:Choice Requires="wps">
            <w:drawing>
              <wp:anchor distT="0" distB="0" distL="114300" distR="114300" simplePos="0" relativeHeight="252142592" behindDoc="0" locked="0" layoutInCell="0" allowOverlap="1" wp14:anchorId="47A9843B" wp14:editId="4D42A918">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4577D6">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GKwIAACw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b9CgYrAgAALA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4577D6">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45664" behindDoc="0" locked="0" layoutInCell="0" allowOverlap="1" wp14:anchorId="52E63049" wp14:editId="63D735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HAA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aQb8KN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BsP0QrzZ5gEKAFQe2wPsFotPmOUQ+raIbtw4YajpF8p2CYCpKmfncFJ83OEnDMswPeKnhJkgdZ&#10;UFVBMmgzRoN57YaNt+mMWDdwFwkEKX0JI1gLt5vVoS4A42cV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4FIh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6688" behindDoc="0" locked="0" layoutInCell="0" allowOverlap="1" wp14:anchorId="521A9646" wp14:editId="6103ECDF">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Layout w:type="fixed"/>
                              <w:tblCellMar>
                                <w:top w:w="75" w:type="dxa"/>
                                <w:left w:w="75" w:type="dxa"/>
                                <w:bottom w:w="75" w:type="dxa"/>
                                <w:right w:w="75" w:type="dxa"/>
                              </w:tblCellMar>
                              <w:tblLook w:val="04A0" w:firstRow="1" w:lastRow="0" w:firstColumn="1" w:lastColumn="0" w:noHBand="0" w:noVBand="1"/>
                            </w:tblPr>
                            <w:tblGrid>
                              <w:gridCol w:w="784"/>
                              <w:gridCol w:w="4529"/>
                            </w:tblGrid>
                            <w:tr w:rsidR="003A4B15" w:rsidRPr="00025951" w:rsidTr="00D67325">
                              <w:trPr>
                                <w:tblCellSpacing w:w="0" w:type="dxa"/>
                              </w:trPr>
                              <w:tc>
                                <w:tcPr>
                                  <w:tcW w:w="738" w:type="pct"/>
                                  <w:shd w:val="clear" w:color="auto" w:fill="FFFFFF"/>
                                  <w:hideMark/>
                                </w:tcPr>
                                <w:p w:rsidR="003A4B15" w:rsidRPr="00025951" w:rsidRDefault="003A4B15" w:rsidP="00025951">
                                  <w:pPr>
                                    <w:jc w:val="both"/>
                                    <w:rPr>
                                      <w:rFonts w:ascii="Arial" w:hAnsi="Arial" w:cs="Arial"/>
                                      <w:noProof w:val="0"/>
                                      <w:color w:val="222222"/>
                                      <w:kern w:val="0"/>
                                      <w:sz w:val="32"/>
                                      <w:szCs w:val="32"/>
                                      <w:lang w:eastAsia="fr-FR"/>
                                    </w:rPr>
                                  </w:pPr>
                                </w:p>
                              </w:tc>
                              <w:tc>
                                <w:tcPr>
                                  <w:tcW w:w="4262" w:type="pct"/>
                                  <w:shd w:val="clear" w:color="auto" w:fill="FFFFFF"/>
                                  <w:vAlign w:val="center"/>
                                  <w:hideMark/>
                                </w:tcPr>
                                <w:p w:rsidR="003A4B15" w:rsidRPr="00025951" w:rsidRDefault="003A4B15" w:rsidP="00025951">
                                  <w:pPr>
                                    <w:jc w:val="both"/>
                                    <w:rPr>
                                      <w:rFonts w:ascii="Arial" w:hAnsi="Arial" w:cs="Arial"/>
                                      <w:noProof w:val="0"/>
                                      <w:color w:val="222222"/>
                                      <w:kern w:val="0"/>
                                      <w:sz w:val="32"/>
                                      <w:szCs w:val="32"/>
                                      <w:lang w:eastAsia="fr-FR"/>
                                    </w:rPr>
                                  </w:pPr>
                                  <w:r w:rsidRPr="00025951">
                                    <w:rPr>
                                      <w:rFonts w:ascii="Arial" w:hAnsi="Arial" w:cs="Arial"/>
                                      <w:noProof w:val="0"/>
                                      <w:color w:val="222222"/>
                                      <w:kern w:val="0"/>
                                      <w:sz w:val="32"/>
                                      <w:szCs w:val="32"/>
                                      <w:lang w:eastAsia="fr-FR"/>
                                    </w:rPr>
                                    <w:t xml:space="preserve">Jean - </w:t>
                                  </w:r>
                                  <w:proofErr w:type="spellStart"/>
                                  <w:r w:rsidRPr="00025951">
                                    <w:rPr>
                                      <w:rFonts w:ascii="Arial" w:hAnsi="Arial" w:cs="Arial"/>
                                      <w:noProof w:val="0"/>
                                      <w:color w:val="222222"/>
                                      <w:kern w:val="0"/>
                                      <w:sz w:val="32"/>
                                      <w:szCs w:val="32"/>
                                      <w:lang w:eastAsia="fr-FR"/>
                                    </w:rPr>
                                    <w:t>Francois</w:t>
                                  </w:r>
                                  <w:proofErr w:type="spellEnd"/>
                                </w:p>
                              </w:tc>
                            </w:tr>
                            <w:tr w:rsidR="003A4B15" w:rsidRPr="00025951" w:rsidTr="00D67325">
                              <w:trPr>
                                <w:tblCellSpacing w:w="0" w:type="dxa"/>
                              </w:trPr>
                              <w:tc>
                                <w:tcPr>
                                  <w:tcW w:w="738" w:type="pct"/>
                                  <w:shd w:val="clear" w:color="auto" w:fill="FFFFFF"/>
                                </w:tcPr>
                                <w:p w:rsidR="003A4B15" w:rsidRPr="00025951" w:rsidRDefault="003A4B15" w:rsidP="00025951">
                                  <w:pPr>
                                    <w:jc w:val="both"/>
                                    <w:rPr>
                                      <w:rFonts w:ascii="Arial" w:hAnsi="Arial" w:cs="Arial"/>
                                      <w:noProof w:val="0"/>
                                      <w:color w:val="222222"/>
                                      <w:kern w:val="0"/>
                                      <w:sz w:val="32"/>
                                      <w:szCs w:val="32"/>
                                      <w:lang w:eastAsia="fr-FR"/>
                                    </w:rPr>
                                  </w:pPr>
                                </w:p>
                              </w:tc>
                              <w:tc>
                                <w:tcPr>
                                  <w:tcW w:w="4262" w:type="pct"/>
                                  <w:shd w:val="clear" w:color="auto" w:fill="FFFFFF"/>
                                  <w:vAlign w:val="center"/>
                                  <w:hideMark/>
                                </w:tcPr>
                                <w:p w:rsidR="003A4B15" w:rsidRPr="00025951" w:rsidRDefault="003A4B15" w:rsidP="00025951">
                                  <w:pPr>
                                    <w:jc w:val="both"/>
                                    <w:rPr>
                                      <w:rFonts w:ascii="Arial" w:hAnsi="Arial" w:cs="Arial"/>
                                      <w:noProof w:val="0"/>
                                      <w:color w:val="222222"/>
                                      <w:kern w:val="0"/>
                                      <w:sz w:val="32"/>
                                      <w:szCs w:val="32"/>
                                      <w:lang w:eastAsia="fr-FR"/>
                                    </w:rPr>
                                  </w:pPr>
                                  <w:r w:rsidRPr="00025951">
                                    <w:rPr>
                                      <w:rFonts w:ascii="Arial" w:hAnsi="Arial" w:cs="Arial"/>
                                      <w:noProof w:val="0"/>
                                      <w:color w:val="222222"/>
                                      <w:kern w:val="0"/>
                                      <w:sz w:val="32"/>
                                      <w:szCs w:val="32"/>
                                      <w:lang w:eastAsia="fr-FR"/>
                                    </w:rPr>
                                    <w:t>28-02-2020</w:t>
                                  </w:r>
                                </w:p>
                              </w:tc>
                            </w:tr>
                            <w:tr w:rsidR="003A4B15" w:rsidRPr="00025951" w:rsidTr="00D67325">
                              <w:trPr>
                                <w:tblCellSpacing w:w="0" w:type="dxa"/>
                              </w:trPr>
                              <w:tc>
                                <w:tcPr>
                                  <w:tcW w:w="738" w:type="pct"/>
                                  <w:shd w:val="clear" w:color="auto" w:fill="F9F9F9"/>
                                </w:tcPr>
                                <w:p w:rsidR="003A4B15" w:rsidRPr="00025951" w:rsidRDefault="003A4B15" w:rsidP="00025951">
                                  <w:pPr>
                                    <w:jc w:val="both"/>
                                    <w:rPr>
                                      <w:rFonts w:ascii="Arial" w:hAnsi="Arial" w:cs="Arial"/>
                                      <w:noProof w:val="0"/>
                                      <w:color w:val="222222"/>
                                      <w:kern w:val="0"/>
                                      <w:sz w:val="32"/>
                                      <w:szCs w:val="32"/>
                                      <w:lang w:eastAsia="fr-FR"/>
                                    </w:rPr>
                                  </w:pPr>
                                </w:p>
                              </w:tc>
                              <w:tc>
                                <w:tcPr>
                                  <w:tcW w:w="4262" w:type="pct"/>
                                  <w:shd w:val="clear" w:color="auto" w:fill="F9F9F9"/>
                                  <w:vAlign w:val="center"/>
                                  <w:hideMark/>
                                </w:tcPr>
                                <w:p w:rsidR="003A4B15" w:rsidRPr="00025951" w:rsidRDefault="003A4B15" w:rsidP="00025951">
                                  <w:pPr>
                                    <w:jc w:val="both"/>
                                    <w:rPr>
                                      <w:rFonts w:ascii="Arial" w:hAnsi="Arial" w:cs="Arial"/>
                                      <w:noProof w:val="0"/>
                                      <w:color w:val="222222"/>
                                      <w:kern w:val="0"/>
                                      <w:sz w:val="32"/>
                                      <w:szCs w:val="32"/>
                                      <w:lang w:eastAsia="fr-FR"/>
                                    </w:rPr>
                                  </w:pPr>
                                  <w:r w:rsidRPr="00025951">
                                    <w:rPr>
                                      <w:rFonts w:ascii="Arial" w:hAnsi="Arial" w:cs="Arial"/>
                                      <w:noProof w:val="0"/>
                                      <w:color w:val="222222"/>
                                      <w:kern w:val="0"/>
                                      <w:sz w:val="32"/>
                                      <w:szCs w:val="32"/>
                                      <w:lang w:eastAsia="fr-FR"/>
                                    </w:rPr>
                                    <w:t>2- Observatoire de l'atteinte systématique à la vie</w:t>
                                  </w:r>
                                </w:p>
                              </w:tc>
                            </w:tr>
                            <w:tr w:rsidR="003A4B15" w:rsidRPr="00025951" w:rsidTr="00D67325">
                              <w:trPr>
                                <w:tblCellSpacing w:w="0" w:type="dxa"/>
                              </w:trPr>
                              <w:tc>
                                <w:tcPr>
                                  <w:tcW w:w="738" w:type="pct"/>
                                  <w:shd w:val="clear" w:color="auto" w:fill="FFFFFF"/>
                                  <w:hideMark/>
                                </w:tcPr>
                                <w:p w:rsidR="003A4B15" w:rsidRPr="00025951" w:rsidRDefault="003A4B15" w:rsidP="00025951">
                                  <w:pPr>
                                    <w:jc w:val="both"/>
                                    <w:rPr>
                                      <w:rFonts w:ascii="Arial" w:hAnsi="Arial" w:cs="Arial"/>
                                      <w:noProof w:val="0"/>
                                      <w:color w:val="222222"/>
                                      <w:kern w:val="0"/>
                                      <w:sz w:val="32"/>
                                      <w:szCs w:val="32"/>
                                      <w:lang w:eastAsia="fr-FR"/>
                                    </w:rPr>
                                  </w:pPr>
                                </w:p>
                              </w:tc>
                              <w:tc>
                                <w:tcPr>
                                  <w:tcW w:w="4262" w:type="pct"/>
                                  <w:shd w:val="clear" w:color="auto" w:fill="FFFFFF"/>
                                  <w:vAlign w:val="center"/>
                                </w:tcPr>
                                <w:p w:rsidR="003A4B15" w:rsidRPr="00D67325" w:rsidRDefault="003A4B15" w:rsidP="00D67325">
                                  <w:pPr>
                                    <w:jc w:val="both"/>
                                    <w:rPr>
                                      <w:rFonts w:ascii="Arial" w:hAnsi="Arial" w:cs="Arial"/>
                                      <w:color w:val="222222"/>
                                      <w:sz w:val="32"/>
                                      <w:szCs w:val="32"/>
                                    </w:rPr>
                                  </w:pPr>
                                  <w:r w:rsidRPr="00D67325">
                                    <w:rPr>
                                      <w:rFonts w:ascii="Arial" w:hAnsi="Arial" w:cs="Arial"/>
                                      <w:color w:val="222222"/>
                                      <w:sz w:val="32"/>
                                      <w:szCs w:val="32"/>
                                    </w:rPr>
                                    <w:br/>
                                    <w:t>Monsieur Marc Le Stahler</w:t>
                                  </w:r>
                                  <w:r w:rsidRPr="00D67325">
                                    <w:rPr>
                                      <w:rFonts w:ascii="Arial" w:hAnsi="Arial" w:cs="Arial"/>
                                      <w:color w:val="222222"/>
                                      <w:sz w:val="32"/>
                                      <w:szCs w:val="32"/>
                                    </w:rPr>
                                    <w:br/>
                                  </w:r>
                                  <w:r w:rsidRPr="00D67325">
                                    <w:rPr>
                                      <w:rFonts w:ascii="Arial" w:hAnsi="Arial" w:cs="Arial"/>
                                      <w:color w:val="222222"/>
                                      <w:sz w:val="32"/>
                                      <w:szCs w:val="32"/>
                                    </w:rPr>
                                    <w:br/>
                                    <w:t>Je suis lecteur de vos écris depuis plus de 7 ans et bien que j’approuve vos commentaires ou vous souligner la descente aux enfers qui s’annonce</w:t>
                                  </w:r>
                                  <w:r w:rsidRPr="00D67325">
                                    <w:rPr>
                                      <w:rFonts w:ascii="Arial" w:hAnsi="Arial" w:cs="Arial"/>
                                      <w:color w:val="222222"/>
                                      <w:sz w:val="32"/>
                                      <w:szCs w:val="32"/>
                                    </w:rPr>
                                    <w:br/>
                                    <w:t>Quelle conclusion doit on en tirer que nous sommes devenus laxiste là où nos parents ont lutté contre un Nazisme qui ressemble à ce que l’on voit poindre à l’horizon l’Islamisme qui comme un cancer  grignote dans le temps avec la complicité d’un pouvoir élu avec  17%  des voix du peuple  chaque commune, chaque ville ou les autorités ne peuvent plus entrer devienne dans leurs emprise</w:t>
                                  </w:r>
                                </w:p>
                                <w:p w:rsidR="003A4B15" w:rsidRPr="00025951" w:rsidRDefault="003A4B15" w:rsidP="00025951">
                                  <w:pPr>
                                    <w:jc w:val="both"/>
                                    <w:rPr>
                                      <w:rFonts w:ascii="Arial" w:hAnsi="Arial" w:cs="Arial"/>
                                      <w:noProof w:val="0"/>
                                      <w:color w:val="222222"/>
                                      <w:kern w:val="0"/>
                                      <w:sz w:val="32"/>
                                      <w:szCs w:val="32"/>
                                      <w:lang w:eastAsia="fr-FR"/>
                                    </w:rPr>
                                  </w:pPr>
                                </w:p>
                              </w:tc>
                            </w:tr>
                          </w:tbl>
                          <w:p w:rsidR="003A4B15" w:rsidRPr="0031086D" w:rsidRDefault="003A4B15" w:rsidP="0031086D">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M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Pww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8c5uz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tbl>
                      <w:tblPr>
                        <w:tblW w:w="5000" w:type="pct"/>
                        <w:tblCellSpacing w:w="0" w:type="dxa"/>
                        <w:tblLayout w:type="fixed"/>
                        <w:tblCellMar>
                          <w:top w:w="75" w:type="dxa"/>
                          <w:left w:w="75" w:type="dxa"/>
                          <w:bottom w:w="75" w:type="dxa"/>
                          <w:right w:w="75" w:type="dxa"/>
                        </w:tblCellMar>
                        <w:tblLook w:val="04A0" w:firstRow="1" w:lastRow="0" w:firstColumn="1" w:lastColumn="0" w:noHBand="0" w:noVBand="1"/>
                      </w:tblPr>
                      <w:tblGrid>
                        <w:gridCol w:w="784"/>
                        <w:gridCol w:w="4529"/>
                      </w:tblGrid>
                      <w:tr w:rsidR="003A4B15" w:rsidRPr="00025951" w:rsidTr="00D67325">
                        <w:trPr>
                          <w:tblCellSpacing w:w="0" w:type="dxa"/>
                        </w:trPr>
                        <w:tc>
                          <w:tcPr>
                            <w:tcW w:w="738" w:type="pct"/>
                            <w:shd w:val="clear" w:color="auto" w:fill="FFFFFF"/>
                            <w:hideMark/>
                          </w:tcPr>
                          <w:p w:rsidR="003A4B15" w:rsidRPr="00025951" w:rsidRDefault="003A4B15" w:rsidP="00025951">
                            <w:pPr>
                              <w:jc w:val="both"/>
                              <w:rPr>
                                <w:rFonts w:ascii="Arial" w:hAnsi="Arial" w:cs="Arial"/>
                                <w:noProof w:val="0"/>
                                <w:color w:val="222222"/>
                                <w:kern w:val="0"/>
                                <w:sz w:val="32"/>
                                <w:szCs w:val="32"/>
                                <w:lang w:eastAsia="fr-FR"/>
                              </w:rPr>
                            </w:pPr>
                          </w:p>
                        </w:tc>
                        <w:tc>
                          <w:tcPr>
                            <w:tcW w:w="4262" w:type="pct"/>
                            <w:shd w:val="clear" w:color="auto" w:fill="FFFFFF"/>
                            <w:vAlign w:val="center"/>
                            <w:hideMark/>
                          </w:tcPr>
                          <w:p w:rsidR="003A4B15" w:rsidRPr="00025951" w:rsidRDefault="003A4B15" w:rsidP="00025951">
                            <w:pPr>
                              <w:jc w:val="both"/>
                              <w:rPr>
                                <w:rFonts w:ascii="Arial" w:hAnsi="Arial" w:cs="Arial"/>
                                <w:noProof w:val="0"/>
                                <w:color w:val="222222"/>
                                <w:kern w:val="0"/>
                                <w:sz w:val="32"/>
                                <w:szCs w:val="32"/>
                                <w:lang w:eastAsia="fr-FR"/>
                              </w:rPr>
                            </w:pPr>
                            <w:r w:rsidRPr="00025951">
                              <w:rPr>
                                <w:rFonts w:ascii="Arial" w:hAnsi="Arial" w:cs="Arial"/>
                                <w:noProof w:val="0"/>
                                <w:color w:val="222222"/>
                                <w:kern w:val="0"/>
                                <w:sz w:val="32"/>
                                <w:szCs w:val="32"/>
                                <w:lang w:eastAsia="fr-FR"/>
                              </w:rPr>
                              <w:t xml:space="preserve">Jean - </w:t>
                            </w:r>
                            <w:proofErr w:type="spellStart"/>
                            <w:r w:rsidRPr="00025951">
                              <w:rPr>
                                <w:rFonts w:ascii="Arial" w:hAnsi="Arial" w:cs="Arial"/>
                                <w:noProof w:val="0"/>
                                <w:color w:val="222222"/>
                                <w:kern w:val="0"/>
                                <w:sz w:val="32"/>
                                <w:szCs w:val="32"/>
                                <w:lang w:eastAsia="fr-FR"/>
                              </w:rPr>
                              <w:t>Francois</w:t>
                            </w:r>
                            <w:proofErr w:type="spellEnd"/>
                          </w:p>
                        </w:tc>
                      </w:tr>
                      <w:tr w:rsidR="003A4B15" w:rsidRPr="00025951" w:rsidTr="00D67325">
                        <w:trPr>
                          <w:tblCellSpacing w:w="0" w:type="dxa"/>
                        </w:trPr>
                        <w:tc>
                          <w:tcPr>
                            <w:tcW w:w="738" w:type="pct"/>
                            <w:shd w:val="clear" w:color="auto" w:fill="FFFFFF"/>
                          </w:tcPr>
                          <w:p w:rsidR="003A4B15" w:rsidRPr="00025951" w:rsidRDefault="003A4B15" w:rsidP="00025951">
                            <w:pPr>
                              <w:jc w:val="both"/>
                              <w:rPr>
                                <w:rFonts w:ascii="Arial" w:hAnsi="Arial" w:cs="Arial"/>
                                <w:noProof w:val="0"/>
                                <w:color w:val="222222"/>
                                <w:kern w:val="0"/>
                                <w:sz w:val="32"/>
                                <w:szCs w:val="32"/>
                                <w:lang w:eastAsia="fr-FR"/>
                              </w:rPr>
                            </w:pPr>
                          </w:p>
                        </w:tc>
                        <w:tc>
                          <w:tcPr>
                            <w:tcW w:w="4262" w:type="pct"/>
                            <w:shd w:val="clear" w:color="auto" w:fill="FFFFFF"/>
                            <w:vAlign w:val="center"/>
                            <w:hideMark/>
                          </w:tcPr>
                          <w:p w:rsidR="003A4B15" w:rsidRPr="00025951" w:rsidRDefault="003A4B15" w:rsidP="00025951">
                            <w:pPr>
                              <w:jc w:val="both"/>
                              <w:rPr>
                                <w:rFonts w:ascii="Arial" w:hAnsi="Arial" w:cs="Arial"/>
                                <w:noProof w:val="0"/>
                                <w:color w:val="222222"/>
                                <w:kern w:val="0"/>
                                <w:sz w:val="32"/>
                                <w:szCs w:val="32"/>
                                <w:lang w:eastAsia="fr-FR"/>
                              </w:rPr>
                            </w:pPr>
                            <w:r w:rsidRPr="00025951">
                              <w:rPr>
                                <w:rFonts w:ascii="Arial" w:hAnsi="Arial" w:cs="Arial"/>
                                <w:noProof w:val="0"/>
                                <w:color w:val="222222"/>
                                <w:kern w:val="0"/>
                                <w:sz w:val="32"/>
                                <w:szCs w:val="32"/>
                                <w:lang w:eastAsia="fr-FR"/>
                              </w:rPr>
                              <w:t>28-02-2020</w:t>
                            </w:r>
                          </w:p>
                        </w:tc>
                      </w:tr>
                      <w:tr w:rsidR="003A4B15" w:rsidRPr="00025951" w:rsidTr="00D67325">
                        <w:trPr>
                          <w:tblCellSpacing w:w="0" w:type="dxa"/>
                        </w:trPr>
                        <w:tc>
                          <w:tcPr>
                            <w:tcW w:w="738" w:type="pct"/>
                            <w:shd w:val="clear" w:color="auto" w:fill="F9F9F9"/>
                          </w:tcPr>
                          <w:p w:rsidR="003A4B15" w:rsidRPr="00025951" w:rsidRDefault="003A4B15" w:rsidP="00025951">
                            <w:pPr>
                              <w:jc w:val="both"/>
                              <w:rPr>
                                <w:rFonts w:ascii="Arial" w:hAnsi="Arial" w:cs="Arial"/>
                                <w:noProof w:val="0"/>
                                <w:color w:val="222222"/>
                                <w:kern w:val="0"/>
                                <w:sz w:val="32"/>
                                <w:szCs w:val="32"/>
                                <w:lang w:eastAsia="fr-FR"/>
                              </w:rPr>
                            </w:pPr>
                          </w:p>
                        </w:tc>
                        <w:tc>
                          <w:tcPr>
                            <w:tcW w:w="4262" w:type="pct"/>
                            <w:shd w:val="clear" w:color="auto" w:fill="F9F9F9"/>
                            <w:vAlign w:val="center"/>
                            <w:hideMark/>
                          </w:tcPr>
                          <w:p w:rsidR="003A4B15" w:rsidRPr="00025951" w:rsidRDefault="003A4B15" w:rsidP="00025951">
                            <w:pPr>
                              <w:jc w:val="both"/>
                              <w:rPr>
                                <w:rFonts w:ascii="Arial" w:hAnsi="Arial" w:cs="Arial"/>
                                <w:noProof w:val="0"/>
                                <w:color w:val="222222"/>
                                <w:kern w:val="0"/>
                                <w:sz w:val="32"/>
                                <w:szCs w:val="32"/>
                                <w:lang w:eastAsia="fr-FR"/>
                              </w:rPr>
                            </w:pPr>
                            <w:r w:rsidRPr="00025951">
                              <w:rPr>
                                <w:rFonts w:ascii="Arial" w:hAnsi="Arial" w:cs="Arial"/>
                                <w:noProof w:val="0"/>
                                <w:color w:val="222222"/>
                                <w:kern w:val="0"/>
                                <w:sz w:val="32"/>
                                <w:szCs w:val="32"/>
                                <w:lang w:eastAsia="fr-FR"/>
                              </w:rPr>
                              <w:t>2- Observatoire de l'atteinte systématique à la vie</w:t>
                            </w:r>
                          </w:p>
                        </w:tc>
                      </w:tr>
                      <w:tr w:rsidR="003A4B15" w:rsidRPr="00025951" w:rsidTr="00D67325">
                        <w:trPr>
                          <w:tblCellSpacing w:w="0" w:type="dxa"/>
                        </w:trPr>
                        <w:tc>
                          <w:tcPr>
                            <w:tcW w:w="738" w:type="pct"/>
                            <w:shd w:val="clear" w:color="auto" w:fill="FFFFFF"/>
                            <w:hideMark/>
                          </w:tcPr>
                          <w:p w:rsidR="003A4B15" w:rsidRPr="00025951" w:rsidRDefault="003A4B15" w:rsidP="00025951">
                            <w:pPr>
                              <w:jc w:val="both"/>
                              <w:rPr>
                                <w:rFonts w:ascii="Arial" w:hAnsi="Arial" w:cs="Arial"/>
                                <w:noProof w:val="0"/>
                                <w:color w:val="222222"/>
                                <w:kern w:val="0"/>
                                <w:sz w:val="32"/>
                                <w:szCs w:val="32"/>
                                <w:lang w:eastAsia="fr-FR"/>
                              </w:rPr>
                            </w:pPr>
                          </w:p>
                        </w:tc>
                        <w:tc>
                          <w:tcPr>
                            <w:tcW w:w="4262" w:type="pct"/>
                            <w:shd w:val="clear" w:color="auto" w:fill="FFFFFF"/>
                            <w:vAlign w:val="center"/>
                          </w:tcPr>
                          <w:p w:rsidR="003A4B15" w:rsidRPr="00D67325" w:rsidRDefault="003A4B15" w:rsidP="00D67325">
                            <w:pPr>
                              <w:jc w:val="both"/>
                              <w:rPr>
                                <w:rFonts w:ascii="Arial" w:hAnsi="Arial" w:cs="Arial"/>
                                <w:color w:val="222222"/>
                                <w:sz w:val="32"/>
                                <w:szCs w:val="32"/>
                              </w:rPr>
                            </w:pPr>
                            <w:r w:rsidRPr="00D67325">
                              <w:rPr>
                                <w:rFonts w:ascii="Arial" w:hAnsi="Arial" w:cs="Arial"/>
                                <w:color w:val="222222"/>
                                <w:sz w:val="32"/>
                                <w:szCs w:val="32"/>
                              </w:rPr>
                              <w:br/>
                              <w:t>Monsieur Marc Le Stahler</w:t>
                            </w:r>
                            <w:r w:rsidRPr="00D67325">
                              <w:rPr>
                                <w:rFonts w:ascii="Arial" w:hAnsi="Arial" w:cs="Arial"/>
                                <w:color w:val="222222"/>
                                <w:sz w:val="32"/>
                                <w:szCs w:val="32"/>
                              </w:rPr>
                              <w:br/>
                            </w:r>
                            <w:r w:rsidRPr="00D67325">
                              <w:rPr>
                                <w:rFonts w:ascii="Arial" w:hAnsi="Arial" w:cs="Arial"/>
                                <w:color w:val="222222"/>
                                <w:sz w:val="32"/>
                                <w:szCs w:val="32"/>
                              </w:rPr>
                              <w:br/>
                              <w:t>Je suis lecteur de vos écris depuis plus de 7 ans et bien que j’approuve vos commentaires ou vous souligner la descente aux enfers qui s’annonce</w:t>
                            </w:r>
                            <w:r w:rsidRPr="00D67325">
                              <w:rPr>
                                <w:rFonts w:ascii="Arial" w:hAnsi="Arial" w:cs="Arial"/>
                                <w:color w:val="222222"/>
                                <w:sz w:val="32"/>
                                <w:szCs w:val="32"/>
                              </w:rPr>
                              <w:br/>
                              <w:t>Quelle conclusion doit on en tirer que nous sommes devenus laxiste là où nos parents ont lutté contre un Nazisme qui ressemble à ce que l’on voit poindre à l’horizon l’Islamisme qui comme un cancer  grignote dans le temps avec la complicité d’un pouvoir élu avec  17%  des voix du peuple  chaque commune, chaque ville ou les autorités ne peuvent plus entrer devienne dans leurs emprise</w:t>
                            </w:r>
                          </w:p>
                          <w:p w:rsidR="003A4B15" w:rsidRPr="00025951" w:rsidRDefault="003A4B15" w:rsidP="00025951">
                            <w:pPr>
                              <w:jc w:val="both"/>
                              <w:rPr>
                                <w:rFonts w:ascii="Arial" w:hAnsi="Arial" w:cs="Arial"/>
                                <w:noProof w:val="0"/>
                                <w:color w:val="222222"/>
                                <w:kern w:val="0"/>
                                <w:sz w:val="32"/>
                                <w:szCs w:val="32"/>
                                <w:lang w:eastAsia="fr-FR"/>
                              </w:rPr>
                            </w:pPr>
                          </w:p>
                        </w:tc>
                      </w:tr>
                    </w:tbl>
                    <w:p w:rsidR="003A4B15" w:rsidRPr="0031086D" w:rsidRDefault="003A4B15" w:rsidP="0031086D">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4640" behindDoc="0" locked="0" layoutInCell="0" allowOverlap="1" wp14:anchorId="6EA30100" wp14:editId="7E6A3C9B">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Lo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apku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47712" behindDoc="0" locked="0" layoutInCell="0" allowOverlap="1" wp14:anchorId="4CA3FDD2" wp14:editId="4A4D3057">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NbrNisrAgAALA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0784" behindDoc="0" locked="0" layoutInCell="0" allowOverlap="1" wp14:anchorId="55BC8803" wp14:editId="3CBAB1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Tj/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VT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h4WT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9760" behindDoc="0" locked="0" layoutInCell="0" allowOverlap="1" wp14:anchorId="2AEEBC8F" wp14:editId="23C47106">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GD+YJsfgzWmj3CIEALgtphfYLRaPMdox5W0Rzb+y01HCP5TsEwFSRN/e4KTprNEnDMswPeOnhJ&#10;kgdZUFVBMmgzRoN55YaNt+2M2DRwFwkEKX0BI1gL54l4rmt0YOEEWONy9Bvt0A+n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F+lz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B6422C" w:rsidP="0031086D">
      <w:pPr>
        <w:framePr w:hSpace="0" w:wrap="auto" w:vAnchor="margin" w:xAlign="left" w:yAlign="inline"/>
      </w:pPr>
      <w:r>
        <w:rPr>
          <w:lang w:eastAsia="fr-FR"/>
        </w:rPr>
        <mc:AlternateContent>
          <mc:Choice Requires="wps">
            <w:drawing>
              <wp:anchor distT="0" distB="0" distL="114300" distR="114300" simplePos="0" relativeHeight="252151808" behindDoc="0" locked="0" layoutInCell="0" allowOverlap="1" wp14:anchorId="01E73943" wp14:editId="1E8C65C8">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D67325">
                            <w:pPr>
                              <w:jc w:val="both"/>
                              <w:rPr>
                                <w:rFonts w:ascii="Arial" w:hAnsi="Arial" w:cs="Arial"/>
                                <w:color w:val="222222"/>
                                <w:sz w:val="32"/>
                                <w:szCs w:val="32"/>
                                <w:shd w:val="clear" w:color="auto" w:fill="FFFFFF"/>
                              </w:rPr>
                            </w:pPr>
                            <w:r w:rsidRPr="00D67325">
                              <w:rPr>
                                <w:rFonts w:ascii="Arial" w:hAnsi="Arial" w:cs="Arial"/>
                                <w:color w:val="222222"/>
                                <w:sz w:val="32"/>
                                <w:szCs w:val="32"/>
                                <w:shd w:val="clear" w:color="auto" w:fill="FFFFFF"/>
                              </w:rPr>
                              <w:t>Et vos écris n’entraîne pas la France car chaque citoyen préfère vivre des vacances, des loisirs ou de la TV de plus en plus nul ou  le peuple s’enivrent de ses bêtises et je parle en connaissance de cause ayant été  membre des VPN plus de trois années sans voir un avancement dans une quelconque entrave a ce fléau  mis à part des mots  </w:t>
                            </w:r>
                            <w:r w:rsidRPr="00D67325">
                              <w:rPr>
                                <w:rFonts w:ascii="Arial" w:hAnsi="Arial" w:cs="Arial"/>
                                <w:color w:val="222222"/>
                                <w:sz w:val="32"/>
                                <w:szCs w:val="32"/>
                              </w:rPr>
                              <w:br/>
                            </w:r>
                            <w:r w:rsidRPr="00D67325">
                              <w:rPr>
                                <w:rFonts w:ascii="Arial" w:hAnsi="Arial" w:cs="Arial"/>
                                <w:color w:val="222222"/>
                                <w:sz w:val="32"/>
                                <w:szCs w:val="32"/>
                              </w:rPr>
                              <w:br/>
                            </w:r>
                            <w:r w:rsidRPr="00D67325">
                              <w:rPr>
                                <w:rFonts w:ascii="Arial" w:hAnsi="Arial" w:cs="Arial"/>
                                <w:color w:val="222222"/>
                                <w:sz w:val="32"/>
                                <w:szCs w:val="32"/>
                                <w:shd w:val="clear" w:color="auto" w:fill="FFFFFF"/>
                              </w:rPr>
                              <w:t>Extrait de Damoclès</w:t>
                            </w:r>
                            <w:r>
                              <w:rPr>
                                <w:rFonts w:ascii="Arial" w:hAnsi="Arial" w:cs="Arial"/>
                                <w:color w:val="222222"/>
                                <w:sz w:val="32"/>
                                <w:szCs w:val="32"/>
                              </w:rPr>
                              <w:t xml:space="preserve"> </w:t>
                            </w:r>
                            <w:r w:rsidRPr="00D67325">
                              <w:rPr>
                                <w:rFonts w:ascii="Arial" w:hAnsi="Arial" w:cs="Arial"/>
                                <w:color w:val="222222"/>
                                <w:sz w:val="32"/>
                                <w:szCs w:val="32"/>
                                <w:shd w:val="clear" w:color="auto" w:fill="FFFFFF"/>
                              </w:rPr>
                              <w:t>Car 150 zones du territoire national sont aujourd’hui perdues pour la France.</w:t>
                            </w:r>
                          </w:p>
                          <w:p w:rsidR="003A4B15" w:rsidRDefault="003A4B15" w:rsidP="00D67325">
                            <w:pPr>
                              <w:jc w:val="both"/>
                              <w:rPr>
                                <w:rFonts w:ascii="Arial" w:hAnsi="Arial" w:cs="Arial"/>
                                <w:color w:val="222222"/>
                                <w:sz w:val="32"/>
                                <w:szCs w:val="32"/>
                                <w:shd w:val="clear" w:color="auto" w:fill="FFFFFF"/>
                              </w:rPr>
                            </w:pPr>
                          </w:p>
                          <w:p w:rsidR="003A4B15" w:rsidRPr="00D67325" w:rsidRDefault="003A4B15" w:rsidP="00D67325">
                            <w:pPr>
                              <w:jc w:val="both"/>
                              <w:rPr>
                                <w:rFonts w:ascii="Arial" w:hAnsi="Arial" w:cs="Arial"/>
                                <w:color w:val="222222"/>
                                <w:sz w:val="32"/>
                                <w:szCs w:val="32"/>
                                <w:shd w:val="clear" w:color="auto" w:fill="FFFFFF"/>
                              </w:rPr>
                            </w:pPr>
                            <w:r w:rsidRPr="00D67325">
                              <w:rPr>
                                <w:rFonts w:ascii="Arial" w:hAnsi="Arial" w:cs="Arial"/>
                                <w:color w:val="222222"/>
                                <w:sz w:val="32"/>
                                <w:szCs w:val="32"/>
                                <w:shd w:val="clear" w:color="auto" w:fill="FFFFFF"/>
                              </w:rPr>
                              <w:t>Et personne n’empêchera les ennemis de la France de gagner du terrain et d’ouvrir une guerre civile sanglante.</w:t>
                            </w:r>
                            <w:r w:rsidRPr="00D67325">
                              <w:rPr>
                                <w:rFonts w:ascii="Arial" w:hAnsi="Arial" w:cs="Arial"/>
                                <w:color w:val="222222"/>
                                <w:sz w:val="32"/>
                                <w:szCs w:val="32"/>
                              </w:rPr>
                              <w:br/>
                            </w:r>
                            <w:r w:rsidRPr="00D67325">
                              <w:rPr>
                                <w:rFonts w:ascii="Arial" w:hAnsi="Arial" w:cs="Arial"/>
                                <w:color w:val="222222"/>
                                <w:sz w:val="32"/>
                                <w:szCs w:val="32"/>
                                <w:shd w:val="clear" w:color="auto" w:fill="FFFFFF"/>
                              </w:rPr>
                              <w:t>150 territoires où les policiers ont l’ordre de ne pas entrer.</w:t>
                            </w:r>
                            <w:r w:rsidRPr="00D67325">
                              <w:rPr>
                                <w:rFonts w:ascii="Arial" w:hAnsi="Arial" w:cs="Arial"/>
                                <w:color w:val="222222"/>
                                <w:sz w:val="32"/>
                                <w:szCs w:val="32"/>
                              </w:rPr>
                              <w:br/>
                            </w:r>
                            <w:r w:rsidRPr="00D67325">
                              <w:rPr>
                                <w:rFonts w:ascii="Arial" w:hAnsi="Arial" w:cs="Arial"/>
                                <w:color w:val="222222"/>
                                <w:sz w:val="32"/>
                                <w:szCs w:val="32"/>
                                <w:shd w:val="clear" w:color="auto" w:fill="FFFFFF"/>
                              </w:rPr>
                              <w:t>Même les pompiers ne peuvent pas y aller éteindre les incendies.</w:t>
                            </w:r>
                          </w:p>
                          <w:p w:rsidR="003A4B15" w:rsidRPr="00D67325" w:rsidRDefault="003A4B15" w:rsidP="00D67325">
                            <w:pPr>
                              <w:jc w:val="both"/>
                              <w:rPr>
                                <w:rFonts w:ascii="Arial" w:hAnsi="Arial" w:cs="Arial"/>
                                <w:sz w:val="32"/>
                                <w:szCs w:val="32"/>
                              </w:rPr>
                            </w:pPr>
                            <w:r w:rsidRPr="00D67325">
                              <w:rPr>
                                <w:rFonts w:ascii="Arial" w:hAnsi="Arial" w:cs="Arial"/>
                                <w:color w:val="222222"/>
                                <w:sz w:val="32"/>
                                <w:szCs w:val="32"/>
                                <w:shd w:val="clear" w:color="auto" w:fill="FFFFFF"/>
                              </w:rPr>
                              <w:t xml:space="preserve">L’État français ne peut plus y protéger ses citoyens. Abandonnées à la drogue, au trafic d’armes...... et aux djihadistes. Ne croyez pas que le problème reste limité à ces zones brûlantes. Car ces enclaves étrangères ne sont que la face visible de la gangrène.     </w:t>
                            </w:r>
                            <w:r>
                              <w:rPr>
                                <w:rFonts w:ascii="Arial" w:hAnsi="Arial" w:cs="Arial"/>
                                <w:color w:val="222222"/>
                                <w:sz w:val="32"/>
                                <w:szCs w:val="32"/>
                                <w:shd w:val="clear" w:color="auto" w:fill="FFFFFF"/>
                              </w:rPr>
                              <w:t xml:space="preserve">                             Et </w:t>
                            </w:r>
                            <w:r w:rsidRPr="00D67325">
                              <w:rPr>
                                <w:rFonts w:ascii="Arial" w:hAnsi="Arial" w:cs="Arial"/>
                                <w:color w:val="222222"/>
                                <w:sz w:val="32"/>
                                <w:szCs w:val="32"/>
                                <w:shd w:val="clear" w:color="auto" w:fill="FFFFFF"/>
                              </w:rPr>
                              <w:t>vous savez que ça dure depuis des années.</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8hl3d/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3A4B15" w:rsidRDefault="003A4B15" w:rsidP="00D67325">
                      <w:pPr>
                        <w:jc w:val="both"/>
                        <w:rPr>
                          <w:rFonts w:ascii="Arial" w:hAnsi="Arial" w:cs="Arial"/>
                          <w:color w:val="222222"/>
                          <w:sz w:val="32"/>
                          <w:szCs w:val="32"/>
                          <w:shd w:val="clear" w:color="auto" w:fill="FFFFFF"/>
                        </w:rPr>
                      </w:pPr>
                      <w:r w:rsidRPr="00D67325">
                        <w:rPr>
                          <w:rFonts w:ascii="Arial" w:hAnsi="Arial" w:cs="Arial"/>
                          <w:color w:val="222222"/>
                          <w:sz w:val="32"/>
                          <w:szCs w:val="32"/>
                          <w:shd w:val="clear" w:color="auto" w:fill="FFFFFF"/>
                        </w:rPr>
                        <w:t>Et vos écris n’entraîne pas la France car chaque citoyen préfère vivre des vacances, des loisirs ou de la TV de plus en plus nul ou  le peuple s’enivrent de ses bêtises et je parle en connaissance de cause ayant été  membre des VPN plus de trois années sans voir un avancement dans une quelconque entrave a ce fléau  mis à part des mots  </w:t>
                      </w:r>
                      <w:r w:rsidRPr="00D67325">
                        <w:rPr>
                          <w:rFonts w:ascii="Arial" w:hAnsi="Arial" w:cs="Arial"/>
                          <w:color w:val="222222"/>
                          <w:sz w:val="32"/>
                          <w:szCs w:val="32"/>
                        </w:rPr>
                        <w:br/>
                      </w:r>
                      <w:r w:rsidRPr="00D67325">
                        <w:rPr>
                          <w:rFonts w:ascii="Arial" w:hAnsi="Arial" w:cs="Arial"/>
                          <w:color w:val="222222"/>
                          <w:sz w:val="32"/>
                          <w:szCs w:val="32"/>
                        </w:rPr>
                        <w:br/>
                      </w:r>
                      <w:r w:rsidRPr="00D67325">
                        <w:rPr>
                          <w:rFonts w:ascii="Arial" w:hAnsi="Arial" w:cs="Arial"/>
                          <w:color w:val="222222"/>
                          <w:sz w:val="32"/>
                          <w:szCs w:val="32"/>
                          <w:shd w:val="clear" w:color="auto" w:fill="FFFFFF"/>
                        </w:rPr>
                        <w:t>Extrait de Damoclès</w:t>
                      </w:r>
                      <w:r>
                        <w:rPr>
                          <w:rFonts w:ascii="Arial" w:hAnsi="Arial" w:cs="Arial"/>
                          <w:color w:val="222222"/>
                          <w:sz w:val="32"/>
                          <w:szCs w:val="32"/>
                        </w:rPr>
                        <w:t xml:space="preserve"> </w:t>
                      </w:r>
                      <w:r w:rsidRPr="00D67325">
                        <w:rPr>
                          <w:rFonts w:ascii="Arial" w:hAnsi="Arial" w:cs="Arial"/>
                          <w:color w:val="222222"/>
                          <w:sz w:val="32"/>
                          <w:szCs w:val="32"/>
                          <w:shd w:val="clear" w:color="auto" w:fill="FFFFFF"/>
                        </w:rPr>
                        <w:t>Car 150 zones du territoire national sont aujourd’hui perdues pour la France.</w:t>
                      </w:r>
                    </w:p>
                    <w:p w:rsidR="003A4B15" w:rsidRDefault="003A4B15" w:rsidP="00D67325">
                      <w:pPr>
                        <w:jc w:val="both"/>
                        <w:rPr>
                          <w:rFonts w:ascii="Arial" w:hAnsi="Arial" w:cs="Arial"/>
                          <w:color w:val="222222"/>
                          <w:sz w:val="32"/>
                          <w:szCs w:val="32"/>
                          <w:shd w:val="clear" w:color="auto" w:fill="FFFFFF"/>
                        </w:rPr>
                      </w:pPr>
                    </w:p>
                    <w:p w:rsidR="003A4B15" w:rsidRPr="00D67325" w:rsidRDefault="003A4B15" w:rsidP="00D67325">
                      <w:pPr>
                        <w:jc w:val="both"/>
                        <w:rPr>
                          <w:rFonts w:ascii="Arial" w:hAnsi="Arial" w:cs="Arial"/>
                          <w:color w:val="222222"/>
                          <w:sz w:val="32"/>
                          <w:szCs w:val="32"/>
                          <w:shd w:val="clear" w:color="auto" w:fill="FFFFFF"/>
                        </w:rPr>
                      </w:pPr>
                      <w:r w:rsidRPr="00D67325">
                        <w:rPr>
                          <w:rFonts w:ascii="Arial" w:hAnsi="Arial" w:cs="Arial"/>
                          <w:color w:val="222222"/>
                          <w:sz w:val="32"/>
                          <w:szCs w:val="32"/>
                          <w:shd w:val="clear" w:color="auto" w:fill="FFFFFF"/>
                        </w:rPr>
                        <w:t>Et personne n’empêchera les ennemis de la France de gagner du terrain et d’ouvrir une guerre civile sanglante.</w:t>
                      </w:r>
                      <w:r w:rsidRPr="00D67325">
                        <w:rPr>
                          <w:rFonts w:ascii="Arial" w:hAnsi="Arial" w:cs="Arial"/>
                          <w:color w:val="222222"/>
                          <w:sz w:val="32"/>
                          <w:szCs w:val="32"/>
                        </w:rPr>
                        <w:br/>
                      </w:r>
                      <w:r w:rsidRPr="00D67325">
                        <w:rPr>
                          <w:rFonts w:ascii="Arial" w:hAnsi="Arial" w:cs="Arial"/>
                          <w:color w:val="222222"/>
                          <w:sz w:val="32"/>
                          <w:szCs w:val="32"/>
                          <w:shd w:val="clear" w:color="auto" w:fill="FFFFFF"/>
                        </w:rPr>
                        <w:t>150 territoires où les policiers ont l’ordre de ne pas entrer.</w:t>
                      </w:r>
                      <w:r w:rsidRPr="00D67325">
                        <w:rPr>
                          <w:rFonts w:ascii="Arial" w:hAnsi="Arial" w:cs="Arial"/>
                          <w:color w:val="222222"/>
                          <w:sz w:val="32"/>
                          <w:szCs w:val="32"/>
                        </w:rPr>
                        <w:br/>
                      </w:r>
                      <w:r w:rsidRPr="00D67325">
                        <w:rPr>
                          <w:rFonts w:ascii="Arial" w:hAnsi="Arial" w:cs="Arial"/>
                          <w:color w:val="222222"/>
                          <w:sz w:val="32"/>
                          <w:szCs w:val="32"/>
                          <w:shd w:val="clear" w:color="auto" w:fill="FFFFFF"/>
                        </w:rPr>
                        <w:t>Même les pompiers ne peuvent pas y aller éteindre les incendies.</w:t>
                      </w:r>
                    </w:p>
                    <w:p w:rsidR="003A4B15" w:rsidRPr="00D67325" w:rsidRDefault="003A4B15" w:rsidP="00D67325">
                      <w:pPr>
                        <w:jc w:val="both"/>
                        <w:rPr>
                          <w:rFonts w:ascii="Arial" w:hAnsi="Arial" w:cs="Arial"/>
                          <w:sz w:val="32"/>
                          <w:szCs w:val="32"/>
                        </w:rPr>
                      </w:pPr>
                      <w:r w:rsidRPr="00D67325">
                        <w:rPr>
                          <w:rFonts w:ascii="Arial" w:hAnsi="Arial" w:cs="Arial"/>
                          <w:color w:val="222222"/>
                          <w:sz w:val="32"/>
                          <w:szCs w:val="32"/>
                          <w:shd w:val="clear" w:color="auto" w:fill="FFFFFF"/>
                        </w:rPr>
                        <w:t xml:space="preserve">L’État français ne peut plus y protéger ses citoyens. Abandonnées à la drogue, au trafic d’armes...... et aux djihadistes. Ne croyez pas que le problème reste limité à ces zones brûlantes. Car ces enclaves étrangères ne sont que la face visible de la gangrène.     </w:t>
                      </w:r>
                      <w:r>
                        <w:rPr>
                          <w:rFonts w:ascii="Arial" w:hAnsi="Arial" w:cs="Arial"/>
                          <w:color w:val="222222"/>
                          <w:sz w:val="32"/>
                          <w:szCs w:val="32"/>
                          <w:shd w:val="clear" w:color="auto" w:fill="FFFFFF"/>
                        </w:rPr>
                        <w:t xml:space="preserve">                             Et </w:t>
                      </w:r>
                      <w:r w:rsidRPr="00D67325">
                        <w:rPr>
                          <w:rFonts w:ascii="Arial" w:hAnsi="Arial" w:cs="Arial"/>
                          <w:color w:val="222222"/>
                          <w:sz w:val="32"/>
                          <w:szCs w:val="32"/>
                          <w:shd w:val="clear" w:color="auto" w:fill="FFFFFF"/>
                        </w:rPr>
                        <w:t>vous savez que ça dure depuis des années.</w:t>
                      </w: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5C335DA9" wp14:editId="399D0824">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UmKgIAACw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eOlJioCAAAs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5904" behindDoc="0" locked="0" layoutInCell="0" allowOverlap="1" wp14:anchorId="08762B27" wp14:editId="3862277F">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V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DCjX4MVpo9wiBAC4LaYX2C0WjzHaMeVtEM24cNNRwj+U7BMBUkTf3uCk6anSXgmGcHvFXwkiQP&#10;sqCqgmTQZowG89oNG2/TGbFu4C4SCFL6EkawFm4/q0NdAMYXCQsnwBqXo99oh36I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XEBFU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4880" behindDoc="0" locked="0" layoutInCell="0" allowOverlap="1" wp14:anchorId="03370A55" wp14:editId="719405D7">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GAgMAAAo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lW/eGAgMAAAo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57952" behindDoc="0" locked="0" layoutInCell="0" allowOverlap="1" wp14:anchorId="27EDA1C4" wp14:editId="62639BBE">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rvKA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" o:allowincell="f" filled="t" fillcolor="#002060" stroked="f">
                <v:textbo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6102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9"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GN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SH+vrs1HqrtbnT1zSKlrxuq1vzSGN03nDIoj/j4&#10;6OiAdywcRav+vWZwi88fONvVpvUJgQ20C615fGoN3zlUwceUFEWSQYU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BO/Y1+DFaaPcIgQAuC2mF9gtFo8x2jHlbRDNuHDTUcI/lOwTAVJE397gpOmp0l4JhnB7xV8JIk&#10;D7KgqoJk0GaMBvPaDRtv0xmxbuAuEghS+hJGsBbOE/Fc1+jAwgmwxuXoN9qhH6KeV/j8F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shMBjQ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204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7pt;margin-top:58.6pt;width:321pt;height:717.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D1dP2p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000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vi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xY5m/0Y7DW7BEGAVoQ1A7rE4xGm+8Y9bCK5tjeb6nhGMl3CoapIGnqd1dw0myWgGOeHfDWwUuS&#10;PMiCqgqSQZsxGswrN2y8bWfEpoG7SCBI6QsYwVo4T8RzXaMDCyfAGpej32iHfoh6XuGLX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kzvb4g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6307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186" style="position:absolute;margin-left:51.8pt;margin-top:321.6pt;width:732.9pt;height:195.55pt;rotation:90;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" o:allowincell="f" filled="t" fillcolor="#002060" stroked="f">
                <v:textbo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6614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3" style="position:absolute;margin-left:42.65pt;margin-top:58.55pt;width:330.65pt;height:717.4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FB/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z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xgHzN/oxWGv2CIMALQhqh/UJRqPNd4x6WEVzbO+31HCM5DsFw1SQNPW7KzhpNkvAMc8OeOvgJUke&#10;ZEFVBcmgzRgN5pUbNt62M2LTwF0kEKT0BYxgLZwn4rmu0YGFE2CNy9FvtEM/RD2v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DXNFB/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716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4" style="position:absolute;margin-left:42.7pt;margin-top:58.6pt;width:321pt;height:717.4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WpAA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GetWp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3A4B15" w:rsidRDefault="003A4B15"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512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4258294"/>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5" style="position:absolute;margin-left:42.65pt;margin-top:58.55pt;width:330.65pt;height:717.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MOAg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7ME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7lmMOAgMAAAo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604258294"/>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6819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186" style="position:absolute;margin-left:51.8pt;margin-top:321.6pt;width:732.9pt;height:195.5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fjlvDyoCAAAs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7126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7" style="position:absolute;margin-left:42.65pt;margin-top:58.55pt;width:330.65pt;height:717.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C3fG4hAgMAAAo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Default="003A4B15" w:rsidP="0031086D">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228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733D60" w:rsidRDefault="003A4B15" w:rsidP="00733D60">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Faut-il vraiment attendre la guerre civile ?</w:t>
                            </w:r>
                          </w:p>
                          <w:p w:rsidR="003A4B15" w:rsidRPr="00733D60" w:rsidRDefault="003A4B15" w:rsidP="00733D60">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Voilà ce qui nous attend bon courage</w:t>
                            </w:r>
                          </w:p>
                          <w:p w:rsidR="003A4B15" w:rsidRPr="00733D60" w:rsidRDefault="003A4B15" w:rsidP="00733D60">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 xml:space="preserve">JF </w:t>
                            </w:r>
                            <w:proofErr w:type="spellStart"/>
                            <w:r w:rsidRPr="00733D60">
                              <w:rPr>
                                <w:rFonts w:ascii="Arial" w:hAnsi="Arial" w:cs="Arial"/>
                                <w:noProof w:val="0"/>
                                <w:color w:val="222222"/>
                                <w:kern w:val="0"/>
                                <w:sz w:val="32"/>
                                <w:szCs w:val="32"/>
                                <w:lang w:eastAsia="fr-FR"/>
                              </w:rPr>
                              <w:t>Gautheron</w:t>
                            </w:r>
                            <w:proofErr w:type="spellEnd"/>
                            <w:r w:rsidRPr="00733D60">
                              <w:rPr>
                                <w:rFonts w:ascii="Arial" w:hAnsi="Arial" w:cs="Arial"/>
                                <w:noProof w:val="0"/>
                                <w:color w:val="222222"/>
                                <w:kern w:val="0"/>
                                <w:sz w:val="32"/>
                                <w:szCs w:val="32"/>
                                <w:lang w:eastAsia="fr-FR"/>
                              </w:rPr>
                              <w:t xml:space="preserve"> - &gt;&gt; alias Edmond Pays  </w:t>
                            </w:r>
                          </w:p>
                          <w:p w:rsidR="003A4B15" w:rsidRDefault="003A4B15" w:rsidP="00733D60">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J'atteste sur l'honneur l'exactitude de mes propos</w:t>
                            </w:r>
                          </w:p>
                          <w:p w:rsidR="003A4B15" w:rsidRDefault="003A4B15" w:rsidP="00733D60">
                            <w:pPr>
                              <w:jc w:val="both"/>
                              <w:rPr>
                                <w:rFonts w:ascii="Arial" w:hAnsi="Arial" w:cs="Arial"/>
                                <w:noProof w:val="0"/>
                                <w:color w:val="222222"/>
                                <w:kern w:val="0"/>
                                <w:sz w:val="32"/>
                                <w:szCs w:val="32"/>
                                <w:lang w:eastAsia="fr-FR"/>
                              </w:rPr>
                            </w:pPr>
                          </w:p>
                          <w:p w:rsidR="003A4B15" w:rsidRDefault="003A4B15" w:rsidP="00733D60">
                            <w:pPr>
                              <w:jc w:val="both"/>
                              <w:rPr>
                                <w:rFonts w:ascii="Arial" w:hAnsi="Arial" w:cs="Arial"/>
                                <w:sz w:val="32"/>
                                <w:szCs w:val="32"/>
                              </w:rPr>
                            </w:pPr>
                            <w:r>
                              <w:rPr>
                                <w:rFonts w:ascii="Arial" w:hAnsi="Arial" w:cs="Arial"/>
                                <w:sz w:val="32"/>
                                <w:szCs w:val="32"/>
                                <w:lang w:eastAsia="fr-FR"/>
                              </w:rPr>
                              <w:drawing>
                                <wp:inline distT="0" distB="0" distL="0" distR="0">
                                  <wp:extent cx="3268980" cy="89535"/>
                                  <wp:effectExtent l="0" t="0" r="7620" b="5715"/>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733D60">
                            <w:pPr>
                              <w:jc w:val="both"/>
                              <w:rPr>
                                <w:rFonts w:ascii="Arial" w:hAnsi="Arial" w:cs="Arial"/>
                                <w:sz w:val="32"/>
                                <w:szCs w:val="32"/>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657"/>
                              <w:gridCol w:w="4656"/>
                            </w:tblGrid>
                            <w:tr w:rsidR="003A4B15" w:rsidRPr="00733D60" w:rsidTr="00733D60">
                              <w:trPr>
                                <w:tblCellSpacing w:w="0" w:type="dxa"/>
                              </w:trPr>
                              <w:tc>
                                <w:tcPr>
                                  <w:tcW w:w="618" w:type="pct"/>
                                  <w:shd w:val="clear" w:color="auto" w:fill="FFFFFF"/>
                                  <w:hideMark/>
                                </w:tcPr>
                                <w:p w:rsidR="003A4B15" w:rsidRPr="00733D60" w:rsidRDefault="003A4B15" w:rsidP="00733D60">
                                  <w:pPr>
                                    <w:rPr>
                                      <w:rFonts w:ascii="Helvetica" w:hAnsi="Helvetica" w:cs="Helvetica"/>
                                      <w:noProof w:val="0"/>
                                      <w:color w:val="222222"/>
                                      <w:kern w:val="0"/>
                                      <w:szCs w:val="24"/>
                                      <w:lang w:eastAsia="fr-FR"/>
                                    </w:rPr>
                                  </w:pPr>
                                  <w:r w:rsidRPr="00733D60">
                                    <w:rPr>
                                      <w:rFonts w:ascii="Helvetica" w:hAnsi="Helvetica" w:cs="Helvetica"/>
                                      <w:noProof w:val="0"/>
                                      <w:color w:val="222222"/>
                                      <w:kern w:val="0"/>
                                      <w:szCs w:val="24"/>
                                      <w:lang w:eastAsia="fr-FR"/>
                                    </w:rPr>
                                    <w:t>Nom</w:t>
                                  </w:r>
                                </w:p>
                              </w:tc>
                              <w:tc>
                                <w:tcPr>
                                  <w:tcW w:w="4382" w:type="pct"/>
                                  <w:shd w:val="clear" w:color="auto" w:fill="FFFFFF"/>
                                  <w:vAlign w:val="center"/>
                                  <w:hideMark/>
                                </w:tcPr>
                                <w:p w:rsidR="003A4B15" w:rsidRPr="00733D60" w:rsidRDefault="003A4B15" w:rsidP="00733D60">
                                  <w:pPr>
                                    <w:rPr>
                                      <w:rFonts w:ascii="Helvetica" w:hAnsi="Helvetica" w:cs="Helvetica"/>
                                      <w:noProof w:val="0"/>
                                      <w:color w:val="222222"/>
                                      <w:kern w:val="0"/>
                                      <w:szCs w:val="24"/>
                                      <w:lang w:eastAsia="fr-FR"/>
                                    </w:rPr>
                                  </w:pPr>
                                  <w:r w:rsidRPr="00733D60">
                                    <w:rPr>
                                      <w:rFonts w:ascii="Helvetica" w:hAnsi="Helvetica" w:cs="Helvetica"/>
                                      <w:noProof w:val="0"/>
                                      <w:color w:val="222222"/>
                                      <w:kern w:val="0"/>
                                      <w:szCs w:val="24"/>
                                      <w:lang w:eastAsia="fr-FR"/>
                                    </w:rPr>
                                    <w:t>Patri</w:t>
                                  </w:r>
                                  <w:r>
                                    <w:rPr>
                                      <w:rFonts w:ascii="Helvetica" w:hAnsi="Helvetica" w:cs="Helvetica"/>
                                      <w:noProof w:val="0"/>
                                      <w:color w:val="222222"/>
                                      <w:kern w:val="0"/>
                                      <w:szCs w:val="24"/>
                                      <w:lang w:eastAsia="fr-FR"/>
                                    </w:rPr>
                                    <w:t>ck</w:t>
                                  </w:r>
                                </w:p>
                              </w:tc>
                            </w:tr>
                            <w:tr w:rsidR="003A4B15" w:rsidRPr="00733D60" w:rsidTr="00733D60">
                              <w:trPr>
                                <w:tblCellSpacing w:w="0" w:type="dxa"/>
                              </w:trPr>
                              <w:tc>
                                <w:tcPr>
                                  <w:tcW w:w="618" w:type="pct"/>
                                  <w:shd w:val="clear" w:color="auto" w:fill="F9F9F9"/>
                                </w:tcPr>
                                <w:p w:rsidR="003A4B15" w:rsidRPr="00733D60" w:rsidRDefault="003A4B15" w:rsidP="00733D60">
                                  <w:pPr>
                                    <w:rPr>
                                      <w:rFonts w:ascii="Arial" w:hAnsi="Arial" w:cs="Arial"/>
                                      <w:noProof w:val="0"/>
                                      <w:color w:val="222222"/>
                                      <w:kern w:val="0"/>
                                      <w:sz w:val="32"/>
                                      <w:szCs w:val="32"/>
                                      <w:lang w:eastAsia="fr-FR"/>
                                    </w:rPr>
                                  </w:pPr>
                                </w:p>
                              </w:tc>
                              <w:tc>
                                <w:tcPr>
                                  <w:tcW w:w="4382" w:type="pct"/>
                                  <w:shd w:val="clear" w:color="auto" w:fill="F9F9F9"/>
                                  <w:vAlign w:val="center"/>
                                  <w:hideMark/>
                                </w:tcPr>
                                <w:p w:rsidR="003A4B15" w:rsidRPr="00733D60" w:rsidRDefault="003A4B15" w:rsidP="00733D60">
                                  <w:pPr>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29-02-2020</w:t>
                                  </w:r>
                                </w:p>
                              </w:tc>
                            </w:tr>
                            <w:tr w:rsidR="003A4B15" w:rsidRPr="00733D60" w:rsidTr="00733D60">
                              <w:trPr>
                                <w:tblCellSpacing w:w="0" w:type="dxa"/>
                              </w:trPr>
                              <w:tc>
                                <w:tcPr>
                                  <w:tcW w:w="618" w:type="pct"/>
                                  <w:shd w:val="clear" w:color="auto" w:fill="FFFFFF"/>
                                  <w:hideMark/>
                                </w:tcPr>
                                <w:p w:rsidR="003A4B15" w:rsidRPr="00733D60" w:rsidRDefault="003A4B15" w:rsidP="00315A1F">
                                  <w:pPr>
                                    <w:jc w:val="both"/>
                                    <w:rPr>
                                      <w:rFonts w:ascii="Arial" w:hAnsi="Arial" w:cs="Arial"/>
                                      <w:noProof w:val="0"/>
                                      <w:color w:val="222222"/>
                                      <w:kern w:val="0"/>
                                      <w:sz w:val="32"/>
                                      <w:szCs w:val="32"/>
                                      <w:lang w:eastAsia="fr-FR"/>
                                    </w:rPr>
                                  </w:pPr>
                                </w:p>
                              </w:tc>
                              <w:tc>
                                <w:tcPr>
                                  <w:tcW w:w="4382" w:type="pct"/>
                                  <w:shd w:val="clear" w:color="auto" w:fill="FFFFFF"/>
                                  <w:vAlign w:val="center"/>
                                  <w:hideMark/>
                                </w:tcPr>
                                <w:p w:rsidR="003A4B15" w:rsidRPr="00733D60" w:rsidRDefault="003A4B15" w:rsidP="00315A1F">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1- Observatoire de la désagrégation de l'identité française</w:t>
                                  </w:r>
                                </w:p>
                              </w:tc>
                            </w:tr>
                            <w:tr w:rsidR="003A4B15" w:rsidRPr="00733D60" w:rsidTr="00733D60">
                              <w:trPr>
                                <w:tblCellSpacing w:w="0" w:type="dxa"/>
                              </w:trPr>
                              <w:tc>
                                <w:tcPr>
                                  <w:tcW w:w="618" w:type="pct"/>
                                  <w:shd w:val="clear" w:color="auto" w:fill="F9F9F9"/>
                                  <w:hideMark/>
                                </w:tcPr>
                                <w:p w:rsidR="003A4B15" w:rsidRPr="00733D60" w:rsidRDefault="003A4B15" w:rsidP="00315A1F">
                                  <w:pPr>
                                    <w:jc w:val="both"/>
                                    <w:rPr>
                                      <w:rFonts w:ascii="Arial" w:hAnsi="Arial" w:cs="Arial"/>
                                      <w:noProof w:val="0"/>
                                      <w:color w:val="222222"/>
                                      <w:kern w:val="0"/>
                                      <w:sz w:val="32"/>
                                      <w:szCs w:val="32"/>
                                      <w:lang w:eastAsia="fr-FR"/>
                                    </w:rPr>
                                  </w:pPr>
                                </w:p>
                              </w:tc>
                              <w:tc>
                                <w:tcPr>
                                  <w:tcW w:w="4382" w:type="pct"/>
                                  <w:shd w:val="clear" w:color="auto" w:fill="F9F9F9"/>
                                  <w:vAlign w:val="center"/>
                                  <w:hideMark/>
                                </w:tcPr>
                                <w:p w:rsidR="003A4B15" w:rsidRPr="00733D60" w:rsidRDefault="003A4B15" w:rsidP="00315A1F">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Publié sur </w:t>
                                  </w:r>
                                  <w:hyperlink r:id="rId28" w:tgtFrame="_blank" w:history="1">
                                    <w:r w:rsidRPr="00733D60">
                                      <w:rPr>
                                        <w:rFonts w:ascii="Arial" w:hAnsi="Arial" w:cs="Arial"/>
                                        <w:noProof w:val="0"/>
                                        <w:color w:val="1155CC"/>
                                        <w:kern w:val="0"/>
                                        <w:sz w:val="32"/>
                                        <w:szCs w:val="32"/>
                                        <w:u w:val="single"/>
                                        <w:lang w:eastAsia="fr-FR"/>
                                      </w:rPr>
                                      <w:t>ripostelaique.com</w:t>
                                    </w:r>
                                  </w:hyperlink>
                                  <w:r w:rsidRPr="00733D60">
                                    <w:rPr>
                                      <w:rFonts w:ascii="Arial" w:hAnsi="Arial" w:cs="Arial"/>
                                      <w:noProof w:val="0"/>
                                      <w:color w:val="222222"/>
                                      <w:kern w:val="0"/>
                                      <w:sz w:val="32"/>
                                      <w:szCs w:val="32"/>
                                      <w:lang w:eastAsia="fr-FR"/>
                                    </w:rPr>
                                    <w:br/>
                                    <w:t>Paris : un enfant roué de coups à cause d’une petite croix au cou.</w:t>
                                  </w:r>
                                  <w:r w:rsidRPr="00733D60">
                                    <w:rPr>
                                      <w:rFonts w:ascii="Arial" w:hAnsi="Arial" w:cs="Arial"/>
                                      <w:noProof w:val="0"/>
                                      <w:color w:val="222222"/>
                                      <w:kern w:val="0"/>
                                      <w:sz w:val="32"/>
                                      <w:szCs w:val="32"/>
                                      <w:lang w:eastAsia="fr-FR"/>
                                    </w:rPr>
                                    <w:br/>
                                    <w:t>Publié le 19 janvier 2020 - par Anne Schubert</w:t>
                                  </w:r>
                                  <w:r w:rsidRPr="00733D60">
                                    <w:rPr>
                                      <w:rFonts w:ascii="Arial" w:hAnsi="Arial" w:cs="Arial"/>
                                      <w:noProof w:val="0"/>
                                      <w:color w:val="222222"/>
                                      <w:kern w:val="0"/>
                                      <w:sz w:val="32"/>
                                      <w:szCs w:val="32"/>
                                      <w:lang w:eastAsia="fr-FR"/>
                                    </w:rPr>
                                    <w:br/>
                                    <w:t xml:space="preserve">Vous ne le verrez pas à la télé : un enfant sauvagement tabassé dans son école. Ben oui vous comprenez, les médias n’en parlent pas parce que l’écolier n’est pas musulman, la victime est un gamin d’origine serbe, un simple chrétien européen. </w:t>
                                  </w:r>
                                </w:p>
                              </w:tc>
                            </w:tr>
                          </w:tbl>
                          <w:p w:rsidR="003A4B15" w:rsidRPr="00733D60" w:rsidRDefault="003A4B15" w:rsidP="00315A1F">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8" style="position:absolute;margin-left:42.7pt;margin-top:58.6pt;width:321pt;height:717.4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74AQMAAAo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3Oke+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3A4B15" w:rsidRPr="00733D60" w:rsidRDefault="003A4B15" w:rsidP="00733D60">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Faut-il vraiment attendre la guerre civile ?</w:t>
                      </w:r>
                    </w:p>
                    <w:p w:rsidR="003A4B15" w:rsidRPr="00733D60" w:rsidRDefault="003A4B15" w:rsidP="00733D60">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Voilà ce qui nous attend bon courage</w:t>
                      </w:r>
                    </w:p>
                    <w:p w:rsidR="003A4B15" w:rsidRPr="00733D60" w:rsidRDefault="003A4B15" w:rsidP="00733D60">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 xml:space="preserve">JF </w:t>
                      </w:r>
                      <w:proofErr w:type="spellStart"/>
                      <w:r w:rsidRPr="00733D60">
                        <w:rPr>
                          <w:rFonts w:ascii="Arial" w:hAnsi="Arial" w:cs="Arial"/>
                          <w:noProof w:val="0"/>
                          <w:color w:val="222222"/>
                          <w:kern w:val="0"/>
                          <w:sz w:val="32"/>
                          <w:szCs w:val="32"/>
                          <w:lang w:eastAsia="fr-FR"/>
                        </w:rPr>
                        <w:t>Gautheron</w:t>
                      </w:r>
                      <w:proofErr w:type="spellEnd"/>
                      <w:r w:rsidRPr="00733D60">
                        <w:rPr>
                          <w:rFonts w:ascii="Arial" w:hAnsi="Arial" w:cs="Arial"/>
                          <w:noProof w:val="0"/>
                          <w:color w:val="222222"/>
                          <w:kern w:val="0"/>
                          <w:sz w:val="32"/>
                          <w:szCs w:val="32"/>
                          <w:lang w:eastAsia="fr-FR"/>
                        </w:rPr>
                        <w:t xml:space="preserve"> - &gt;&gt; alias Edmond Pays  </w:t>
                      </w:r>
                    </w:p>
                    <w:p w:rsidR="003A4B15" w:rsidRDefault="003A4B15" w:rsidP="00733D60">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J'atteste sur l'honneur l'exactitude de mes propos</w:t>
                      </w:r>
                    </w:p>
                    <w:p w:rsidR="003A4B15" w:rsidRDefault="003A4B15" w:rsidP="00733D60">
                      <w:pPr>
                        <w:jc w:val="both"/>
                        <w:rPr>
                          <w:rFonts w:ascii="Arial" w:hAnsi="Arial" w:cs="Arial"/>
                          <w:noProof w:val="0"/>
                          <w:color w:val="222222"/>
                          <w:kern w:val="0"/>
                          <w:sz w:val="32"/>
                          <w:szCs w:val="32"/>
                          <w:lang w:eastAsia="fr-FR"/>
                        </w:rPr>
                      </w:pPr>
                    </w:p>
                    <w:p w:rsidR="003A4B15" w:rsidRDefault="003A4B15" w:rsidP="00733D60">
                      <w:pPr>
                        <w:jc w:val="both"/>
                        <w:rPr>
                          <w:rFonts w:ascii="Arial" w:hAnsi="Arial" w:cs="Arial"/>
                          <w:sz w:val="32"/>
                          <w:szCs w:val="32"/>
                        </w:rPr>
                      </w:pPr>
                      <w:r>
                        <w:rPr>
                          <w:rFonts w:ascii="Arial" w:hAnsi="Arial" w:cs="Arial"/>
                          <w:sz w:val="32"/>
                          <w:szCs w:val="32"/>
                          <w:lang w:eastAsia="fr-FR"/>
                        </w:rPr>
                        <w:drawing>
                          <wp:inline distT="0" distB="0" distL="0" distR="0">
                            <wp:extent cx="3268980" cy="89535"/>
                            <wp:effectExtent l="0" t="0" r="7620" b="5715"/>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733D60">
                      <w:pPr>
                        <w:jc w:val="both"/>
                        <w:rPr>
                          <w:rFonts w:ascii="Arial" w:hAnsi="Arial" w:cs="Arial"/>
                          <w:sz w:val="32"/>
                          <w:szCs w:val="32"/>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657"/>
                        <w:gridCol w:w="4656"/>
                      </w:tblGrid>
                      <w:tr w:rsidR="003A4B15" w:rsidRPr="00733D60" w:rsidTr="00733D60">
                        <w:trPr>
                          <w:tblCellSpacing w:w="0" w:type="dxa"/>
                        </w:trPr>
                        <w:tc>
                          <w:tcPr>
                            <w:tcW w:w="618" w:type="pct"/>
                            <w:shd w:val="clear" w:color="auto" w:fill="FFFFFF"/>
                            <w:hideMark/>
                          </w:tcPr>
                          <w:p w:rsidR="003A4B15" w:rsidRPr="00733D60" w:rsidRDefault="003A4B15" w:rsidP="00733D60">
                            <w:pPr>
                              <w:rPr>
                                <w:rFonts w:ascii="Helvetica" w:hAnsi="Helvetica" w:cs="Helvetica"/>
                                <w:noProof w:val="0"/>
                                <w:color w:val="222222"/>
                                <w:kern w:val="0"/>
                                <w:szCs w:val="24"/>
                                <w:lang w:eastAsia="fr-FR"/>
                              </w:rPr>
                            </w:pPr>
                            <w:r w:rsidRPr="00733D60">
                              <w:rPr>
                                <w:rFonts w:ascii="Helvetica" w:hAnsi="Helvetica" w:cs="Helvetica"/>
                                <w:noProof w:val="0"/>
                                <w:color w:val="222222"/>
                                <w:kern w:val="0"/>
                                <w:szCs w:val="24"/>
                                <w:lang w:eastAsia="fr-FR"/>
                              </w:rPr>
                              <w:t>Nom</w:t>
                            </w:r>
                          </w:p>
                        </w:tc>
                        <w:tc>
                          <w:tcPr>
                            <w:tcW w:w="4382" w:type="pct"/>
                            <w:shd w:val="clear" w:color="auto" w:fill="FFFFFF"/>
                            <w:vAlign w:val="center"/>
                            <w:hideMark/>
                          </w:tcPr>
                          <w:p w:rsidR="003A4B15" w:rsidRPr="00733D60" w:rsidRDefault="003A4B15" w:rsidP="00733D60">
                            <w:pPr>
                              <w:rPr>
                                <w:rFonts w:ascii="Helvetica" w:hAnsi="Helvetica" w:cs="Helvetica"/>
                                <w:noProof w:val="0"/>
                                <w:color w:val="222222"/>
                                <w:kern w:val="0"/>
                                <w:szCs w:val="24"/>
                                <w:lang w:eastAsia="fr-FR"/>
                              </w:rPr>
                            </w:pPr>
                            <w:r w:rsidRPr="00733D60">
                              <w:rPr>
                                <w:rFonts w:ascii="Helvetica" w:hAnsi="Helvetica" w:cs="Helvetica"/>
                                <w:noProof w:val="0"/>
                                <w:color w:val="222222"/>
                                <w:kern w:val="0"/>
                                <w:szCs w:val="24"/>
                                <w:lang w:eastAsia="fr-FR"/>
                              </w:rPr>
                              <w:t>Patri</w:t>
                            </w:r>
                            <w:r>
                              <w:rPr>
                                <w:rFonts w:ascii="Helvetica" w:hAnsi="Helvetica" w:cs="Helvetica"/>
                                <w:noProof w:val="0"/>
                                <w:color w:val="222222"/>
                                <w:kern w:val="0"/>
                                <w:szCs w:val="24"/>
                                <w:lang w:eastAsia="fr-FR"/>
                              </w:rPr>
                              <w:t>ck</w:t>
                            </w:r>
                          </w:p>
                        </w:tc>
                      </w:tr>
                      <w:tr w:rsidR="003A4B15" w:rsidRPr="00733D60" w:rsidTr="00733D60">
                        <w:trPr>
                          <w:tblCellSpacing w:w="0" w:type="dxa"/>
                        </w:trPr>
                        <w:tc>
                          <w:tcPr>
                            <w:tcW w:w="618" w:type="pct"/>
                            <w:shd w:val="clear" w:color="auto" w:fill="F9F9F9"/>
                          </w:tcPr>
                          <w:p w:rsidR="003A4B15" w:rsidRPr="00733D60" w:rsidRDefault="003A4B15" w:rsidP="00733D60">
                            <w:pPr>
                              <w:rPr>
                                <w:rFonts w:ascii="Arial" w:hAnsi="Arial" w:cs="Arial"/>
                                <w:noProof w:val="0"/>
                                <w:color w:val="222222"/>
                                <w:kern w:val="0"/>
                                <w:sz w:val="32"/>
                                <w:szCs w:val="32"/>
                                <w:lang w:eastAsia="fr-FR"/>
                              </w:rPr>
                            </w:pPr>
                          </w:p>
                        </w:tc>
                        <w:tc>
                          <w:tcPr>
                            <w:tcW w:w="4382" w:type="pct"/>
                            <w:shd w:val="clear" w:color="auto" w:fill="F9F9F9"/>
                            <w:vAlign w:val="center"/>
                            <w:hideMark/>
                          </w:tcPr>
                          <w:p w:rsidR="003A4B15" w:rsidRPr="00733D60" w:rsidRDefault="003A4B15" w:rsidP="00733D60">
                            <w:pPr>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29-02-2020</w:t>
                            </w:r>
                          </w:p>
                        </w:tc>
                      </w:tr>
                      <w:tr w:rsidR="003A4B15" w:rsidRPr="00733D60" w:rsidTr="00733D60">
                        <w:trPr>
                          <w:tblCellSpacing w:w="0" w:type="dxa"/>
                        </w:trPr>
                        <w:tc>
                          <w:tcPr>
                            <w:tcW w:w="618" w:type="pct"/>
                            <w:shd w:val="clear" w:color="auto" w:fill="FFFFFF"/>
                            <w:hideMark/>
                          </w:tcPr>
                          <w:p w:rsidR="003A4B15" w:rsidRPr="00733D60" w:rsidRDefault="003A4B15" w:rsidP="00315A1F">
                            <w:pPr>
                              <w:jc w:val="both"/>
                              <w:rPr>
                                <w:rFonts w:ascii="Arial" w:hAnsi="Arial" w:cs="Arial"/>
                                <w:noProof w:val="0"/>
                                <w:color w:val="222222"/>
                                <w:kern w:val="0"/>
                                <w:sz w:val="32"/>
                                <w:szCs w:val="32"/>
                                <w:lang w:eastAsia="fr-FR"/>
                              </w:rPr>
                            </w:pPr>
                          </w:p>
                        </w:tc>
                        <w:tc>
                          <w:tcPr>
                            <w:tcW w:w="4382" w:type="pct"/>
                            <w:shd w:val="clear" w:color="auto" w:fill="FFFFFF"/>
                            <w:vAlign w:val="center"/>
                            <w:hideMark/>
                          </w:tcPr>
                          <w:p w:rsidR="003A4B15" w:rsidRPr="00733D60" w:rsidRDefault="003A4B15" w:rsidP="00315A1F">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1- Observatoire de la désagrégation de l'identité française</w:t>
                            </w:r>
                          </w:p>
                        </w:tc>
                      </w:tr>
                      <w:tr w:rsidR="003A4B15" w:rsidRPr="00733D60" w:rsidTr="00733D60">
                        <w:trPr>
                          <w:tblCellSpacing w:w="0" w:type="dxa"/>
                        </w:trPr>
                        <w:tc>
                          <w:tcPr>
                            <w:tcW w:w="618" w:type="pct"/>
                            <w:shd w:val="clear" w:color="auto" w:fill="F9F9F9"/>
                            <w:hideMark/>
                          </w:tcPr>
                          <w:p w:rsidR="003A4B15" w:rsidRPr="00733D60" w:rsidRDefault="003A4B15" w:rsidP="00315A1F">
                            <w:pPr>
                              <w:jc w:val="both"/>
                              <w:rPr>
                                <w:rFonts w:ascii="Arial" w:hAnsi="Arial" w:cs="Arial"/>
                                <w:noProof w:val="0"/>
                                <w:color w:val="222222"/>
                                <w:kern w:val="0"/>
                                <w:sz w:val="32"/>
                                <w:szCs w:val="32"/>
                                <w:lang w:eastAsia="fr-FR"/>
                              </w:rPr>
                            </w:pPr>
                          </w:p>
                        </w:tc>
                        <w:tc>
                          <w:tcPr>
                            <w:tcW w:w="4382" w:type="pct"/>
                            <w:shd w:val="clear" w:color="auto" w:fill="F9F9F9"/>
                            <w:vAlign w:val="center"/>
                            <w:hideMark/>
                          </w:tcPr>
                          <w:p w:rsidR="003A4B15" w:rsidRPr="00733D60" w:rsidRDefault="003A4B15" w:rsidP="00315A1F">
                            <w:pPr>
                              <w:jc w:val="both"/>
                              <w:rPr>
                                <w:rFonts w:ascii="Arial" w:hAnsi="Arial" w:cs="Arial"/>
                                <w:noProof w:val="0"/>
                                <w:color w:val="222222"/>
                                <w:kern w:val="0"/>
                                <w:sz w:val="32"/>
                                <w:szCs w:val="32"/>
                                <w:lang w:eastAsia="fr-FR"/>
                              </w:rPr>
                            </w:pPr>
                            <w:r w:rsidRPr="00733D60">
                              <w:rPr>
                                <w:rFonts w:ascii="Arial" w:hAnsi="Arial" w:cs="Arial"/>
                                <w:noProof w:val="0"/>
                                <w:color w:val="222222"/>
                                <w:kern w:val="0"/>
                                <w:sz w:val="32"/>
                                <w:szCs w:val="32"/>
                                <w:lang w:eastAsia="fr-FR"/>
                              </w:rPr>
                              <w:t>Publié sur </w:t>
                            </w:r>
                            <w:hyperlink r:id="rId29" w:tgtFrame="_blank" w:history="1">
                              <w:r w:rsidRPr="00733D60">
                                <w:rPr>
                                  <w:rFonts w:ascii="Arial" w:hAnsi="Arial" w:cs="Arial"/>
                                  <w:noProof w:val="0"/>
                                  <w:color w:val="1155CC"/>
                                  <w:kern w:val="0"/>
                                  <w:sz w:val="32"/>
                                  <w:szCs w:val="32"/>
                                  <w:u w:val="single"/>
                                  <w:lang w:eastAsia="fr-FR"/>
                                </w:rPr>
                                <w:t>ripostelaique.com</w:t>
                              </w:r>
                            </w:hyperlink>
                            <w:r w:rsidRPr="00733D60">
                              <w:rPr>
                                <w:rFonts w:ascii="Arial" w:hAnsi="Arial" w:cs="Arial"/>
                                <w:noProof w:val="0"/>
                                <w:color w:val="222222"/>
                                <w:kern w:val="0"/>
                                <w:sz w:val="32"/>
                                <w:szCs w:val="32"/>
                                <w:lang w:eastAsia="fr-FR"/>
                              </w:rPr>
                              <w:br/>
                              <w:t>Paris : un enfant roué de coups à cause d’une petite croix au cou.</w:t>
                            </w:r>
                            <w:r w:rsidRPr="00733D60">
                              <w:rPr>
                                <w:rFonts w:ascii="Arial" w:hAnsi="Arial" w:cs="Arial"/>
                                <w:noProof w:val="0"/>
                                <w:color w:val="222222"/>
                                <w:kern w:val="0"/>
                                <w:sz w:val="32"/>
                                <w:szCs w:val="32"/>
                                <w:lang w:eastAsia="fr-FR"/>
                              </w:rPr>
                              <w:br/>
                              <w:t>Publié le 19 janvier 2020 - par Anne Schubert</w:t>
                            </w:r>
                            <w:r w:rsidRPr="00733D60">
                              <w:rPr>
                                <w:rFonts w:ascii="Arial" w:hAnsi="Arial" w:cs="Arial"/>
                                <w:noProof w:val="0"/>
                                <w:color w:val="222222"/>
                                <w:kern w:val="0"/>
                                <w:sz w:val="32"/>
                                <w:szCs w:val="32"/>
                                <w:lang w:eastAsia="fr-FR"/>
                              </w:rPr>
                              <w:br/>
                              <w:t xml:space="preserve">Vous ne le verrez pas à la télé : un enfant sauvagement tabassé dans son école. Ben oui vous comprenez, les médias n’en parlent pas parce que l’écolier n’est pas musulman, la victime est un gamin d’origine serbe, un simple chrétien européen. </w:t>
                            </w:r>
                          </w:p>
                        </w:tc>
                      </w:tr>
                    </w:tbl>
                    <w:p w:rsidR="003A4B15" w:rsidRPr="00733D60" w:rsidRDefault="003A4B15" w:rsidP="00315A1F">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024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9525474"/>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9" style="position:absolute;margin-left:42.65pt;margin-top:58.55pt;width:330.65pt;height:71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iz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Zsdupv9GOw1uwRBgFaENQO6xOMRpvvGPWwiubY3m+p4RjJdwqGqSBp6ndXcNJsloBjnh3w1sFL&#10;kjzIgqoKkkGbMRrMKzdsvG1nxKaBu0ggSOkLGMFaOE/Ec12jAwsnwBqXo99oh36Iel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qmOLM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9525474"/>
                        <w:temporary/>
                        <w:showingPlcHdr/>
                      </w:sdtPr>
                      <w:sdtContent>
                        <w:p w:rsidR="003A4B15" w:rsidRDefault="003A4B1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D67325" w:rsidRDefault="00D67325">
      <w:pPr>
        <w:framePr w:hSpace="0" w:wrap="auto" w:vAnchor="margin" w:xAlign="left" w:yAlign="inline"/>
      </w:pPr>
      <w:r>
        <w:br w:type="page"/>
      </w:r>
    </w:p>
    <w:p w:rsidR="0031086D"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7331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B3268B" w:rsidRDefault="003A4B15"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186" style="position:absolute;margin-left:51.8pt;margin-top:321.6pt;width:732.9pt;height:195.55pt;rotation:90;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INOUIioCAAAs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086D">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B3268B" w:rsidRDefault="003A4B15"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Pr="00A71A73"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01DE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01DE3">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01DE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p>
    <w:p w:rsidR="00865234" w:rsidRPr="007D132A" w:rsidRDefault="00865234" w:rsidP="00865234">
      <w:pPr>
        <w:framePr w:hSpace="0" w:wrap="auto" w:vAnchor="margin" w:xAlign="left" w:yAlign="inline"/>
      </w:pPr>
      <w:r>
        <w:rPr>
          <w:lang w:eastAsia="fr-FR"/>
        </w:rPr>
        <mc:AlternateContent>
          <mc:Choice Requires="wps">
            <w:drawing>
              <wp:anchor distT="0" distB="0" distL="114300" distR="114300" simplePos="0" relativeHeight="252176384" behindDoc="0" locked="0" layoutInCell="0" allowOverlap="1" wp14:anchorId="0CA5C48F" wp14:editId="4E726383">
                <wp:simplePos x="0" y="0"/>
                <wp:positionH relativeFrom="page">
                  <wp:posOffset>541655</wp:posOffset>
                </wp:positionH>
                <wp:positionV relativeFrom="margin">
                  <wp:posOffset>743585</wp:posOffset>
                </wp:positionV>
                <wp:extent cx="4199255" cy="9110980"/>
                <wp:effectExtent l="171450" t="171450" r="48895" b="52070"/>
                <wp:wrapSquare wrapText="bothSides"/>
                <wp:docPr id="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865234">
                            <w:pPr>
                              <w:shd w:val="clear" w:color="auto" w:fill="FFFFFF"/>
                              <w:jc w:val="both"/>
                              <w:rPr>
                                <w:rFonts w:ascii="Arial" w:hAnsi="Arial" w:cs="Arial"/>
                                <w:b/>
                                <w:bCs/>
                                <w:color w:val="1F497D"/>
                                <w:sz w:val="32"/>
                                <w:szCs w:val="32"/>
                                <w:u w:val="single"/>
                                <w:shd w:val="clear" w:color="auto" w:fill="FFFFFF"/>
                              </w:rPr>
                            </w:pPr>
                          </w:p>
                          <w:p w:rsidR="003A4B15" w:rsidRDefault="003A4B15" w:rsidP="00865234">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86523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1" style="position:absolute;margin-left:42.65pt;margin-top:58.55pt;width:330.65pt;height:7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Lu/AIAAAo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m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" o:allowincell="f" stroked="f">
                <v:shadow on="t" type="perspective" color="#4f81bd" origin="-.5,-.5" offset="-3pt,-3pt" matrix="58982f,,,58982f"/>
                <v:textbox inset=",,36pt,18pt">
                  <w:txbxContent>
                    <w:p w:rsidR="003A4B15" w:rsidRPr="00B32A09" w:rsidRDefault="003A4B15"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865234">
                      <w:pPr>
                        <w:shd w:val="clear" w:color="auto" w:fill="FFFFFF"/>
                        <w:jc w:val="both"/>
                        <w:rPr>
                          <w:rFonts w:ascii="Arial" w:hAnsi="Arial" w:cs="Arial"/>
                          <w:b/>
                          <w:bCs/>
                          <w:color w:val="1F497D"/>
                          <w:sz w:val="32"/>
                          <w:szCs w:val="32"/>
                          <w:u w:val="single"/>
                          <w:shd w:val="clear" w:color="auto" w:fill="FFFFFF"/>
                        </w:rPr>
                      </w:pPr>
                    </w:p>
                    <w:p w:rsidR="003A4B15" w:rsidRDefault="003A4B15" w:rsidP="00865234">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865234">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7408" behindDoc="0" locked="0" layoutInCell="0" allowOverlap="1" wp14:anchorId="15606FF6" wp14:editId="2FB3DBE7">
                <wp:simplePos x="0" y="0"/>
                <wp:positionH relativeFrom="page">
                  <wp:posOffset>542259</wp:posOffset>
                </wp:positionH>
                <wp:positionV relativeFrom="margin">
                  <wp:posOffset>744279</wp:posOffset>
                </wp:positionV>
                <wp:extent cx="4076707" cy="9110980"/>
                <wp:effectExtent l="171450" t="171450" r="57150" b="52070"/>
                <wp:wrapSquare wrapText="bothSides"/>
                <wp:docPr id="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865234">
                            <w:pPr>
                              <w:jc w:val="both"/>
                              <w:rPr>
                                <w:rFonts w:ascii="Arial" w:hAnsi="Arial" w:cs="Arial"/>
                                <w:color w:val="222222"/>
                                <w:sz w:val="32"/>
                                <w:szCs w:val="32"/>
                                <w:shd w:val="clear" w:color="auto" w:fill="F9F9F9"/>
                              </w:rPr>
                            </w:pPr>
                            <w:r w:rsidRPr="00733D60">
                              <w:rPr>
                                <w:rFonts w:ascii="Arial" w:hAnsi="Arial" w:cs="Arial"/>
                                <w:color w:val="222222"/>
                                <w:sz w:val="32"/>
                                <w:szCs w:val="32"/>
                                <w:shd w:val="clear" w:color="auto" w:fill="F9F9F9"/>
                              </w:rPr>
                              <w:t>Descente des forces de l’ordre, gyrophares, arrestation, garde à vue, menottes, intervention du procureur, audition des témoins, saisie des pièces à conviction, protection des témoins menacés, tribunal correctionnel, et j’en passe et des meilleures (le tout aux frais du contribuable).</w:t>
                            </w:r>
                            <w:r w:rsidRPr="00733D60">
                              <w:rPr>
                                <w:rFonts w:ascii="Arial" w:hAnsi="Arial" w:cs="Arial"/>
                                <w:color w:val="222222"/>
                                <w:sz w:val="32"/>
                                <w:szCs w:val="32"/>
                              </w:rPr>
                              <w:br/>
                            </w:r>
                            <w:r w:rsidRPr="00733D60">
                              <w:rPr>
                                <w:rFonts w:ascii="Arial" w:hAnsi="Arial" w:cs="Arial"/>
                                <w:color w:val="222222"/>
                                <w:sz w:val="32"/>
                                <w:szCs w:val="32"/>
                                <w:shd w:val="clear" w:color="auto" w:fill="F9F9F9"/>
                              </w:rPr>
                              <w:t>Un acte abominable s’est déroulé à Paris, capitale d’un pays qui prétend condamner sévèrement le racisme. Attention, toujours en sens unique.</w:t>
                            </w:r>
                            <w:r w:rsidRPr="00733D60">
                              <w:rPr>
                                <w:rFonts w:ascii="Arial" w:hAnsi="Arial" w:cs="Arial"/>
                                <w:color w:val="222222"/>
                                <w:sz w:val="32"/>
                                <w:szCs w:val="32"/>
                              </w:rPr>
                              <w:br/>
                            </w:r>
                            <w:r w:rsidRPr="00733D60">
                              <w:rPr>
                                <w:rFonts w:ascii="Arial" w:hAnsi="Arial" w:cs="Arial"/>
                                <w:color w:val="222222"/>
                                <w:sz w:val="32"/>
                                <w:szCs w:val="32"/>
                              </w:rPr>
                              <w:br/>
                            </w:r>
                            <w:r w:rsidRPr="00733D60">
                              <w:rPr>
                                <w:rFonts w:ascii="Arial" w:hAnsi="Arial" w:cs="Arial"/>
                                <w:color w:val="222222"/>
                                <w:sz w:val="32"/>
                                <w:szCs w:val="32"/>
                                <w:shd w:val="clear" w:color="auto" w:fill="F9F9F9"/>
                              </w:rPr>
                              <w:t>De la naissance de SOS Racisme aux mouvements pro-migrants d’aujourd’hui, on ne cesse de clamer : « Touche pas à mon pote ». On le défend ardemment, le pote, si celui-ci est africain, oriental ou asiatique. Mais dès qu’il s’agit d’un visage pâle, on s’acharne sur lui et on trouve mille excuses à ses agresseurs.</w:t>
                            </w:r>
                          </w:p>
                          <w:p w:rsidR="003A4B15" w:rsidRPr="00733D60" w:rsidRDefault="003A4B15" w:rsidP="00865234">
                            <w:pPr>
                              <w:jc w:val="both"/>
                              <w:rPr>
                                <w:rFonts w:ascii="Arial" w:hAnsi="Arial" w:cs="Arial"/>
                                <w:sz w:val="32"/>
                                <w:szCs w:val="32"/>
                              </w:rPr>
                            </w:pPr>
                            <w:r w:rsidRPr="00733D60">
                              <w:rPr>
                                <w:rFonts w:ascii="Arial" w:hAnsi="Arial" w:cs="Arial"/>
                                <w:color w:val="222222"/>
                                <w:sz w:val="32"/>
                                <w:szCs w:val="32"/>
                                <w:shd w:val="clear" w:color="auto" w:fill="F9F9F9"/>
                              </w:rPr>
                              <w:t>Au collège Marx Dormoy, dans le 18ème arrondissement, un garçon de 12 ans s’est fait rétamer par 5 autres pour n’avoir pas voulu ôter une chaîne à laquelle était suspendue une petite croix, qu’il portait autour du cou. Les agresseurs sont 5 « jeunes » (Cinq contre un, ça vous rappelle quelque chose ?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2" style="position:absolute;margin-left:42.7pt;margin-top:58.6pt;width:321pt;height:717.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LbAQ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WU4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7YfBZuDGOwMfweBgFaENUO6xOMxtjvGPWwihbY3e6YFRipdxqGqaBZFnZXdLLpPAXHPjrgbaKX&#10;pnmUBdMVJIM2YzSYF37YeLvOym0Dd9FIkDZnMIK19IGIx7pGBxZOhDUux7DRnvox6nGFL38B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2YcC2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3A4B15" w:rsidRDefault="003A4B15" w:rsidP="00865234">
                      <w:pPr>
                        <w:jc w:val="both"/>
                        <w:rPr>
                          <w:rFonts w:ascii="Arial" w:hAnsi="Arial" w:cs="Arial"/>
                          <w:color w:val="222222"/>
                          <w:sz w:val="32"/>
                          <w:szCs w:val="32"/>
                          <w:shd w:val="clear" w:color="auto" w:fill="F9F9F9"/>
                        </w:rPr>
                      </w:pPr>
                      <w:r w:rsidRPr="00733D60">
                        <w:rPr>
                          <w:rFonts w:ascii="Arial" w:hAnsi="Arial" w:cs="Arial"/>
                          <w:color w:val="222222"/>
                          <w:sz w:val="32"/>
                          <w:szCs w:val="32"/>
                          <w:shd w:val="clear" w:color="auto" w:fill="F9F9F9"/>
                        </w:rPr>
                        <w:t>Descente des forces de l’ordre, gyrophares, arrestation, garde à vue, menottes, intervention du procureur, audition des témoins, saisie des pièces à conviction, protection des témoins menacés, tribunal correctionnel, et j’en passe et des meilleures (le tout aux frais du contribuable).</w:t>
                      </w:r>
                      <w:r w:rsidRPr="00733D60">
                        <w:rPr>
                          <w:rFonts w:ascii="Arial" w:hAnsi="Arial" w:cs="Arial"/>
                          <w:color w:val="222222"/>
                          <w:sz w:val="32"/>
                          <w:szCs w:val="32"/>
                        </w:rPr>
                        <w:br/>
                      </w:r>
                      <w:r w:rsidRPr="00733D60">
                        <w:rPr>
                          <w:rFonts w:ascii="Arial" w:hAnsi="Arial" w:cs="Arial"/>
                          <w:color w:val="222222"/>
                          <w:sz w:val="32"/>
                          <w:szCs w:val="32"/>
                          <w:shd w:val="clear" w:color="auto" w:fill="F9F9F9"/>
                        </w:rPr>
                        <w:t>Un acte abominable s’est déroulé à Paris, capitale d’un pays qui prétend condamner sévèrement le racisme. Attention, toujours en sens unique.</w:t>
                      </w:r>
                      <w:r w:rsidRPr="00733D60">
                        <w:rPr>
                          <w:rFonts w:ascii="Arial" w:hAnsi="Arial" w:cs="Arial"/>
                          <w:color w:val="222222"/>
                          <w:sz w:val="32"/>
                          <w:szCs w:val="32"/>
                        </w:rPr>
                        <w:br/>
                      </w:r>
                      <w:r w:rsidRPr="00733D60">
                        <w:rPr>
                          <w:rFonts w:ascii="Arial" w:hAnsi="Arial" w:cs="Arial"/>
                          <w:color w:val="222222"/>
                          <w:sz w:val="32"/>
                          <w:szCs w:val="32"/>
                        </w:rPr>
                        <w:br/>
                      </w:r>
                      <w:r w:rsidRPr="00733D60">
                        <w:rPr>
                          <w:rFonts w:ascii="Arial" w:hAnsi="Arial" w:cs="Arial"/>
                          <w:color w:val="222222"/>
                          <w:sz w:val="32"/>
                          <w:szCs w:val="32"/>
                          <w:shd w:val="clear" w:color="auto" w:fill="F9F9F9"/>
                        </w:rPr>
                        <w:t>De la naissance de SOS Racisme aux mouvements pro-migrants d’aujourd’hui, on ne cesse de clamer : « Touche pas à mon pote ». On le défend ardemment, le pote, si celui-ci est africain, oriental ou asiatique. Mais dès qu’il s’agit d’un visage pâle, on s’acharne sur lui et on trouve mille excuses à ses agresseurs.</w:t>
                      </w:r>
                    </w:p>
                    <w:p w:rsidR="003A4B15" w:rsidRPr="00733D60" w:rsidRDefault="003A4B15" w:rsidP="00865234">
                      <w:pPr>
                        <w:jc w:val="both"/>
                        <w:rPr>
                          <w:rFonts w:ascii="Arial" w:hAnsi="Arial" w:cs="Arial"/>
                          <w:sz w:val="32"/>
                          <w:szCs w:val="32"/>
                        </w:rPr>
                      </w:pPr>
                      <w:r w:rsidRPr="00733D60">
                        <w:rPr>
                          <w:rFonts w:ascii="Arial" w:hAnsi="Arial" w:cs="Arial"/>
                          <w:color w:val="222222"/>
                          <w:sz w:val="32"/>
                          <w:szCs w:val="32"/>
                          <w:shd w:val="clear" w:color="auto" w:fill="F9F9F9"/>
                        </w:rPr>
                        <w:t>Au collège Marx Dormoy, dans le 18ème arrondissement, un garçon de 12 ans s’est fait rétamer par 5 autres pour n’avoir pas voulu ôter une chaîne à laquelle était suspendue une petite croix, qu’il portait autour du cou. Les agresseurs sont 5 « jeunes » (Cinq contre un, ça vous rappelle quelque chose ?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5360" behindDoc="0" locked="0" layoutInCell="0" allowOverlap="1" wp14:anchorId="2207F4DA" wp14:editId="2649110F">
                <wp:simplePos x="0" y="0"/>
                <wp:positionH relativeFrom="page">
                  <wp:posOffset>541655</wp:posOffset>
                </wp:positionH>
                <wp:positionV relativeFrom="margin">
                  <wp:posOffset>743585</wp:posOffset>
                </wp:positionV>
                <wp:extent cx="4199255" cy="9110980"/>
                <wp:effectExtent l="171450" t="171450" r="48895" b="52070"/>
                <wp:wrapSquare wrapText="bothSides"/>
                <wp:docPr id="6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8268125"/>
                              <w:temporary/>
                              <w:showingPlcHdr/>
                            </w:sdtPr>
                            <w:sdtContent>
                              <w:p w:rsidR="003A4B15" w:rsidRDefault="003A4B15"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3" style="position:absolute;margin-left:42.65pt;margin-top:58.55pt;width:330.65pt;height:717.4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R8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KRrtHw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28268125"/>
                        <w:temporary/>
                        <w:showingPlcHdr/>
                      </w:sdtPr>
                      <w:sdtContent>
                        <w:p w:rsidR="003A4B15" w:rsidRDefault="003A4B15"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5A1F" w:rsidRDefault="00865234">
      <w:pPr>
        <w:framePr w:hSpace="0" w:wrap="auto" w:vAnchor="margin" w:xAlign="left" w:yAlign="inline"/>
      </w:pPr>
      <w:r>
        <w:rPr>
          <w:lang w:eastAsia="fr-FR"/>
        </w:rPr>
        <mc:AlternateContent>
          <mc:Choice Requires="wps">
            <w:drawing>
              <wp:anchor distT="0" distB="0" distL="114300" distR="114300" simplePos="0" relativeHeight="252178432" behindDoc="0" locked="0" layoutInCell="0" allowOverlap="1" wp14:anchorId="3CB2AC2B" wp14:editId="2D83D134">
                <wp:simplePos x="0" y="0"/>
                <wp:positionH relativeFrom="margin">
                  <wp:posOffset>657860</wp:posOffset>
                </wp:positionH>
                <wp:positionV relativeFrom="page">
                  <wp:posOffset>4084320</wp:posOffset>
                </wp:positionV>
                <wp:extent cx="9307830" cy="2483485"/>
                <wp:effectExtent l="2222" t="0" r="0" b="0"/>
                <wp:wrapSquare wrapText="bothSides"/>
                <wp:docPr id="6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0D5029E" wp14:editId="26D22CA2">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865234">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A01D85" w:rsidRDefault="003A4B15" w:rsidP="00B3268B">
                            <w:pPr>
                              <w:spacing w:line="288" w:lineRule="auto"/>
                              <w:rPr>
                                <w:rFonts w:asciiTheme="majorHAnsi" w:eastAsiaTheme="majorEastAsia" w:hAnsiTheme="majorHAnsi" w:cstheme="majorBidi"/>
                                <w:i/>
                                <w:iCs/>
                                <w:color w:val="A6E4DF" w:themeColor="accent3" w:themeTint="66"/>
                                <w:sz w:val="28"/>
                                <w:szCs w:val="28"/>
                              </w:rPr>
                            </w:pPr>
                            <w:r w:rsidRPr="00A01D85">
                              <w:rPr>
                                <w:rFonts w:asciiTheme="majorHAnsi" w:eastAsiaTheme="majorEastAsia" w:hAnsiTheme="majorHAnsi" w:cstheme="majorBidi"/>
                                <w:i/>
                                <w:iCs/>
                                <w:color w:val="A6E4DF" w:themeColor="accent3" w:themeTint="66"/>
                                <w:sz w:val="28"/>
                                <w:szCs w:val="28"/>
                              </w:rPr>
                              <w:t>32- crimes de guerres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A01D85">
                              <w:rPr>
                                <w:rFonts w:asciiTheme="majorHAnsi" w:eastAsiaTheme="majorEastAsia" w:hAnsiTheme="majorHAnsi" w:cstheme="majorBidi"/>
                                <w:i/>
                                <w:iCs/>
                                <w:color w:val="FFFF00"/>
                                <w:sz w:val="28"/>
                                <w:szCs w:val="28"/>
                              </w:rPr>
                              <w:t>(sur d’autres sujets</w:t>
                            </w:r>
                            <w:r>
                              <w:rPr>
                                <w:rFonts w:asciiTheme="majorHAnsi" w:eastAsiaTheme="majorEastAsia" w:hAnsiTheme="majorHAnsi" w:cstheme="majorBidi"/>
                                <w:i/>
                                <w:iCs/>
                                <w:color w:val="FFFF00"/>
                                <w:sz w:val="28"/>
                                <w:szCs w:val="28"/>
                              </w:rPr>
                              <w:t>)</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186" style="position:absolute;margin-left:51.8pt;margin-top:321.6pt;width:732.9pt;height:195.55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0oqZOSoCAAAs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0D5029E" wp14:editId="26D22CA2">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865234">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B3268B">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A01D85" w:rsidRDefault="003A4B15" w:rsidP="00B3268B">
                      <w:pPr>
                        <w:spacing w:line="288" w:lineRule="auto"/>
                        <w:rPr>
                          <w:rFonts w:asciiTheme="majorHAnsi" w:eastAsiaTheme="majorEastAsia" w:hAnsiTheme="majorHAnsi" w:cstheme="majorBidi"/>
                          <w:i/>
                          <w:iCs/>
                          <w:color w:val="A6E4DF" w:themeColor="accent3" w:themeTint="66"/>
                          <w:sz w:val="28"/>
                          <w:szCs w:val="28"/>
                        </w:rPr>
                      </w:pPr>
                      <w:r w:rsidRPr="00A01D85">
                        <w:rPr>
                          <w:rFonts w:asciiTheme="majorHAnsi" w:eastAsiaTheme="majorEastAsia" w:hAnsiTheme="majorHAnsi" w:cstheme="majorBidi"/>
                          <w:i/>
                          <w:iCs/>
                          <w:color w:val="A6E4DF" w:themeColor="accent3" w:themeTint="66"/>
                          <w:sz w:val="28"/>
                          <w:szCs w:val="28"/>
                        </w:rPr>
                        <w:t>32- crimes de guerres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A01D85">
                        <w:rPr>
                          <w:rFonts w:asciiTheme="majorHAnsi" w:eastAsiaTheme="majorEastAsia" w:hAnsiTheme="majorHAnsi" w:cstheme="majorBidi"/>
                          <w:i/>
                          <w:iCs/>
                          <w:color w:val="FFFF00"/>
                          <w:sz w:val="28"/>
                          <w:szCs w:val="28"/>
                        </w:rPr>
                        <w:t>(sur d’autres sujets</w:t>
                      </w:r>
                      <w:r>
                        <w:rPr>
                          <w:rFonts w:asciiTheme="majorHAnsi" w:eastAsiaTheme="majorEastAsia" w:hAnsiTheme="majorHAnsi" w:cstheme="majorBidi"/>
                          <w:i/>
                          <w:iCs/>
                          <w:color w:val="FFFF00"/>
                          <w:sz w:val="28"/>
                          <w:szCs w:val="28"/>
                        </w:rPr>
                        <w:t>)</w:t>
                      </w:r>
                    </w:p>
                    <w:p w:rsidR="003A4B15" w:rsidRDefault="003A4B15"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9280" behindDoc="0" locked="0" layoutInCell="0" allowOverlap="1" wp14:anchorId="34FD7ABA" wp14:editId="7B5A0C4E">
                <wp:simplePos x="0" y="0"/>
                <wp:positionH relativeFrom="page">
                  <wp:posOffset>541655</wp:posOffset>
                </wp:positionH>
                <wp:positionV relativeFrom="margin">
                  <wp:posOffset>743585</wp:posOffset>
                </wp:positionV>
                <wp:extent cx="4199255" cy="9110980"/>
                <wp:effectExtent l="171450" t="171450" r="48895" b="52070"/>
                <wp:wrapSquare wrapText="bothSides"/>
                <wp:docPr id="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6C4C2F">
                            <w:pPr>
                              <w:shd w:val="clear" w:color="auto" w:fill="FFFFFF"/>
                              <w:jc w:val="both"/>
                              <w:rPr>
                                <w:rFonts w:ascii="Arial" w:hAnsi="Arial" w:cs="Arial"/>
                                <w:b/>
                                <w:bCs/>
                                <w:color w:val="1F497D"/>
                                <w:sz w:val="32"/>
                                <w:szCs w:val="32"/>
                                <w:u w:val="single"/>
                                <w:shd w:val="clear" w:color="auto" w:fill="FFFFFF"/>
                              </w:rPr>
                            </w:pPr>
                          </w:p>
                          <w:p w:rsidR="003A4B15" w:rsidRDefault="003A4B15" w:rsidP="006C4C2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6C4C2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5" style="position:absolute;margin-left:42.65pt;margin-top:58.55pt;width:330.65pt;height:717.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cFBhSg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A4B15" w:rsidRPr="00B32A09" w:rsidRDefault="003A4B15"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6C4C2F">
                      <w:pPr>
                        <w:shd w:val="clear" w:color="auto" w:fill="FFFFFF"/>
                        <w:jc w:val="both"/>
                        <w:rPr>
                          <w:rFonts w:ascii="Arial" w:hAnsi="Arial" w:cs="Arial"/>
                          <w:b/>
                          <w:bCs/>
                          <w:color w:val="1F497D"/>
                          <w:sz w:val="32"/>
                          <w:szCs w:val="32"/>
                          <w:u w:val="single"/>
                          <w:shd w:val="clear" w:color="auto" w:fill="FFFFFF"/>
                        </w:rPr>
                      </w:pPr>
                    </w:p>
                    <w:p w:rsidR="003A4B15" w:rsidRDefault="003A4B15" w:rsidP="006C4C2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6C4C2F">
                      <w:pPr>
                        <w:rPr>
                          <w:i/>
                          <w:iCs/>
                          <w:color w:val="808080" w:themeColor="background1" w:themeShade="80"/>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0304" behindDoc="0" locked="0" layoutInCell="0" allowOverlap="1" wp14:anchorId="48970B44" wp14:editId="6597FE27">
                <wp:simplePos x="0" y="0"/>
                <wp:positionH relativeFrom="page">
                  <wp:posOffset>542259</wp:posOffset>
                </wp:positionH>
                <wp:positionV relativeFrom="margin">
                  <wp:posOffset>744279</wp:posOffset>
                </wp:positionV>
                <wp:extent cx="4076707" cy="9110980"/>
                <wp:effectExtent l="171450" t="171450" r="57150" b="52070"/>
                <wp:wrapSquare wrapText="bothSides"/>
                <wp:docPr id="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4577D6" w:rsidRDefault="003A4B15" w:rsidP="004577D6">
                            <w:pPr>
                              <w:shd w:val="clear" w:color="auto" w:fill="FFFFFF"/>
                              <w:jc w:val="both"/>
                              <w:rPr>
                                <w:rFonts w:ascii="Arial" w:hAnsi="Arial" w:cs="Arial"/>
                                <w:noProof w:val="0"/>
                                <w:color w:val="444444"/>
                                <w:kern w:val="0"/>
                                <w:sz w:val="32"/>
                                <w:szCs w:val="32"/>
                                <w:lang w:eastAsia="fr-FR"/>
                              </w:rPr>
                            </w:pPr>
                            <w:hyperlink r:id="rId30"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3A4B15" w:rsidRPr="004577D6" w:rsidRDefault="003A4B15"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3A4B15" w:rsidRPr="004577D6" w:rsidRDefault="003A4B15" w:rsidP="004577D6">
                            <w:pPr>
                              <w:shd w:val="clear" w:color="auto" w:fill="FFFFFF"/>
                              <w:jc w:val="both"/>
                              <w:rPr>
                                <w:rFonts w:ascii="Arial" w:hAnsi="Arial" w:cs="Arial"/>
                                <w:noProof w:val="0"/>
                                <w:color w:val="444444"/>
                                <w:kern w:val="0"/>
                                <w:sz w:val="32"/>
                                <w:szCs w:val="32"/>
                                <w:lang w:eastAsia="fr-FR"/>
                              </w:rPr>
                            </w:pPr>
                            <w:hyperlink r:id="rId31"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3A4B15" w:rsidRPr="004577D6" w:rsidRDefault="003A4B15"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3A4B15" w:rsidRPr="000C086D" w:rsidRDefault="003A4B15" w:rsidP="006C4C2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6" style="position:absolute;margin-left:42.7pt;margin-top:58.6pt;width:321pt;height:717.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4TAAMAAAk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AC9N4T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3A4B15" w:rsidRPr="004577D6" w:rsidRDefault="003A4B15" w:rsidP="004577D6">
                      <w:pPr>
                        <w:shd w:val="clear" w:color="auto" w:fill="FFFFFF"/>
                        <w:jc w:val="both"/>
                        <w:rPr>
                          <w:rFonts w:ascii="Arial" w:hAnsi="Arial" w:cs="Arial"/>
                          <w:noProof w:val="0"/>
                          <w:color w:val="444444"/>
                          <w:kern w:val="0"/>
                          <w:sz w:val="32"/>
                          <w:szCs w:val="32"/>
                          <w:lang w:eastAsia="fr-FR"/>
                        </w:rPr>
                      </w:pPr>
                      <w:hyperlink r:id="rId32"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3A4B15" w:rsidRPr="004577D6" w:rsidRDefault="003A4B15"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3A4B15" w:rsidRPr="004577D6" w:rsidRDefault="003A4B15" w:rsidP="004577D6">
                      <w:pPr>
                        <w:shd w:val="clear" w:color="auto" w:fill="FFFFFF"/>
                        <w:jc w:val="both"/>
                        <w:rPr>
                          <w:rFonts w:ascii="Arial" w:hAnsi="Arial" w:cs="Arial"/>
                          <w:noProof w:val="0"/>
                          <w:color w:val="444444"/>
                          <w:kern w:val="0"/>
                          <w:sz w:val="32"/>
                          <w:szCs w:val="32"/>
                          <w:lang w:eastAsia="fr-FR"/>
                        </w:rPr>
                      </w:pPr>
                      <w:hyperlink r:id="rId33"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3A4B15" w:rsidRPr="004577D6" w:rsidRDefault="003A4B15"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3A4B15" w:rsidRPr="000C086D" w:rsidRDefault="003A4B15" w:rsidP="006C4C2F">
                      <w:pPr>
                        <w:rPr>
                          <w:i/>
                          <w:iCs/>
                          <w:color w:val="FFFFFF" w:themeColor="background1"/>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1328" behindDoc="0" locked="0" layoutInCell="0" allowOverlap="1" wp14:anchorId="12FDFED4" wp14:editId="3525CAA1">
                <wp:simplePos x="0" y="0"/>
                <wp:positionH relativeFrom="margin">
                  <wp:posOffset>642620</wp:posOffset>
                </wp:positionH>
                <wp:positionV relativeFrom="page">
                  <wp:posOffset>4028440</wp:posOffset>
                </wp:positionV>
                <wp:extent cx="9307830" cy="2483485"/>
                <wp:effectExtent l="2222" t="0" r="0" b="0"/>
                <wp:wrapSquare wrapText="bothSides"/>
                <wp:docPr id="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186" style="position:absolute;margin-left:50.6pt;margin-top:317.2pt;width:732.9pt;height:195.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DG0vouKgIAACs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3A4B15" w:rsidRDefault="003A4B15"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8256" behindDoc="0" locked="0" layoutInCell="0" allowOverlap="1" wp14:anchorId="05DB6480" wp14:editId="4CAB2617">
                <wp:simplePos x="0" y="0"/>
                <wp:positionH relativeFrom="page">
                  <wp:posOffset>541655</wp:posOffset>
                </wp:positionH>
                <wp:positionV relativeFrom="margin">
                  <wp:posOffset>743585</wp:posOffset>
                </wp:positionV>
                <wp:extent cx="4199255" cy="9110980"/>
                <wp:effectExtent l="171450" t="171450" r="48895" b="52070"/>
                <wp:wrapSquare wrapText="bothSides"/>
                <wp:docPr id="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2237872"/>
                              <w:temporary/>
                              <w:showingPlcHdr/>
                            </w:sdtPr>
                            <w:sdtContent>
                              <w:p w:rsidR="003A4B15" w:rsidRDefault="003A4B15"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8" style="position:absolute;margin-left:42.65pt;margin-top:58.55pt;width:330.65pt;height:717.4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ik/wIAAAk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y2nik/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12237872"/>
                        <w:temporary/>
                        <w:showingPlcHdr/>
                      </w:sdtPr>
                      <w:sdtContent>
                        <w:p w:rsidR="003A4B15" w:rsidRDefault="003A4B15"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5A1F" w:rsidRDefault="00315A1F">
      <w:pPr>
        <w:framePr w:hSpace="0" w:wrap="auto" w:vAnchor="margin" w:xAlign="left" w:yAlign="inline"/>
      </w:pPr>
    </w:p>
    <w:p w:rsidR="00315A1F" w:rsidRPr="007D132A" w:rsidRDefault="00315A1F" w:rsidP="00315A1F">
      <w:pPr>
        <w:framePr w:hSpace="0" w:wrap="auto" w:vAnchor="margin" w:xAlign="left" w:yAlign="inline"/>
      </w:pPr>
      <w:r>
        <w:rPr>
          <w:lang w:eastAsia="fr-FR"/>
        </w:rPr>
        <mc:AlternateContent>
          <mc:Choice Requires="wps">
            <w:drawing>
              <wp:anchor distT="0" distB="0" distL="114300" distR="114300" simplePos="0" relativeHeight="252183552" behindDoc="0" locked="0" layoutInCell="0" allowOverlap="1" wp14:anchorId="0E4D43BF" wp14:editId="452CB208">
                <wp:simplePos x="0" y="0"/>
                <wp:positionH relativeFrom="page">
                  <wp:posOffset>541655</wp:posOffset>
                </wp:positionH>
                <wp:positionV relativeFrom="margin">
                  <wp:posOffset>743585</wp:posOffset>
                </wp:positionV>
                <wp:extent cx="4199255" cy="9110980"/>
                <wp:effectExtent l="171450" t="171450" r="48895" b="52070"/>
                <wp:wrapSquare wrapText="bothSides"/>
                <wp:docPr id="6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5A1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5A1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9" style="position:absolute;margin-left:42.65pt;margin-top:58.55pt;width:330.65pt;height:717.4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MzgPGLCA82m&#10;eZ54B2RNplnsHxg6IK0YTU/ZYFK5gTF1EiOj3RfhmiAxz/YLUOkqJ5fLEZTeFwFdpeURKujQiM/3&#10;Kmj+R0GSNL5Mislqlp9O0lWaTYrTOJ/EpLgsZnFapMvVT38lSctGMMbVtVB8P38k/Tt9j5tgmJww&#10;gagHpFmSDWgOG3HEs+cCOPISBRkfhgXRhJ3ghfxGsWA7KuRgR8cVD2zsQFielZGIIHuv9GFi3G69&#10;CwOWT/2NfgzWmj3CIEALgtphfYLRaPMdox5W0Rzb+y01HCP5TsEwFSRN/e4KTpqdJu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0OpWo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5A1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5A1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82528" behindDoc="0" locked="0" layoutInCell="0" allowOverlap="1" wp14:anchorId="5EB6A6DC" wp14:editId="202C2A7A">
                <wp:simplePos x="0" y="0"/>
                <wp:positionH relativeFrom="page">
                  <wp:posOffset>541655</wp:posOffset>
                </wp:positionH>
                <wp:positionV relativeFrom="margin">
                  <wp:posOffset>743585</wp:posOffset>
                </wp:positionV>
                <wp:extent cx="4199255" cy="9110980"/>
                <wp:effectExtent l="171450" t="171450" r="48895" b="52070"/>
                <wp:wrapSquare wrapText="bothSides"/>
                <wp:docPr id="6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86456751"/>
                              <w:temporary/>
                              <w:showingPlcHdr/>
                            </w:sdtPr>
                            <w:sdtContent>
                              <w:p w:rsidR="003A4B15" w:rsidRDefault="003A4B15" w:rsidP="00315A1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0" style="position:absolute;margin-left:42.65pt;margin-top:58.55pt;width:330.65pt;height:717.4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yj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Fi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XYi8o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086456751"/>
                        <w:temporary/>
                        <w:showingPlcHdr/>
                      </w:sdtPr>
                      <w:sdtContent>
                        <w:p w:rsidR="003A4B15" w:rsidRDefault="003A4B15" w:rsidP="00315A1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84576" behindDoc="0" locked="0" layoutInCell="0" allowOverlap="1" wp14:anchorId="59665B04" wp14:editId="46BE9A58">
                <wp:simplePos x="0" y="0"/>
                <wp:positionH relativeFrom="margin">
                  <wp:posOffset>657860</wp:posOffset>
                </wp:positionH>
                <wp:positionV relativeFrom="page">
                  <wp:posOffset>4084320</wp:posOffset>
                </wp:positionV>
                <wp:extent cx="9307830" cy="2483485"/>
                <wp:effectExtent l="2222" t="0" r="0" b="0"/>
                <wp:wrapSquare wrapText="bothSides"/>
                <wp:docPr id="69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D7B62E1" wp14:editId="118D40C9">
                                  <wp:extent cx="2057400" cy="95250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315A1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315A1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15A1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15A1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15A1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186" style="position:absolute;margin-left:51.8pt;margin-top:321.6pt;width:732.9pt;height:195.55pt;rotation:90;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CQ+/TCoCAAAs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D7B62E1" wp14:editId="118D40C9">
                            <wp:extent cx="2057400" cy="95250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315A1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315A1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15A1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15A1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15A1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86624" behindDoc="0" locked="0" layoutInCell="0" allowOverlap="1" wp14:anchorId="1933FF68" wp14:editId="7AD9FFA9">
                <wp:simplePos x="0" y="0"/>
                <wp:positionH relativeFrom="page">
                  <wp:posOffset>541655</wp:posOffset>
                </wp:positionH>
                <wp:positionV relativeFrom="margin">
                  <wp:posOffset>743585</wp:posOffset>
                </wp:positionV>
                <wp:extent cx="4199255" cy="9110980"/>
                <wp:effectExtent l="171450" t="171450" r="48895" b="52070"/>
                <wp:wrapSquare wrapText="bothSides"/>
                <wp:docPr id="6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5A1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5A1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2" style="position:absolute;margin-left:42.65pt;margin-top:58.55pt;width:330.65pt;height:717.4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ox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TH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DlU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UFLqMQ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5A1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5A1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87648" behindDoc="0" locked="0" layoutInCell="0" allowOverlap="1" wp14:anchorId="1831F028" wp14:editId="4ED6E873">
                <wp:simplePos x="0" y="0"/>
                <wp:positionH relativeFrom="page">
                  <wp:posOffset>542259</wp:posOffset>
                </wp:positionH>
                <wp:positionV relativeFrom="margin">
                  <wp:posOffset>744279</wp:posOffset>
                </wp:positionV>
                <wp:extent cx="4076707" cy="9110980"/>
                <wp:effectExtent l="171450" t="171450" r="57150" b="52070"/>
                <wp:wrapSquare wrapText="bothSides"/>
                <wp:docPr id="69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315A1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315A1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3" style="position:absolute;margin-left:42.7pt;margin-top:58.6pt;width:321pt;height:717.4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Nh3Meg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315A1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315A1F"/>
                  </w:txbxContent>
                </v:textbox>
                <w10:wrap type="square" anchorx="page" anchory="margin"/>
              </v:roundrect>
            </w:pict>
          </mc:Fallback>
        </mc:AlternateContent>
      </w:r>
      <w:r>
        <w:rPr>
          <w:lang w:eastAsia="fr-FR"/>
        </w:rPr>
        <mc:AlternateContent>
          <mc:Choice Requires="wps">
            <w:drawing>
              <wp:anchor distT="0" distB="0" distL="114300" distR="114300" simplePos="0" relativeHeight="252185600" behindDoc="0" locked="0" layoutInCell="0" allowOverlap="1" wp14:anchorId="25A06D47" wp14:editId="168D0D0B">
                <wp:simplePos x="0" y="0"/>
                <wp:positionH relativeFrom="page">
                  <wp:posOffset>541655</wp:posOffset>
                </wp:positionH>
                <wp:positionV relativeFrom="margin">
                  <wp:posOffset>743585</wp:posOffset>
                </wp:positionV>
                <wp:extent cx="4199255" cy="9110980"/>
                <wp:effectExtent l="171450" t="171450" r="48895" b="52070"/>
                <wp:wrapSquare wrapText="bothSides"/>
                <wp:docPr id="6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379528359"/>
                              <w:temporary/>
                              <w:showingPlcHdr/>
                            </w:sdtPr>
                            <w:sdtContent>
                              <w:p w:rsidR="003A4B15" w:rsidRDefault="003A4B15" w:rsidP="00315A1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4" style="position:absolute;margin-left:42.65pt;margin-top:58.55pt;width:330.65pt;height:717.4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h4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QGtUr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MGB57m/0Y7DS7BEGAVoQ1A7rE4xGm+8Y9bCKZtg+bKjhGMl3CoapIGnqd1dw0uwsAcc8O+Ctgpck&#10;eZAFVRUkgzZjNJjXbth4m86IdQN3kUCQ0pcwgrVwnojnukYHFk6ANS5Hv9EO/RD1vMLnv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8Vioe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379528359"/>
                        <w:temporary/>
                        <w:showingPlcHdr/>
                      </w:sdtPr>
                      <w:sdtContent>
                        <w:p w:rsidR="003A4B15" w:rsidRDefault="003A4B15" w:rsidP="00315A1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88672" behindDoc="0" locked="0" layoutInCell="0" allowOverlap="1" wp14:anchorId="3C3A2714" wp14:editId="1DF9FA11">
                <wp:simplePos x="0" y="0"/>
                <wp:positionH relativeFrom="margin">
                  <wp:posOffset>657860</wp:posOffset>
                </wp:positionH>
                <wp:positionV relativeFrom="page">
                  <wp:posOffset>4084320</wp:posOffset>
                </wp:positionV>
                <wp:extent cx="9307830" cy="2483485"/>
                <wp:effectExtent l="2222" t="0" r="0" b="0"/>
                <wp:wrapSquare wrapText="bothSides"/>
                <wp:docPr id="69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C780AC1" wp14:editId="74414DA6">
                                  <wp:extent cx="2057400" cy="95250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315A1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315A1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15A1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15A1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15A1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186" style="position:absolute;margin-left:51.8pt;margin-top:321.6pt;width:732.9pt;height:195.55pt;rotation:90;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aCCs3ioCAAAs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C780AC1" wp14:editId="74414DA6">
                            <wp:extent cx="2057400" cy="95250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315A1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315A1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15A1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15A1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15A1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90720" behindDoc="0" locked="0" layoutInCell="0" allowOverlap="1" wp14:anchorId="19FB22D0" wp14:editId="527347B9">
                <wp:simplePos x="0" y="0"/>
                <wp:positionH relativeFrom="page">
                  <wp:posOffset>541655</wp:posOffset>
                </wp:positionH>
                <wp:positionV relativeFrom="margin">
                  <wp:posOffset>743585</wp:posOffset>
                </wp:positionV>
                <wp:extent cx="4199255" cy="9110980"/>
                <wp:effectExtent l="171450" t="171450" r="48895" b="52070"/>
                <wp:wrapSquare wrapText="bothSides"/>
                <wp:docPr id="70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5A1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5A1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6" style="position:absolute;margin-left:42.65pt;margin-top:58.55pt;width:330.65pt;height:717.4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RqkLug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5A1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5A1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1744" behindDoc="0" locked="0" layoutInCell="0" allowOverlap="1" wp14:anchorId="2B936CF5" wp14:editId="51C7CA4B">
                <wp:simplePos x="0" y="0"/>
                <wp:positionH relativeFrom="page">
                  <wp:posOffset>542259</wp:posOffset>
                </wp:positionH>
                <wp:positionV relativeFrom="margin">
                  <wp:posOffset>744279</wp:posOffset>
                </wp:positionV>
                <wp:extent cx="4076707" cy="9110980"/>
                <wp:effectExtent l="171450" t="171450" r="57150" b="52070"/>
                <wp:wrapSquare wrapText="bothSides"/>
                <wp:docPr id="70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315A1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7" style="position:absolute;margin-left:42.7pt;margin-top:58.6pt;width:321pt;height:717.4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" o:allowincell="f" stroked="f">
                <v:shadow on="t" type="perspective" color="#4f81bd" origin="-.5,-.5" offset="-3pt,-3pt" matrix="58982f,,,58982f"/>
                <v:textbox inset=",,36pt,18pt">
                  <w:txbxContent>
                    <w:p w:rsidR="003A4B15" w:rsidRDefault="003A4B15" w:rsidP="00315A1F"/>
                  </w:txbxContent>
                </v:textbox>
                <w10:wrap type="square" anchorx="page" anchory="margin"/>
              </v:roundrect>
            </w:pict>
          </mc:Fallback>
        </mc:AlternateContent>
      </w:r>
      <w:r>
        <w:rPr>
          <w:lang w:eastAsia="fr-FR"/>
        </w:rPr>
        <mc:AlternateContent>
          <mc:Choice Requires="wps">
            <w:drawing>
              <wp:anchor distT="0" distB="0" distL="114300" distR="114300" simplePos="0" relativeHeight="252189696" behindDoc="0" locked="0" layoutInCell="0" allowOverlap="1" wp14:anchorId="78A89089" wp14:editId="75BDCA2F">
                <wp:simplePos x="0" y="0"/>
                <wp:positionH relativeFrom="page">
                  <wp:posOffset>541655</wp:posOffset>
                </wp:positionH>
                <wp:positionV relativeFrom="margin">
                  <wp:posOffset>743585</wp:posOffset>
                </wp:positionV>
                <wp:extent cx="4199255" cy="9110980"/>
                <wp:effectExtent l="171450" t="171450" r="48895" b="52070"/>
                <wp:wrapSquare wrapText="bothSides"/>
                <wp:docPr id="70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55319801"/>
                              <w:temporary/>
                              <w:showingPlcHdr/>
                            </w:sdtPr>
                            <w:sdtContent>
                              <w:p w:rsidR="003A4B15" w:rsidRDefault="003A4B15" w:rsidP="00315A1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8" style="position:absolute;margin-left:42.65pt;margin-top:58.55pt;width:330.65pt;height:717.4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EtzX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55319801"/>
                        <w:temporary/>
                        <w:showingPlcHdr/>
                      </w:sdtPr>
                      <w:sdtContent>
                        <w:p w:rsidR="003A4B15" w:rsidRDefault="003A4B15" w:rsidP="00315A1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92768" behindDoc="0" locked="0" layoutInCell="0" allowOverlap="1" wp14:anchorId="0D025501" wp14:editId="2D83B871">
                <wp:simplePos x="0" y="0"/>
                <wp:positionH relativeFrom="margin">
                  <wp:posOffset>657860</wp:posOffset>
                </wp:positionH>
                <wp:positionV relativeFrom="page">
                  <wp:posOffset>4084320</wp:posOffset>
                </wp:positionV>
                <wp:extent cx="9307830" cy="2483485"/>
                <wp:effectExtent l="2222" t="0" r="0" b="0"/>
                <wp:wrapSquare wrapText="bothSides"/>
                <wp:docPr id="70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EAFCBD7" wp14:editId="592BCACD">
                                  <wp:extent cx="2057400" cy="95250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315A1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315A1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15A1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15A1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15A1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9" type="#_x0000_t186" style="position:absolute;margin-left:51.8pt;margin-top:321.6pt;width:732.9pt;height:195.55pt;rotation:90;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KB+EGwrAgAALA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EAFCBD7" wp14:editId="592BCACD">
                            <wp:extent cx="2057400" cy="95250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315A1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315A1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315A1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315A1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315A1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315A1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315A1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94816" behindDoc="0" locked="0" layoutInCell="0" allowOverlap="1" wp14:anchorId="31479FEB" wp14:editId="23CEBE2F">
                <wp:simplePos x="0" y="0"/>
                <wp:positionH relativeFrom="page">
                  <wp:posOffset>541655</wp:posOffset>
                </wp:positionH>
                <wp:positionV relativeFrom="margin">
                  <wp:posOffset>743585</wp:posOffset>
                </wp:positionV>
                <wp:extent cx="4199255" cy="9110980"/>
                <wp:effectExtent l="171450" t="171450" r="48895" b="52070"/>
                <wp:wrapSquare wrapText="bothSides"/>
                <wp:docPr id="2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5A1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5A1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0" style="position:absolute;margin-left:42.65pt;margin-top:58.55pt;width:330.65pt;height:717.4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x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2yG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ErUn+jH4O1Zo8wCNCCoHZYn2A02nzHqIdVNMf2fksNx0i+UzBMBUlTv7uCk2azBBzz7IC3Dl6S&#10;5EEWVFWQDNqM0WBeuWHjbTsjNg3cRQJBSl/ACNbCeSKe6xodWDgB1rgc/UY79EPU8wpf/A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rrf+MQ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315A1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315A1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Default="003A4B15" w:rsidP="00315A1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315A1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315A1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315A1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5840" behindDoc="0" locked="0" layoutInCell="0" allowOverlap="1" wp14:anchorId="4D62D34F" wp14:editId="63516D6A">
                <wp:simplePos x="0" y="0"/>
                <wp:positionH relativeFrom="page">
                  <wp:posOffset>542259</wp:posOffset>
                </wp:positionH>
                <wp:positionV relativeFrom="margin">
                  <wp:posOffset>744279</wp:posOffset>
                </wp:positionV>
                <wp:extent cx="4076707" cy="9110980"/>
                <wp:effectExtent l="171450" t="171450" r="57150" b="52070"/>
                <wp:wrapSquare wrapText="bothSides"/>
                <wp:docPr id="2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315A1F">
                            <w:pPr>
                              <w:jc w:val="both"/>
                              <w:rPr>
                                <w:rFonts w:ascii="Arial" w:hAnsi="Arial" w:cs="Arial"/>
                                <w:color w:val="222222"/>
                                <w:sz w:val="32"/>
                                <w:szCs w:val="32"/>
                                <w:shd w:val="clear" w:color="auto" w:fill="F9F9F9"/>
                              </w:rPr>
                            </w:pPr>
                            <w:r w:rsidRPr="00315A1F">
                              <w:rPr>
                                <w:rFonts w:ascii="Arial" w:hAnsi="Arial" w:cs="Arial"/>
                                <w:color w:val="222222"/>
                                <w:sz w:val="32"/>
                                <w:szCs w:val="32"/>
                                <w:shd w:val="clear" w:color="auto" w:fill="F9F9F9"/>
                              </w:rPr>
                              <w:t> Les tournantes du nouvel-an, par exemple ?) âgés de 11 ans. Ils voulaient forcer le petit à enlever sa chaîne et son pendentif. Cette scène d’horreur s’est déroulée ce mardi matin dans la cour du collège.</w:t>
                            </w:r>
                            <w:r w:rsidRPr="00315A1F">
                              <w:rPr>
                                <w:rFonts w:ascii="Arial" w:hAnsi="Arial" w:cs="Arial"/>
                                <w:color w:val="222222"/>
                                <w:sz w:val="32"/>
                                <w:szCs w:val="32"/>
                              </w:rPr>
                              <w:br/>
                            </w:r>
                            <w:r w:rsidRPr="00315A1F">
                              <w:rPr>
                                <w:rFonts w:ascii="Arial" w:hAnsi="Arial" w:cs="Arial"/>
                                <w:color w:val="222222"/>
                                <w:sz w:val="32"/>
                                <w:szCs w:val="32"/>
                                <w:shd w:val="clear" w:color="auto" w:fill="F9F9F9"/>
                              </w:rPr>
                              <w:t>La croix était dissimulée sous ses vêtements, 5 crapules l’ont abordé en lui hurlant de l’enlever. Celui-ci n’obtempérant pas, les agresseurs l’ont encerclé en faisant pression sur lui. N’ayant pas réussi à le forcer, l’une des ordures qui se trouvait derrière son dos l’a poussé au sol, et tous se sont mis à lui asséner des coups de pied là où ils le pouvaient. Le jeune garçon a été roué de coups sur tout le corps. Des blessures graves au niveau du visage lui ont été assénés ainsi qu’au niveau des parties génitales. Les 5 agresseurs ont été d’une violence sans égal à son égard et ce devant les autres élèves. Cette scène a duré un certain temps, n’a été stoppée qu’au moment où des élèves ont appelé au secours.</w:t>
                            </w:r>
                          </w:p>
                          <w:p w:rsidR="003A4B15" w:rsidRPr="000962F8" w:rsidRDefault="003A4B15" w:rsidP="00315A1F">
                            <w:pPr>
                              <w:jc w:val="both"/>
                              <w:rPr>
                                <w:rFonts w:ascii="Arial" w:hAnsi="Arial" w:cs="Arial"/>
                                <w:sz w:val="32"/>
                                <w:szCs w:val="32"/>
                              </w:rPr>
                            </w:pPr>
                            <w:r w:rsidRPr="000962F8">
                              <w:rPr>
                                <w:rFonts w:ascii="Arial" w:hAnsi="Arial" w:cs="Arial"/>
                                <w:color w:val="222222"/>
                                <w:sz w:val="32"/>
                                <w:szCs w:val="32"/>
                                <w:shd w:val="clear" w:color="auto" w:fill="F9F9F9"/>
                              </w:rPr>
                              <w:t>Selon le témoignage des parents de la victime, les agresseurs n’ont pas réussi à lui enlever son médaillon car il faisait tout pour le protéger, malgré le risque. Les parents ont informé la direction de l’établissement et ont été déposer une plainte auprès du commissariat du 18ème arrondissement.</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1" style="position:absolute;margin-left:42.7pt;margin-top:58.6pt;width:321pt;height:717.4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Km7iQ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3A4B15" w:rsidRDefault="003A4B15" w:rsidP="00315A1F">
                      <w:pPr>
                        <w:jc w:val="both"/>
                        <w:rPr>
                          <w:rFonts w:ascii="Arial" w:hAnsi="Arial" w:cs="Arial"/>
                          <w:color w:val="222222"/>
                          <w:sz w:val="32"/>
                          <w:szCs w:val="32"/>
                          <w:shd w:val="clear" w:color="auto" w:fill="F9F9F9"/>
                        </w:rPr>
                      </w:pPr>
                      <w:r w:rsidRPr="00315A1F">
                        <w:rPr>
                          <w:rFonts w:ascii="Arial" w:hAnsi="Arial" w:cs="Arial"/>
                          <w:color w:val="222222"/>
                          <w:sz w:val="32"/>
                          <w:szCs w:val="32"/>
                          <w:shd w:val="clear" w:color="auto" w:fill="F9F9F9"/>
                        </w:rPr>
                        <w:t> Les tournantes du nouvel-an, par exemple ?) âgés de 11 ans. Ils voulaient forcer le petit à enlever sa chaîne et son pendentif. Cette scène d’horreur s’est déroulée ce mardi matin dans la cour du collège.</w:t>
                      </w:r>
                      <w:r w:rsidRPr="00315A1F">
                        <w:rPr>
                          <w:rFonts w:ascii="Arial" w:hAnsi="Arial" w:cs="Arial"/>
                          <w:color w:val="222222"/>
                          <w:sz w:val="32"/>
                          <w:szCs w:val="32"/>
                        </w:rPr>
                        <w:br/>
                      </w:r>
                      <w:r w:rsidRPr="00315A1F">
                        <w:rPr>
                          <w:rFonts w:ascii="Arial" w:hAnsi="Arial" w:cs="Arial"/>
                          <w:color w:val="222222"/>
                          <w:sz w:val="32"/>
                          <w:szCs w:val="32"/>
                          <w:shd w:val="clear" w:color="auto" w:fill="F9F9F9"/>
                        </w:rPr>
                        <w:t>La croix était dissimulée sous ses vêtements, 5 crapules l’ont abordé en lui hurlant de l’enlever. Celui-ci n’obtempérant pas, les agresseurs l’ont encerclé en faisant pression sur lui. N’ayant pas réussi à le forcer, l’une des ordures qui se trouvait derrière son dos l’a poussé au sol, et tous se sont mis à lui asséner des coups de pied là où ils le pouvaient. Le jeune garçon a été roué de coups sur tout le corps. Des blessures graves au niveau du visage lui ont été assénés ainsi qu’au niveau des parties génitales. Les 5 agresseurs ont été d’une violence sans égal à son égard et ce devant les autres élèves. Cette scène a duré un certain temps, n’a été stoppée qu’au moment où des élèves ont appelé au secours.</w:t>
                      </w:r>
                    </w:p>
                    <w:p w:rsidR="003A4B15" w:rsidRPr="000962F8" w:rsidRDefault="003A4B15" w:rsidP="00315A1F">
                      <w:pPr>
                        <w:jc w:val="both"/>
                        <w:rPr>
                          <w:rFonts w:ascii="Arial" w:hAnsi="Arial" w:cs="Arial"/>
                          <w:sz w:val="32"/>
                          <w:szCs w:val="32"/>
                        </w:rPr>
                      </w:pPr>
                      <w:r w:rsidRPr="000962F8">
                        <w:rPr>
                          <w:rFonts w:ascii="Arial" w:hAnsi="Arial" w:cs="Arial"/>
                          <w:color w:val="222222"/>
                          <w:sz w:val="32"/>
                          <w:szCs w:val="32"/>
                          <w:shd w:val="clear" w:color="auto" w:fill="F9F9F9"/>
                        </w:rPr>
                        <w:t>Selon le témoignage des parents de la victime, les agresseurs n’ont pas réussi à lui enlever son médaillon car il faisait tout pour le protéger, malgré le risque. Les parents ont informé la direction de l’établissement et ont été déposer une plainte auprès du commissariat du 18ème arrondissement.</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3792" behindDoc="0" locked="0" layoutInCell="0" allowOverlap="1" wp14:anchorId="45DF750B" wp14:editId="2899F24D">
                <wp:simplePos x="0" y="0"/>
                <wp:positionH relativeFrom="page">
                  <wp:posOffset>541655</wp:posOffset>
                </wp:positionH>
                <wp:positionV relativeFrom="margin">
                  <wp:posOffset>743585</wp:posOffset>
                </wp:positionV>
                <wp:extent cx="4199255" cy="9110980"/>
                <wp:effectExtent l="171450" t="171450" r="48895" b="52070"/>
                <wp:wrapSquare wrapText="bothSides"/>
                <wp:docPr id="2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9464992"/>
                              <w:temporary/>
                              <w:showingPlcHdr/>
                            </w:sdtPr>
                            <w:sdtContent>
                              <w:p w:rsidR="003A4B15" w:rsidRDefault="003A4B15" w:rsidP="00315A1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2" style="position:absolute;margin-left:42.65pt;margin-top:58.55pt;width:330.65pt;height:717.4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DqtWKX+AgAACg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09464992"/>
                        <w:temporary/>
                        <w:showingPlcHdr/>
                      </w:sdtPr>
                      <w:sdtContent>
                        <w:p w:rsidR="003A4B15" w:rsidRDefault="003A4B15" w:rsidP="00315A1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0962F8" w:rsidRDefault="000962F8">
      <w:pPr>
        <w:framePr w:hSpace="0" w:wrap="auto" w:vAnchor="margin" w:xAlign="left" w:yAlign="inline"/>
      </w:pPr>
      <w:r>
        <w:br w:type="page"/>
      </w:r>
    </w:p>
    <w:p w:rsidR="000962F8" w:rsidRDefault="000962F8" w:rsidP="000962F8">
      <w:pPr>
        <w:framePr w:hSpace="0" w:wrap="auto" w:vAnchor="margin" w:xAlign="left" w:yAlign="inline"/>
      </w:pPr>
    </w:p>
    <w:p w:rsidR="000962F8" w:rsidRPr="007D132A" w:rsidRDefault="000962F8" w:rsidP="000962F8">
      <w:pPr>
        <w:framePr w:hSpace="0" w:wrap="auto" w:vAnchor="margin" w:xAlign="left" w:yAlign="inline"/>
      </w:pPr>
      <w:r>
        <w:rPr>
          <w:lang w:eastAsia="fr-FR"/>
        </w:rPr>
        <mc:AlternateContent>
          <mc:Choice Requires="wps">
            <w:drawing>
              <wp:anchor distT="0" distB="0" distL="114300" distR="114300" simplePos="0" relativeHeight="252214272" behindDoc="0" locked="0" layoutInCell="0" allowOverlap="1" wp14:anchorId="1351B3C6" wp14:editId="406A5C84">
                <wp:simplePos x="0" y="0"/>
                <wp:positionH relativeFrom="page">
                  <wp:posOffset>541655</wp:posOffset>
                </wp:positionH>
                <wp:positionV relativeFrom="margin">
                  <wp:posOffset>743585</wp:posOffset>
                </wp:positionV>
                <wp:extent cx="4199255" cy="9110980"/>
                <wp:effectExtent l="171450" t="171450" r="48895" b="52070"/>
                <wp:wrapSquare wrapText="bothSides"/>
                <wp:docPr id="2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3" style="position:absolute;margin-left:42.65pt;margin-top:58.55pt;width:330.65pt;height:717.4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LI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zzBSN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3LeOCZA1Oc1i/8DQAWnFaHrKBpPKDYypkxgZ7b4I1wSJebZfgEpXOblcjqD0vgjoKi2PUEGHRny+&#10;V0HzPwqSpPFlUkxW03w2SVdpNilmcT6JSXFZTOO0SJern/5KkpaNYIyra6H4fv5I+nf6HjfBMDlh&#10;AlEPSLMkG9AcNuKIZ88FcOQlCjI+DAuiCTvBC/mNYsF2VMjBjo4rHtjYgbA8KyMRQfZe6cPEuN16&#10;FwasmPkb/RisNXuEQYAWBLXD+gSj0eY7Rj2sojm291tqOEbynYJhKkia+t0VnDSbJe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E6U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13248" behindDoc="0" locked="0" layoutInCell="0" allowOverlap="1" wp14:anchorId="4B6C0686" wp14:editId="0A4322F7">
                <wp:simplePos x="0" y="0"/>
                <wp:positionH relativeFrom="page">
                  <wp:posOffset>541655</wp:posOffset>
                </wp:positionH>
                <wp:positionV relativeFrom="margin">
                  <wp:posOffset>743585</wp:posOffset>
                </wp:positionV>
                <wp:extent cx="4199255" cy="9110980"/>
                <wp:effectExtent l="171450" t="171450" r="48895" b="52070"/>
                <wp:wrapSquare wrapText="bothSides"/>
                <wp:docPr id="28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36834115"/>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4" style="position:absolute;margin-left:42.65pt;margin-top:58.55pt;width:330.65pt;height:717.4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PP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JD/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AVub/Rj8FKs0cYBGhBUDusTzAabb5j1MMqmmH7sKGGYyTfKRimgqSp313BSbOzBBzz7IC3Cl6S&#10;5EEWVFWQDNqM0WBeu2HjbToj1g3cRQJBSl/CCNbCeSKe6xodWDgB1rgc/UY79EPU8wqf/w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SxNjz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136834115"/>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15296" behindDoc="0" locked="0" layoutInCell="0" allowOverlap="1" wp14:anchorId="4CA120DE" wp14:editId="5C76B4E5">
                <wp:simplePos x="0" y="0"/>
                <wp:positionH relativeFrom="margin">
                  <wp:posOffset>657860</wp:posOffset>
                </wp:positionH>
                <wp:positionV relativeFrom="page">
                  <wp:posOffset>4084320</wp:posOffset>
                </wp:positionV>
                <wp:extent cx="9307830" cy="2483485"/>
                <wp:effectExtent l="2222" t="0" r="0" b="0"/>
                <wp:wrapSquare wrapText="bothSides"/>
                <wp:docPr id="28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E37B50E" wp14:editId="4A29C0AA">
                                  <wp:extent cx="2057400" cy="95250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5" type="#_x0000_t186" style="position:absolute;margin-left:51.8pt;margin-top:321.6pt;width:732.9pt;height:195.55pt;rotation:90;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3n6DJioCAAAs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E37B50E" wp14:editId="4A29C0AA">
                            <wp:extent cx="2057400" cy="95250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17344" behindDoc="0" locked="0" layoutInCell="0" allowOverlap="1" wp14:anchorId="5106A3A3" wp14:editId="06C07404">
                <wp:simplePos x="0" y="0"/>
                <wp:positionH relativeFrom="page">
                  <wp:posOffset>541655</wp:posOffset>
                </wp:positionH>
                <wp:positionV relativeFrom="margin">
                  <wp:posOffset>743585</wp:posOffset>
                </wp:positionV>
                <wp:extent cx="4199255" cy="9110980"/>
                <wp:effectExtent l="171450" t="171450" r="48895" b="52070"/>
                <wp:wrapSquare wrapText="bothSides"/>
                <wp:docPr id="28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6" style="position:absolute;margin-left:42.65pt;margin-top:58.55pt;width:330.65pt;height:717.4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l5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zC2Xk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18368" behindDoc="0" locked="0" layoutInCell="0" allowOverlap="1" wp14:anchorId="202F8217" wp14:editId="599E6E84">
                <wp:simplePos x="0" y="0"/>
                <wp:positionH relativeFrom="page">
                  <wp:posOffset>542259</wp:posOffset>
                </wp:positionH>
                <wp:positionV relativeFrom="margin">
                  <wp:posOffset>744279</wp:posOffset>
                </wp:positionV>
                <wp:extent cx="4076707" cy="9110980"/>
                <wp:effectExtent l="171450" t="171450" r="57150" b="52070"/>
                <wp:wrapSquare wrapText="bothSides"/>
                <wp:docPr id="28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0962F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0962F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7" style="position:absolute;margin-left:42.7pt;margin-top:58.6pt;width:321pt;height:717.4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P58/BL/AgAACw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0962F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0962F8"/>
                  </w:txbxContent>
                </v:textbox>
                <w10:wrap type="square" anchorx="page" anchory="margin"/>
              </v:roundrect>
            </w:pict>
          </mc:Fallback>
        </mc:AlternateContent>
      </w:r>
      <w:r>
        <w:rPr>
          <w:lang w:eastAsia="fr-FR"/>
        </w:rPr>
        <mc:AlternateContent>
          <mc:Choice Requires="wps">
            <w:drawing>
              <wp:anchor distT="0" distB="0" distL="114300" distR="114300" simplePos="0" relativeHeight="252216320" behindDoc="0" locked="0" layoutInCell="0" allowOverlap="1" wp14:anchorId="2E02A6B4" wp14:editId="36C21EAF">
                <wp:simplePos x="0" y="0"/>
                <wp:positionH relativeFrom="page">
                  <wp:posOffset>541655</wp:posOffset>
                </wp:positionH>
                <wp:positionV relativeFrom="margin">
                  <wp:posOffset>743585</wp:posOffset>
                </wp:positionV>
                <wp:extent cx="4199255" cy="9110980"/>
                <wp:effectExtent l="171450" t="171450" r="48895" b="52070"/>
                <wp:wrapSquare wrapText="bothSides"/>
                <wp:docPr id="2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966577467"/>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8" style="position:absolute;margin-left:42.65pt;margin-top:58.55pt;width:330.65pt;height:717.4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ilo0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966577467"/>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19392" behindDoc="0" locked="0" layoutInCell="0" allowOverlap="1" wp14:anchorId="501FEA80" wp14:editId="737422EA">
                <wp:simplePos x="0" y="0"/>
                <wp:positionH relativeFrom="margin">
                  <wp:posOffset>657860</wp:posOffset>
                </wp:positionH>
                <wp:positionV relativeFrom="page">
                  <wp:posOffset>4084320</wp:posOffset>
                </wp:positionV>
                <wp:extent cx="9307830" cy="2483485"/>
                <wp:effectExtent l="2222" t="0" r="0" b="0"/>
                <wp:wrapSquare wrapText="bothSides"/>
                <wp:docPr id="28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5238270" wp14:editId="6E4FE896">
                                  <wp:extent cx="2057400" cy="9525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9" type="#_x0000_t186" style="position:absolute;margin-left:51.8pt;margin-top:321.6pt;width:732.9pt;height:195.55pt;rotation:90;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oaqdNi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5238270" wp14:editId="6E4FE896">
                            <wp:extent cx="2057400" cy="9525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21440" behindDoc="0" locked="0" layoutInCell="0" allowOverlap="1" wp14:anchorId="496C52DC" wp14:editId="5BB39278">
                <wp:simplePos x="0" y="0"/>
                <wp:positionH relativeFrom="page">
                  <wp:posOffset>541655</wp:posOffset>
                </wp:positionH>
                <wp:positionV relativeFrom="margin">
                  <wp:posOffset>743585</wp:posOffset>
                </wp:positionV>
                <wp:extent cx="4199255" cy="9110980"/>
                <wp:effectExtent l="171450" t="171450" r="48895" b="52070"/>
                <wp:wrapSquare wrapText="bothSides"/>
                <wp:docPr id="28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0" style="position:absolute;margin-left:42.65pt;margin-top:58.55pt;width:330.65pt;height:717.4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AN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JC8wUr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MGAkTv2Vfg5Wmj3CJEAPgtxhf4LRaPMdox520Qzbhw01HCP5TsE0FSRN/fIKTpqdJeCYZwe8VfCS&#10;JA+6oKqCZNBnjAbz2g0rb9MZsW7gLhIYUvoSZrAWzjPxXNfowMYJuMbt6FfaoR+innf4/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DrgA0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22464" behindDoc="0" locked="0" layoutInCell="0" allowOverlap="1" wp14:anchorId="1306E98D" wp14:editId="0B3A858A">
                <wp:simplePos x="0" y="0"/>
                <wp:positionH relativeFrom="page">
                  <wp:posOffset>542259</wp:posOffset>
                </wp:positionH>
                <wp:positionV relativeFrom="margin">
                  <wp:posOffset>744279</wp:posOffset>
                </wp:positionV>
                <wp:extent cx="4076707" cy="9110980"/>
                <wp:effectExtent l="171450" t="171450" r="57150" b="52070"/>
                <wp:wrapSquare wrapText="bothSides"/>
                <wp:docPr id="29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0962F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1" style="position:absolute;margin-left:42.7pt;margin-top:58.6pt;width:321pt;height:717.4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7YAQMAAAs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7onu2AEDAAAL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3A4B15" w:rsidRDefault="003A4B15" w:rsidP="000962F8"/>
                  </w:txbxContent>
                </v:textbox>
                <w10:wrap type="square" anchorx="page" anchory="margin"/>
              </v:roundrect>
            </w:pict>
          </mc:Fallback>
        </mc:AlternateContent>
      </w:r>
      <w:r>
        <w:rPr>
          <w:lang w:eastAsia="fr-FR"/>
        </w:rPr>
        <mc:AlternateContent>
          <mc:Choice Requires="wps">
            <w:drawing>
              <wp:anchor distT="0" distB="0" distL="114300" distR="114300" simplePos="0" relativeHeight="252220416" behindDoc="0" locked="0" layoutInCell="0" allowOverlap="1" wp14:anchorId="5F21C544" wp14:editId="2D999C25">
                <wp:simplePos x="0" y="0"/>
                <wp:positionH relativeFrom="page">
                  <wp:posOffset>541655</wp:posOffset>
                </wp:positionH>
                <wp:positionV relativeFrom="margin">
                  <wp:posOffset>743585</wp:posOffset>
                </wp:positionV>
                <wp:extent cx="4199255" cy="9110980"/>
                <wp:effectExtent l="171450" t="171450" r="48895" b="52070"/>
                <wp:wrapSquare wrapText="bothSides"/>
                <wp:docPr id="2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24399204"/>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2" style="position:absolute;margin-left:42.65pt;margin-top:58.55pt;width:330.65pt;height:717.4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RH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MUXhEc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524399204"/>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23488" behindDoc="0" locked="0" layoutInCell="0" allowOverlap="1" wp14:anchorId="7907F421" wp14:editId="412D9B23">
                <wp:simplePos x="0" y="0"/>
                <wp:positionH relativeFrom="margin">
                  <wp:posOffset>657860</wp:posOffset>
                </wp:positionH>
                <wp:positionV relativeFrom="page">
                  <wp:posOffset>4084320</wp:posOffset>
                </wp:positionV>
                <wp:extent cx="9307830" cy="2483485"/>
                <wp:effectExtent l="2222" t="0" r="0" b="0"/>
                <wp:wrapSquare wrapText="bothSides"/>
                <wp:docPr id="2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77B473E" wp14:editId="2F68F98E">
                                  <wp:extent cx="2057400" cy="952500"/>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3" type="#_x0000_t186" style="position:absolute;margin-left:51.8pt;margin-top:321.6pt;width:732.9pt;height:195.55pt;rotation:90;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tN/wwy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77B473E" wp14:editId="2F68F98E">
                            <wp:extent cx="2057400" cy="952500"/>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25536" behindDoc="0" locked="0" layoutInCell="0" allowOverlap="1" wp14:anchorId="0DA55F04" wp14:editId="1C3AD301">
                <wp:simplePos x="0" y="0"/>
                <wp:positionH relativeFrom="page">
                  <wp:posOffset>541655</wp:posOffset>
                </wp:positionH>
                <wp:positionV relativeFrom="margin">
                  <wp:posOffset>743585</wp:posOffset>
                </wp:positionV>
                <wp:extent cx="4199255" cy="9110980"/>
                <wp:effectExtent l="171450" t="171450" r="48895" b="52070"/>
                <wp:wrapSquare wrapText="bothSides"/>
                <wp:docPr id="2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4" style="position:absolute;margin-left:42.65pt;margin-top:58.55pt;width:330.65pt;height:717.4pt;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9u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pDj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CBwvyVfg5Wmj3CJEAPgtxhf4LRaPMdox520Qzbhw01HCP5TsE0FSRN/fIKTpqdJeCYZwe8VfCS&#10;JA+6oKqCZNBnjAbz2g0rb9MZsW7gLhIYUvoSZrAWzjPxXNfowMYJuMbt6FfaoR+innf4/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KknL24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26560" behindDoc="0" locked="0" layoutInCell="0" allowOverlap="1" wp14:anchorId="17BD89D5" wp14:editId="5D5D7A42">
                <wp:simplePos x="0" y="0"/>
                <wp:positionH relativeFrom="page">
                  <wp:posOffset>542259</wp:posOffset>
                </wp:positionH>
                <wp:positionV relativeFrom="margin">
                  <wp:posOffset>744279</wp:posOffset>
                </wp:positionV>
                <wp:extent cx="4076707" cy="9110980"/>
                <wp:effectExtent l="171450" t="171450" r="57150" b="52070"/>
                <wp:wrapSquare wrapText="bothSides"/>
                <wp:docPr id="2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700" w:type="pct"/>
                              <w:tblCellSpacing w:w="0" w:type="dxa"/>
                              <w:tblCellMar>
                                <w:top w:w="75" w:type="dxa"/>
                                <w:left w:w="75" w:type="dxa"/>
                                <w:bottom w:w="75" w:type="dxa"/>
                                <w:right w:w="75" w:type="dxa"/>
                              </w:tblCellMar>
                              <w:tblLook w:val="04A0" w:firstRow="1" w:lastRow="0" w:firstColumn="1" w:lastColumn="0" w:noHBand="0" w:noVBand="1"/>
                            </w:tblPr>
                            <w:tblGrid>
                              <w:gridCol w:w="5887"/>
                              <w:gridCol w:w="170"/>
                            </w:tblGrid>
                            <w:tr w:rsidR="003A4B15" w:rsidRPr="000962F8" w:rsidTr="000962F8">
                              <w:trPr>
                                <w:gridAfter w:val="1"/>
                                <w:wAfter w:w="140" w:type="pct"/>
                                <w:tblCellSpacing w:w="0" w:type="dxa"/>
                              </w:trPr>
                              <w:tc>
                                <w:tcPr>
                                  <w:tcW w:w="4860" w:type="pct"/>
                                  <w:shd w:val="clear" w:color="auto" w:fill="F9F9F9"/>
                                  <w:vAlign w:val="center"/>
                                  <w:hideMark/>
                                </w:tcPr>
                                <w:p w:rsidR="003A4B15" w:rsidRDefault="003A4B15" w:rsidP="002D56AA">
                                  <w:pPr>
                                    <w:jc w:val="both"/>
                                    <w:rPr>
                                      <w:rFonts w:ascii="Arial" w:hAnsi="Arial" w:cs="Arial"/>
                                      <w:noProof w:val="0"/>
                                      <w:color w:val="222222"/>
                                      <w:kern w:val="0"/>
                                      <w:sz w:val="32"/>
                                      <w:szCs w:val="32"/>
                                      <w:lang w:eastAsia="fr-FR"/>
                                    </w:rPr>
                                  </w:pPr>
                                  <w:r w:rsidRPr="000962F8">
                                    <w:rPr>
                                      <w:rFonts w:ascii="Arial" w:hAnsi="Arial" w:cs="Arial"/>
                                      <w:noProof w:val="0"/>
                                      <w:color w:val="222222"/>
                                      <w:kern w:val="0"/>
                                      <w:sz w:val="32"/>
                                      <w:szCs w:val="32"/>
                                      <w:lang w:eastAsia="fr-FR"/>
                                    </w:rPr>
                                    <w:t>L’enfant est traumatisé, et porte de lourdes séquelles, tant psychologique que physique. C’est un traumatisme qui lui restera gravé à vie.</w:t>
                                  </w:r>
                                  <w:r w:rsidRPr="000962F8">
                                    <w:rPr>
                                      <w:rFonts w:ascii="Arial" w:hAnsi="Arial" w:cs="Arial"/>
                                      <w:noProof w:val="0"/>
                                      <w:color w:val="222222"/>
                                      <w:kern w:val="0"/>
                                      <w:sz w:val="32"/>
                                      <w:szCs w:val="32"/>
                                      <w:lang w:eastAsia="fr-FR"/>
                                    </w:rPr>
                                    <w:br/>
                                    <w:t xml:space="preserve">Rien à voir, bien entendu, avec Fatima E. dont la vie a été « détruite » par Julien </w:t>
                                  </w:r>
                                  <w:proofErr w:type="spellStart"/>
                                  <w:r w:rsidRPr="000962F8">
                                    <w:rPr>
                                      <w:rFonts w:ascii="Arial" w:hAnsi="Arial" w:cs="Arial"/>
                                      <w:noProof w:val="0"/>
                                      <w:color w:val="222222"/>
                                      <w:kern w:val="0"/>
                                      <w:sz w:val="32"/>
                                      <w:szCs w:val="32"/>
                                      <w:lang w:eastAsia="fr-FR"/>
                                    </w:rPr>
                                    <w:t>Odoul</w:t>
                                  </w:r>
                                  <w:proofErr w:type="spellEnd"/>
                                  <w:r w:rsidRPr="000962F8">
                                    <w:rPr>
                                      <w:rFonts w:ascii="Arial" w:hAnsi="Arial" w:cs="Arial"/>
                                      <w:noProof w:val="0"/>
                                      <w:color w:val="222222"/>
                                      <w:kern w:val="0"/>
                                      <w:sz w:val="32"/>
                                      <w:szCs w:val="32"/>
                                      <w:lang w:eastAsia="fr-FR"/>
                                    </w:rPr>
                                    <w:t xml:space="preserve"> et sa remarque raciste. Fatima qui est obligée de se faire suivre par un psy. Dont la photo a fait le tour du monde.</w:t>
                                  </w:r>
                                  <w:r w:rsidRPr="000962F8">
                                    <w:rPr>
                                      <w:rFonts w:ascii="Arial" w:hAnsi="Arial" w:cs="Arial"/>
                                      <w:noProof w:val="0"/>
                                      <w:color w:val="222222"/>
                                      <w:kern w:val="0"/>
                                      <w:sz w:val="32"/>
                                      <w:szCs w:val="32"/>
                                      <w:lang w:eastAsia="fr-FR"/>
                                    </w:rPr>
                                    <w:br/>
                                    <w:t>Ce fait doit être relaté dans les médias, de façon à protéger nos enfants (c’est fait!). Imaginez un instant que la situation ait été inversée, nous aurions été accablés de part et d’autre et accusés de barbarie.</w:t>
                                  </w:r>
                                  <w:r w:rsidRPr="000962F8">
                                    <w:rPr>
                                      <w:rFonts w:ascii="Arial" w:hAnsi="Arial" w:cs="Arial"/>
                                      <w:noProof w:val="0"/>
                                      <w:color w:val="222222"/>
                                      <w:kern w:val="0"/>
                                      <w:sz w:val="32"/>
                                      <w:szCs w:val="32"/>
                                      <w:lang w:eastAsia="fr-FR"/>
                                    </w:rPr>
                                    <w:br/>
                                    <w:t xml:space="preserve">Anne Schubert </w:t>
                                  </w:r>
                                </w:p>
                                <w:p w:rsidR="003A4B15" w:rsidRDefault="003A4B15" w:rsidP="002D56AA">
                                  <w:pPr>
                                    <w:jc w:val="both"/>
                                    <w:rPr>
                                      <w:rFonts w:ascii="Arial" w:hAnsi="Arial" w:cs="Arial"/>
                                      <w:noProof w:val="0"/>
                                      <w:color w:val="222222"/>
                                      <w:kern w:val="0"/>
                                      <w:sz w:val="32"/>
                                      <w:szCs w:val="32"/>
                                      <w:lang w:eastAsia="fr-FR"/>
                                    </w:rPr>
                                  </w:pPr>
                                </w:p>
                                <w:p w:rsidR="003A4B15" w:rsidRPr="000962F8" w:rsidRDefault="003A4B15" w:rsidP="002D56AA">
                                  <w:pPr>
                                    <w:jc w:val="both"/>
                                    <w:rPr>
                                      <w:rFonts w:ascii="Arial" w:hAnsi="Arial" w:cs="Arial"/>
                                      <w:noProof w:val="0"/>
                                      <w:color w:val="222222"/>
                                      <w:kern w:val="0"/>
                                      <w:sz w:val="32"/>
                                      <w:szCs w:val="32"/>
                                      <w:lang w:eastAsia="fr-FR"/>
                                    </w:rPr>
                                  </w:pPr>
                                  <w:r w:rsidRPr="000962F8">
                                    <w:rPr>
                                      <w:rFonts w:ascii="Arial" w:hAnsi="Arial" w:cs="Arial"/>
                                      <w:noProof w:val="0"/>
                                      <w:color w:val="222222"/>
                                      <w:kern w:val="0"/>
                                      <w:sz w:val="32"/>
                                      <w:szCs w:val="32"/>
                                      <w:lang w:eastAsia="fr-FR"/>
                                    </w:rPr>
                                    <w:t>J'atteste sur l'honneur l'exactitude de mes propos</w:t>
                                  </w:r>
                                </w:p>
                              </w:tc>
                            </w:tr>
                            <w:tr w:rsidR="003A4B15" w:rsidRPr="000962F8" w:rsidTr="000962F8">
                              <w:trPr>
                                <w:tblCellSpacing w:w="0" w:type="dxa"/>
                              </w:trPr>
                              <w:tc>
                                <w:tcPr>
                                  <w:tcW w:w="4860" w:type="pct"/>
                                  <w:shd w:val="clear" w:color="auto" w:fill="FFFFFF"/>
                                  <w:hideMark/>
                                </w:tcPr>
                                <w:p w:rsidR="003A4B15" w:rsidRPr="000962F8" w:rsidRDefault="003A4B15" w:rsidP="000962F8">
                                  <w:pPr>
                                    <w:rPr>
                                      <w:rFonts w:ascii="Arial" w:hAnsi="Arial" w:cs="Arial"/>
                                      <w:noProof w:val="0"/>
                                      <w:color w:val="222222"/>
                                      <w:kern w:val="0"/>
                                      <w:sz w:val="32"/>
                                      <w:szCs w:val="32"/>
                                      <w:lang w:eastAsia="fr-FR"/>
                                    </w:rPr>
                                  </w:pPr>
                                </w:p>
                              </w:tc>
                              <w:tc>
                                <w:tcPr>
                                  <w:tcW w:w="140" w:type="pct"/>
                                  <w:shd w:val="clear" w:color="auto" w:fill="FFFFFF"/>
                                  <w:vAlign w:val="center"/>
                                  <w:hideMark/>
                                </w:tcPr>
                                <w:p w:rsidR="003A4B15" w:rsidRPr="000962F8" w:rsidRDefault="003A4B15" w:rsidP="000962F8">
                                  <w:pPr>
                                    <w:rPr>
                                      <w:rFonts w:ascii="Arial" w:hAnsi="Arial" w:cs="Arial"/>
                                      <w:noProof w:val="0"/>
                                      <w:color w:val="222222"/>
                                      <w:kern w:val="0"/>
                                      <w:sz w:val="32"/>
                                      <w:szCs w:val="32"/>
                                      <w:lang w:eastAsia="fr-FR"/>
                                    </w:rPr>
                                  </w:pPr>
                                </w:p>
                              </w:tc>
                            </w:tr>
                          </w:tbl>
                          <w:p w:rsidR="003A4B15" w:rsidRDefault="003A4B15" w:rsidP="000962F8">
                            <w:pPr>
                              <w:jc w:val="both"/>
                              <w:rPr>
                                <w:rFonts w:ascii="Arial" w:hAnsi="Arial" w:cs="Arial"/>
                                <w:sz w:val="32"/>
                                <w:szCs w:val="32"/>
                              </w:rPr>
                            </w:pPr>
                            <w:r>
                              <w:rPr>
                                <w:rFonts w:ascii="Arial" w:hAnsi="Arial" w:cs="Arial"/>
                                <w:sz w:val="32"/>
                                <w:szCs w:val="32"/>
                                <w:lang w:eastAsia="fr-FR"/>
                              </w:rPr>
                              <w:drawing>
                                <wp:inline distT="0" distB="0" distL="0" distR="0">
                                  <wp:extent cx="3268980" cy="89535"/>
                                  <wp:effectExtent l="0" t="0" r="7620" b="571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594"/>
                              <w:gridCol w:w="3719"/>
                            </w:tblGrid>
                            <w:tr w:rsidR="003A4B15" w:rsidRPr="005F7CDF" w:rsidTr="005F7CDF">
                              <w:trPr>
                                <w:tblCellSpacing w:w="0" w:type="dxa"/>
                              </w:trPr>
                              <w:tc>
                                <w:tcPr>
                                  <w:tcW w:w="1500" w:type="pct"/>
                                  <w:shd w:val="clear" w:color="auto" w:fill="FFFFFF"/>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Nom</w:t>
                                  </w:r>
                                </w:p>
                              </w:tc>
                              <w:tc>
                                <w:tcPr>
                                  <w:tcW w:w="3500" w:type="pct"/>
                                  <w:shd w:val="clear" w:color="auto" w:fill="FFFFFF"/>
                                  <w:vAlign w:val="center"/>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André</w:t>
                                  </w:r>
                                </w:p>
                              </w:tc>
                            </w:tr>
                            <w:tr w:rsidR="003A4B15" w:rsidRPr="005F7CDF" w:rsidTr="005F7CDF">
                              <w:trPr>
                                <w:tblCellSpacing w:w="0" w:type="dxa"/>
                              </w:trPr>
                              <w:tc>
                                <w:tcPr>
                                  <w:tcW w:w="1500" w:type="pct"/>
                                  <w:shd w:val="clear" w:color="auto" w:fill="FFFFFF"/>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Date d'envoi</w:t>
                                  </w:r>
                                </w:p>
                              </w:tc>
                              <w:tc>
                                <w:tcPr>
                                  <w:tcW w:w="3500" w:type="pct"/>
                                  <w:shd w:val="clear" w:color="auto" w:fill="FFFFFF"/>
                                  <w:vAlign w:val="center"/>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02-03-2020</w:t>
                                  </w:r>
                                </w:p>
                              </w:tc>
                            </w:tr>
                            <w:tr w:rsidR="003A4B15" w:rsidRPr="005F7CDF" w:rsidTr="005F7CDF">
                              <w:trPr>
                                <w:tblCellSpacing w:w="0" w:type="dxa"/>
                              </w:trPr>
                              <w:tc>
                                <w:tcPr>
                                  <w:tcW w:w="1500" w:type="pct"/>
                                  <w:shd w:val="clear" w:color="auto" w:fill="F9F9F9"/>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Objet</w:t>
                                  </w:r>
                                </w:p>
                              </w:tc>
                              <w:tc>
                                <w:tcPr>
                                  <w:tcW w:w="3500" w:type="pct"/>
                                  <w:shd w:val="clear" w:color="auto" w:fill="F9F9F9"/>
                                  <w:vAlign w:val="center"/>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1- Observatoire de la désagrégation de l'identité française</w:t>
                                  </w:r>
                                </w:p>
                              </w:tc>
                            </w:tr>
                            <w:tr w:rsidR="003A4B15" w:rsidRPr="005F7CDF" w:rsidTr="005F7CDF">
                              <w:trPr>
                                <w:tblCellSpacing w:w="0" w:type="dxa"/>
                              </w:trPr>
                              <w:tc>
                                <w:tcPr>
                                  <w:tcW w:w="1500" w:type="pct"/>
                                  <w:shd w:val="clear" w:color="auto" w:fill="FFFFFF"/>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Je témoigne</w:t>
                                  </w:r>
                                </w:p>
                              </w:tc>
                              <w:tc>
                                <w:tcPr>
                                  <w:tcW w:w="3500" w:type="pct"/>
                                  <w:shd w:val="clear" w:color="auto" w:fill="FFFFFF"/>
                                  <w:vAlign w:val="center"/>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 xml:space="preserve">A quoi nous sert la bombe atomique si nos frontières sont des passoires ? En cause : Le droit du sol. </w:t>
                                  </w:r>
                                </w:p>
                              </w:tc>
                            </w:tr>
                          </w:tbl>
                          <w:p w:rsidR="003A4B15" w:rsidRPr="005F7CDF" w:rsidRDefault="003A4B15" w:rsidP="000962F8">
                            <w:pPr>
                              <w:jc w:val="both"/>
                              <w:rPr>
                                <w:rFonts w:ascii="Arial" w:hAnsi="Arial" w:cs="Arial"/>
                                <w:sz w:val="32"/>
                                <w:szCs w:val="32"/>
                              </w:rPr>
                            </w:pPr>
                          </w:p>
                          <w:p w:rsidR="003A4B15" w:rsidRPr="000962F8" w:rsidRDefault="003A4B15" w:rsidP="000962F8">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5" style="position:absolute;margin-left:42.7pt;margin-top:58.6pt;width:321pt;height:717.4pt;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BC1pywEDAAAL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tbl>
                      <w:tblPr>
                        <w:tblW w:w="5700" w:type="pct"/>
                        <w:tblCellSpacing w:w="0" w:type="dxa"/>
                        <w:tblCellMar>
                          <w:top w:w="75" w:type="dxa"/>
                          <w:left w:w="75" w:type="dxa"/>
                          <w:bottom w:w="75" w:type="dxa"/>
                          <w:right w:w="75" w:type="dxa"/>
                        </w:tblCellMar>
                        <w:tblLook w:val="04A0" w:firstRow="1" w:lastRow="0" w:firstColumn="1" w:lastColumn="0" w:noHBand="0" w:noVBand="1"/>
                      </w:tblPr>
                      <w:tblGrid>
                        <w:gridCol w:w="5887"/>
                        <w:gridCol w:w="170"/>
                      </w:tblGrid>
                      <w:tr w:rsidR="003A4B15" w:rsidRPr="000962F8" w:rsidTr="000962F8">
                        <w:trPr>
                          <w:gridAfter w:val="1"/>
                          <w:wAfter w:w="140" w:type="pct"/>
                          <w:tblCellSpacing w:w="0" w:type="dxa"/>
                        </w:trPr>
                        <w:tc>
                          <w:tcPr>
                            <w:tcW w:w="4860" w:type="pct"/>
                            <w:shd w:val="clear" w:color="auto" w:fill="F9F9F9"/>
                            <w:vAlign w:val="center"/>
                            <w:hideMark/>
                          </w:tcPr>
                          <w:p w:rsidR="003A4B15" w:rsidRDefault="003A4B15" w:rsidP="002D56AA">
                            <w:pPr>
                              <w:jc w:val="both"/>
                              <w:rPr>
                                <w:rFonts w:ascii="Arial" w:hAnsi="Arial" w:cs="Arial"/>
                                <w:noProof w:val="0"/>
                                <w:color w:val="222222"/>
                                <w:kern w:val="0"/>
                                <w:sz w:val="32"/>
                                <w:szCs w:val="32"/>
                                <w:lang w:eastAsia="fr-FR"/>
                              </w:rPr>
                            </w:pPr>
                            <w:r w:rsidRPr="000962F8">
                              <w:rPr>
                                <w:rFonts w:ascii="Arial" w:hAnsi="Arial" w:cs="Arial"/>
                                <w:noProof w:val="0"/>
                                <w:color w:val="222222"/>
                                <w:kern w:val="0"/>
                                <w:sz w:val="32"/>
                                <w:szCs w:val="32"/>
                                <w:lang w:eastAsia="fr-FR"/>
                              </w:rPr>
                              <w:t>L’enfant est traumatisé, et porte de lourdes séquelles, tant psychologique que physique. C’est un traumatisme qui lui restera gravé à vie.</w:t>
                            </w:r>
                            <w:r w:rsidRPr="000962F8">
                              <w:rPr>
                                <w:rFonts w:ascii="Arial" w:hAnsi="Arial" w:cs="Arial"/>
                                <w:noProof w:val="0"/>
                                <w:color w:val="222222"/>
                                <w:kern w:val="0"/>
                                <w:sz w:val="32"/>
                                <w:szCs w:val="32"/>
                                <w:lang w:eastAsia="fr-FR"/>
                              </w:rPr>
                              <w:br/>
                              <w:t xml:space="preserve">Rien à voir, bien entendu, avec Fatima E. dont la vie a été « détruite » par Julien </w:t>
                            </w:r>
                            <w:proofErr w:type="spellStart"/>
                            <w:r w:rsidRPr="000962F8">
                              <w:rPr>
                                <w:rFonts w:ascii="Arial" w:hAnsi="Arial" w:cs="Arial"/>
                                <w:noProof w:val="0"/>
                                <w:color w:val="222222"/>
                                <w:kern w:val="0"/>
                                <w:sz w:val="32"/>
                                <w:szCs w:val="32"/>
                                <w:lang w:eastAsia="fr-FR"/>
                              </w:rPr>
                              <w:t>Odoul</w:t>
                            </w:r>
                            <w:proofErr w:type="spellEnd"/>
                            <w:r w:rsidRPr="000962F8">
                              <w:rPr>
                                <w:rFonts w:ascii="Arial" w:hAnsi="Arial" w:cs="Arial"/>
                                <w:noProof w:val="0"/>
                                <w:color w:val="222222"/>
                                <w:kern w:val="0"/>
                                <w:sz w:val="32"/>
                                <w:szCs w:val="32"/>
                                <w:lang w:eastAsia="fr-FR"/>
                              </w:rPr>
                              <w:t xml:space="preserve"> et sa remarque raciste. Fatima qui est obligée de se faire suivre par un psy. Dont la photo a fait le tour du monde.</w:t>
                            </w:r>
                            <w:r w:rsidRPr="000962F8">
                              <w:rPr>
                                <w:rFonts w:ascii="Arial" w:hAnsi="Arial" w:cs="Arial"/>
                                <w:noProof w:val="0"/>
                                <w:color w:val="222222"/>
                                <w:kern w:val="0"/>
                                <w:sz w:val="32"/>
                                <w:szCs w:val="32"/>
                                <w:lang w:eastAsia="fr-FR"/>
                              </w:rPr>
                              <w:br/>
                              <w:t>Ce fait doit être relaté dans les médias, de façon à protéger nos enfants (c’est fait!). Imaginez un instant que la situation ait été inversée, nous aurions été accablés de part et d’autre et accusés de barbarie.</w:t>
                            </w:r>
                            <w:r w:rsidRPr="000962F8">
                              <w:rPr>
                                <w:rFonts w:ascii="Arial" w:hAnsi="Arial" w:cs="Arial"/>
                                <w:noProof w:val="0"/>
                                <w:color w:val="222222"/>
                                <w:kern w:val="0"/>
                                <w:sz w:val="32"/>
                                <w:szCs w:val="32"/>
                                <w:lang w:eastAsia="fr-FR"/>
                              </w:rPr>
                              <w:br/>
                              <w:t xml:space="preserve">Anne Schubert </w:t>
                            </w:r>
                          </w:p>
                          <w:p w:rsidR="003A4B15" w:rsidRDefault="003A4B15" w:rsidP="002D56AA">
                            <w:pPr>
                              <w:jc w:val="both"/>
                              <w:rPr>
                                <w:rFonts w:ascii="Arial" w:hAnsi="Arial" w:cs="Arial"/>
                                <w:noProof w:val="0"/>
                                <w:color w:val="222222"/>
                                <w:kern w:val="0"/>
                                <w:sz w:val="32"/>
                                <w:szCs w:val="32"/>
                                <w:lang w:eastAsia="fr-FR"/>
                              </w:rPr>
                            </w:pPr>
                          </w:p>
                          <w:p w:rsidR="003A4B15" w:rsidRPr="000962F8" w:rsidRDefault="003A4B15" w:rsidP="002D56AA">
                            <w:pPr>
                              <w:jc w:val="both"/>
                              <w:rPr>
                                <w:rFonts w:ascii="Arial" w:hAnsi="Arial" w:cs="Arial"/>
                                <w:noProof w:val="0"/>
                                <w:color w:val="222222"/>
                                <w:kern w:val="0"/>
                                <w:sz w:val="32"/>
                                <w:szCs w:val="32"/>
                                <w:lang w:eastAsia="fr-FR"/>
                              </w:rPr>
                            </w:pPr>
                            <w:r w:rsidRPr="000962F8">
                              <w:rPr>
                                <w:rFonts w:ascii="Arial" w:hAnsi="Arial" w:cs="Arial"/>
                                <w:noProof w:val="0"/>
                                <w:color w:val="222222"/>
                                <w:kern w:val="0"/>
                                <w:sz w:val="32"/>
                                <w:szCs w:val="32"/>
                                <w:lang w:eastAsia="fr-FR"/>
                              </w:rPr>
                              <w:t>J'atteste sur l'honneur l'exactitude de mes propos</w:t>
                            </w:r>
                          </w:p>
                        </w:tc>
                      </w:tr>
                      <w:tr w:rsidR="003A4B15" w:rsidRPr="000962F8" w:rsidTr="000962F8">
                        <w:trPr>
                          <w:tblCellSpacing w:w="0" w:type="dxa"/>
                        </w:trPr>
                        <w:tc>
                          <w:tcPr>
                            <w:tcW w:w="4860" w:type="pct"/>
                            <w:shd w:val="clear" w:color="auto" w:fill="FFFFFF"/>
                            <w:hideMark/>
                          </w:tcPr>
                          <w:p w:rsidR="003A4B15" w:rsidRPr="000962F8" w:rsidRDefault="003A4B15" w:rsidP="000962F8">
                            <w:pPr>
                              <w:rPr>
                                <w:rFonts w:ascii="Arial" w:hAnsi="Arial" w:cs="Arial"/>
                                <w:noProof w:val="0"/>
                                <w:color w:val="222222"/>
                                <w:kern w:val="0"/>
                                <w:sz w:val="32"/>
                                <w:szCs w:val="32"/>
                                <w:lang w:eastAsia="fr-FR"/>
                              </w:rPr>
                            </w:pPr>
                          </w:p>
                        </w:tc>
                        <w:tc>
                          <w:tcPr>
                            <w:tcW w:w="140" w:type="pct"/>
                            <w:shd w:val="clear" w:color="auto" w:fill="FFFFFF"/>
                            <w:vAlign w:val="center"/>
                            <w:hideMark/>
                          </w:tcPr>
                          <w:p w:rsidR="003A4B15" w:rsidRPr="000962F8" w:rsidRDefault="003A4B15" w:rsidP="000962F8">
                            <w:pPr>
                              <w:rPr>
                                <w:rFonts w:ascii="Arial" w:hAnsi="Arial" w:cs="Arial"/>
                                <w:noProof w:val="0"/>
                                <w:color w:val="222222"/>
                                <w:kern w:val="0"/>
                                <w:sz w:val="32"/>
                                <w:szCs w:val="32"/>
                                <w:lang w:eastAsia="fr-FR"/>
                              </w:rPr>
                            </w:pPr>
                          </w:p>
                        </w:tc>
                      </w:tr>
                    </w:tbl>
                    <w:p w:rsidR="003A4B15" w:rsidRDefault="003A4B15" w:rsidP="000962F8">
                      <w:pPr>
                        <w:jc w:val="both"/>
                        <w:rPr>
                          <w:rFonts w:ascii="Arial" w:hAnsi="Arial" w:cs="Arial"/>
                          <w:sz w:val="32"/>
                          <w:szCs w:val="32"/>
                        </w:rPr>
                      </w:pPr>
                      <w:r>
                        <w:rPr>
                          <w:rFonts w:ascii="Arial" w:hAnsi="Arial" w:cs="Arial"/>
                          <w:sz w:val="32"/>
                          <w:szCs w:val="32"/>
                          <w:lang w:eastAsia="fr-FR"/>
                        </w:rPr>
                        <w:drawing>
                          <wp:inline distT="0" distB="0" distL="0" distR="0">
                            <wp:extent cx="3268980" cy="89535"/>
                            <wp:effectExtent l="0" t="0" r="7620" b="571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594"/>
                        <w:gridCol w:w="3719"/>
                      </w:tblGrid>
                      <w:tr w:rsidR="003A4B15" w:rsidRPr="005F7CDF" w:rsidTr="005F7CDF">
                        <w:trPr>
                          <w:tblCellSpacing w:w="0" w:type="dxa"/>
                        </w:trPr>
                        <w:tc>
                          <w:tcPr>
                            <w:tcW w:w="1500" w:type="pct"/>
                            <w:shd w:val="clear" w:color="auto" w:fill="FFFFFF"/>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Nom</w:t>
                            </w:r>
                          </w:p>
                        </w:tc>
                        <w:tc>
                          <w:tcPr>
                            <w:tcW w:w="3500" w:type="pct"/>
                            <w:shd w:val="clear" w:color="auto" w:fill="FFFFFF"/>
                            <w:vAlign w:val="center"/>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André</w:t>
                            </w:r>
                          </w:p>
                        </w:tc>
                      </w:tr>
                      <w:tr w:rsidR="003A4B15" w:rsidRPr="005F7CDF" w:rsidTr="005F7CDF">
                        <w:trPr>
                          <w:tblCellSpacing w:w="0" w:type="dxa"/>
                        </w:trPr>
                        <w:tc>
                          <w:tcPr>
                            <w:tcW w:w="1500" w:type="pct"/>
                            <w:shd w:val="clear" w:color="auto" w:fill="FFFFFF"/>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Date d'envoi</w:t>
                            </w:r>
                          </w:p>
                        </w:tc>
                        <w:tc>
                          <w:tcPr>
                            <w:tcW w:w="3500" w:type="pct"/>
                            <w:shd w:val="clear" w:color="auto" w:fill="FFFFFF"/>
                            <w:vAlign w:val="center"/>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02-03-2020</w:t>
                            </w:r>
                          </w:p>
                        </w:tc>
                      </w:tr>
                      <w:tr w:rsidR="003A4B15" w:rsidRPr="005F7CDF" w:rsidTr="005F7CDF">
                        <w:trPr>
                          <w:tblCellSpacing w:w="0" w:type="dxa"/>
                        </w:trPr>
                        <w:tc>
                          <w:tcPr>
                            <w:tcW w:w="1500" w:type="pct"/>
                            <w:shd w:val="clear" w:color="auto" w:fill="F9F9F9"/>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Objet</w:t>
                            </w:r>
                          </w:p>
                        </w:tc>
                        <w:tc>
                          <w:tcPr>
                            <w:tcW w:w="3500" w:type="pct"/>
                            <w:shd w:val="clear" w:color="auto" w:fill="F9F9F9"/>
                            <w:vAlign w:val="center"/>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1- Observatoire de la désagrégation de l'identité française</w:t>
                            </w:r>
                          </w:p>
                        </w:tc>
                      </w:tr>
                      <w:tr w:rsidR="003A4B15" w:rsidRPr="005F7CDF" w:rsidTr="005F7CDF">
                        <w:trPr>
                          <w:tblCellSpacing w:w="0" w:type="dxa"/>
                        </w:trPr>
                        <w:tc>
                          <w:tcPr>
                            <w:tcW w:w="1500" w:type="pct"/>
                            <w:shd w:val="clear" w:color="auto" w:fill="FFFFFF"/>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Je témoigne</w:t>
                            </w:r>
                          </w:p>
                        </w:tc>
                        <w:tc>
                          <w:tcPr>
                            <w:tcW w:w="3500" w:type="pct"/>
                            <w:shd w:val="clear" w:color="auto" w:fill="FFFFFF"/>
                            <w:vAlign w:val="center"/>
                            <w:hideMark/>
                          </w:tcPr>
                          <w:p w:rsidR="003A4B15" w:rsidRPr="005F7CDF" w:rsidRDefault="003A4B15" w:rsidP="005F7CDF">
                            <w:pPr>
                              <w:rPr>
                                <w:rFonts w:ascii="Helvetica" w:hAnsi="Helvetica" w:cs="Helvetica"/>
                                <w:noProof w:val="0"/>
                                <w:color w:val="222222"/>
                                <w:kern w:val="0"/>
                                <w:sz w:val="32"/>
                                <w:szCs w:val="32"/>
                                <w:lang w:eastAsia="fr-FR"/>
                              </w:rPr>
                            </w:pPr>
                            <w:r w:rsidRPr="005F7CDF">
                              <w:rPr>
                                <w:rFonts w:ascii="Helvetica" w:hAnsi="Helvetica" w:cs="Helvetica"/>
                                <w:noProof w:val="0"/>
                                <w:color w:val="222222"/>
                                <w:kern w:val="0"/>
                                <w:sz w:val="32"/>
                                <w:szCs w:val="32"/>
                                <w:lang w:eastAsia="fr-FR"/>
                              </w:rPr>
                              <w:t xml:space="preserve">A quoi nous sert la bombe atomique si nos frontières sont des passoires ? En cause : Le droit du sol. </w:t>
                            </w:r>
                          </w:p>
                        </w:tc>
                      </w:tr>
                    </w:tbl>
                    <w:p w:rsidR="003A4B15" w:rsidRPr="005F7CDF" w:rsidRDefault="003A4B15" w:rsidP="000962F8">
                      <w:pPr>
                        <w:jc w:val="both"/>
                        <w:rPr>
                          <w:rFonts w:ascii="Arial" w:hAnsi="Arial" w:cs="Arial"/>
                          <w:sz w:val="32"/>
                          <w:szCs w:val="32"/>
                        </w:rPr>
                      </w:pPr>
                    </w:p>
                    <w:p w:rsidR="003A4B15" w:rsidRPr="000962F8" w:rsidRDefault="003A4B15" w:rsidP="000962F8">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24512" behindDoc="0" locked="0" layoutInCell="0" allowOverlap="1" wp14:anchorId="6628138F" wp14:editId="2A835022">
                <wp:simplePos x="0" y="0"/>
                <wp:positionH relativeFrom="page">
                  <wp:posOffset>541655</wp:posOffset>
                </wp:positionH>
                <wp:positionV relativeFrom="margin">
                  <wp:posOffset>743585</wp:posOffset>
                </wp:positionV>
                <wp:extent cx="4199255" cy="9110980"/>
                <wp:effectExtent l="171450" t="171450" r="48895" b="52070"/>
                <wp:wrapSquare wrapText="bothSides"/>
                <wp:docPr id="29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26734069"/>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6" style="position:absolute;margin-left:42.65pt;margin-top:58.55pt;width:330.65pt;height:717.4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hwAA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tBH4cA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126734069"/>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0962F8" w:rsidRPr="005F7CDF" w:rsidRDefault="000962F8" w:rsidP="000962F8">
      <w:pPr>
        <w:framePr w:hSpace="0" w:wrap="auto" w:vAnchor="margin" w:xAlign="left" w:yAlign="inline"/>
        <w:rPr>
          <w:rFonts w:ascii="Arial" w:hAnsi="Arial" w:cs="Arial"/>
        </w:rPr>
      </w:pPr>
    </w:p>
    <w:p w:rsidR="000962F8" w:rsidRDefault="000962F8" w:rsidP="000962F8">
      <w:pPr>
        <w:framePr w:hSpace="0" w:wrap="auto" w:vAnchor="margin" w:xAlign="left" w:yAlign="inline"/>
      </w:pPr>
    </w:p>
    <w:p w:rsidR="000962F8" w:rsidRPr="007D132A" w:rsidRDefault="000962F8" w:rsidP="000962F8">
      <w:pPr>
        <w:framePr w:hSpace="0" w:wrap="auto" w:vAnchor="margin" w:xAlign="left" w:yAlign="inline"/>
      </w:pPr>
      <w:r>
        <w:rPr>
          <w:lang w:eastAsia="fr-FR"/>
        </w:rPr>
        <mc:AlternateContent>
          <mc:Choice Requires="wps">
            <w:drawing>
              <wp:anchor distT="0" distB="0" distL="114300" distR="114300" simplePos="0" relativeHeight="252229632" behindDoc="0" locked="0" layoutInCell="0" allowOverlap="1" wp14:anchorId="7B657348" wp14:editId="7E0493D4">
                <wp:simplePos x="0" y="0"/>
                <wp:positionH relativeFrom="page">
                  <wp:posOffset>541655</wp:posOffset>
                </wp:positionH>
                <wp:positionV relativeFrom="margin">
                  <wp:posOffset>743585</wp:posOffset>
                </wp:positionV>
                <wp:extent cx="4199255" cy="9110980"/>
                <wp:effectExtent l="171450" t="171450" r="48895" b="52070"/>
                <wp:wrapSquare wrapText="bothSides"/>
                <wp:docPr id="29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7" style="position:absolute;margin-left:42.65pt;margin-top:58.55pt;width:330.65pt;height:717.4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7GAQMAAAs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B/2TsY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28608" behindDoc="0" locked="0" layoutInCell="0" allowOverlap="1" wp14:anchorId="10A823D4" wp14:editId="1D734094">
                <wp:simplePos x="0" y="0"/>
                <wp:positionH relativeFrom="page">
                  <wp:posOffset>541655</wp:posOffset>
                </wp:positionH>
                <wp:positionV relativeFrom="margin">
                  <wp:posOffset>743585</wp:posOffset>
                </wp:positionV>
                <wp:extent cx="4199255" cy="9110980"/>
                <wp:effectExtent l="171450" t="171450" r="48895" b="52070"/>
                <wp:wrapSquare wrapText="bothSides"/>
                <wp:docPr id="30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904366464"/>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8" style="position:absolute;margin-left:42.65pt;margin-top:58.55pt;width:330.65pt;height:717.4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Cd24Pp/wIAAAs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904366464"/>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30656" behindDoc="0" locked="0" layoutInCell="0" allowOverlap="1" wp14:anchorId="698128F5" wp14:editId="1B0D2BE1">
                <wp:simplePos x="0" y="0"/>
                <wp:positionH relativeFrom="margin">
                  <wp:posOffset>657860</wp:posOffset>
                </wp:positionH>
                <wp:positionV relativeFrom="page">
                  <wp:posOffset>4084320</wp:posOffset>
                </wp:positionV>
                <wp:extent cx="9307830" cy="2483485"/>
                <wp:effectExtent l="2222" t="0" r="0" b="0"/>
                <wp:wrapSquare wrapText="bothSides"/>
                <wp:docPr id="30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3E229D" wp14:editId="6CC2C344">
                                  <wp:extent cx="2057400" cy="952500"/>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9" type="#_x0000_t186" style="position:absolute;margin-left:51.8pt;margin-top:321.6pt;width:732.9pt;height:195.55pt;rotation:90;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VsaGi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3E229D" wp14:editId="6CC2C344">
                            <wp:extent cx="2057400" cy="952500"/>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32704" behindDoc="0" locked="0" layoutInCell="0" allowOverlap="1" wp14:anchorId="6359074A" wp14:editId="697996B2">
                <wp:simplePos x="0" y="0"/>
                <wp:positionH relativeFrom="page">
                  <wp:posOffset>541655</wp:posOffset>
                </wp:positionH>
                <wp:positionV relativeFrom="margin">
                  <wp:posOffset>743585</wp:posOffset>
                </wp:positionV>
                <wp:extent cx="4199255" cy="9110980"/>
                <wp:effectExtent l="171450" t="171450" r="48895" b="52070"/>
                <wp:wrapSquare wrapText="bothSides"/>
                <wp:docPr id="30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0" style="position:absolute;margin-left:42.65pt;margin-top:58.55pt;width:330.65pt;height:717.4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DgAg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0zjB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oCUDg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33728" behindDoc="0" locked="0" layoutInCell="0" allowOverlap="1" wp14:anchorId="78970B52" wp14:editId="559A2EC4">
                <wp:simplePos x="0" y="0"/>
                <wp:positionH relativeFrom="page">
                  <wp:posOffset>542259</wp:posOffset>
                </wp:positionH>
                <wp:positionV relativeFrom="margin">
                  <wp:posOffset>744279</wp:posOffset>
                </wp:positionV>
                <wp:extent cx="4076707" cy="9110980"/>
                <wp:effectExtent l="171450" t="171450" r="57150" b="52070"/>
                <wp:wrapSquare wrapText="bothSides"/>
                <wp:docPr id="30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0962F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0962F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1" style="position:absolute;margin-left:42.7pt;margin-top:58.6pt;width:321pt;height:717.4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wBAgMAAAs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NXu7AE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0962F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0962F8"/>
                  </w:txbxContent>
                </v:textbox>
                <w10:wrap type="square" anchorx="page" anchory="margin"/>
              </v:roundrect>
            </w:pict>
          </mc:Fallback>
        </mc:AlternateContent>
      </w:r>
      <w:r>
        <w:rPr>
          <w:lang w:eastAsia="fr-FR"/>
        </w:rPr>
        <mc:AlternateContent>
          <mc:Choice Requires="wps">
            <w:drawing>
              <wp:anchor distT="0" distB="0" distL="114300" distR="114300" simplePos="0" relativeHeight="252231680" behindDoc="0" locked="0" layoutInCell="0" allowOverlap="1" wp14:anchorId="1700F749" wp14:editId="1B1B7C72">
                <wp:simplePos x="0" y="0"/>
                <wp:positionH relativeFrom="page">
                  <wp:posOffset>541655</wp:posOffset>
                </wp:positionH>
                <wp:positionV relativeFrom="margin">
                  <wp:posOffset>743585</wp:posOffset>
                </wp:positionV>
                <wp:extent cx="4199255" cy="9110980"/>
                <wp:effectExtent l="171450" t="171450" r="48895" b="52070"/>
                <wp:wrapSquare wrapText="bothSides"/>
                <wp:docPr id="30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90896331"/>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2" style="position:absolute;margin-left:42.65pt;margin-top:58.55pt;width:330.65pt;height:717.4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za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0zj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ARMvVX+jlYafYIkwA9CHKH/QlGo813jHrYRTNsHzbUcIzkOwXTVJA09csrOGl2loBjnh3wVsFL&#10;kjzogqoKkkGfMRrMazesvE1nxLqBu0hgSOlLmMFaOM/Ec12jAxsn4Bq3o19ph36Iet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6dbNo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90896331"/>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34752" behindDoc="0" locked="0" layoutInCell="0" allowOverlap="1" wp14:anchorId="0881DB7D" wp14:editId="78CDF51E">
                <wp:simplePos x="0" y="0"/>
                <wp:positionH relativeFrom="margin">
                  <wp:posOffset>657860</wp:posOffset>
                </wp:positionH>
                <wp:positionV relativeFrom="page">
                  <wp:posOffset>4084320</wp:posOffset>
                </wp:positionV>
                <wp:extent cx="9307830" cy="2483485"/>
                <wp:effectExtent l="2222" t="0" r="0" b="0"/>
                <wp:wrapSquare wrapText="bothSides"/>
                <wp:docPr id="30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A48BA68" wp14:editId="6323F4F5">
                                  <wp:extent cx="2057400" cy="95250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3" type="#_x0000_t186" style="position:absolute;margin-left:51.8pt;margin-top:321.6pt;width:732.9pt;height:195.55pt;rotation:90;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83euwy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A48BA68" wp14:editId="6323F4F5">
                            <wp:extent cx="2057400" cy="95250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36800" behindDoc="0" locked="0" layoutInCell="0" allowOverlap="1" wp14:anchorId="10416E45" wp14:editId="393015F9">
                <wp:simplePos x="0" y="0"/>
                <wp:positionH relativeFrom="page">
                  <wp:posOffset>541655</wp:posOffset>
                </wp:positionH>
                <wp:positionV relativeFrom="margin">
                  <wp:posOffset>743585</wp:posOffset>
                </wp:positionV>
                <wp:extent cx="4199255" cy="9110980"/>
                <wp:effectExtent l="171450" t="171450" r="48895" b="5207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4" style="position:absolute;margin-left:42.65pt;margin-top:58.55pt;width:330.65pt;height:717.4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fz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03i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EjJPdX+jlYafYIkwA9CHKH/QlGo813jHrYRTNsHzbUcIzkOwXTVJA09csrOGl2loBjnh3wVsFL&#10;kjzogqoKkkGfMRrMazesvE1nxLqBu0hgSOlLmMFaOM/Ec12jAxsn4Bq3o19ph36Iet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Ktx/M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37824" behindDoc="0" locked="0" layoutInCell="0" allowOverlap="1" wp14:anchorId="04C7C12F" wp14:editId="7E4AE5BD">
                <wp:simplePos x="0" y="0"/>
                <wp:positionH relativeFrom="page">
                  <wp:posOffset>542259</wp:posOffset>
                </wp:positionH>
                <wp:positionV relativeFrom="margin">
                  <wp:posOffset>744279</wp:posOffset>
                </wp:positionV>
                <wp:extent cx="4076707" cy="9110980"/>
                <wp:effectExtent l="171450" t="171450" r="57150" b="52070"/>
                <wp:wrapSquare wrapText="bothSides"/>
                <wp:docPr id="30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0962F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5" style="position:absolute;margin-left:42.7pt;margin-top:58.6pt;width:321pt;height:717.4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" o:allowincell="f" stroked="f">
                <v:shadow on="t" type="perspective" color="#4f81bd" origin="-.5,-.5" offset="-3pt,-3pt" matrix="58982f,,,58982f"/>
                <v:textbox inset=",,36pt,18pt">
                  <w:txbxContent>
                    <w:p w:rsidR="003A4B15" w:rsidRDefault="003A4B15" w:rsidP="000962F8"/>
                  </w:txbxContent>
                </v:textbox>
                <w10:wrap type="square" anchorx="page" anchory="margin"/>
              </v:roundrect>
            </w:pict>
          </mc:Fallback>
        </mc:AlternateContent>
      </w:r>
      <w:r>
        <w:rPr>
          <w:lang w:eastAsia="fr-FR"/>
        </w:rPr>
        <mc:AlternateContent>
          <mc:Choice Requires="wps">
            <w:drawing>
              <wp:anchor distT="0" distB="0" distL="114300" distR="114300" simplePos="0" relativeHeight="252235776" behindDoc="0" locked="0" layoutInCell="0" allowOverlap="1" wp14:anchorId="1A5C704F" wp14:editId="674D48DC">
                <wp:simplePos x="0" y="0"/>
                <wp:positionH relativeFrom="page">
                  <wp:posOffset>541655</wp:posOffset>
                </wp:positionH>
                <wp:positionV relativeFrom="margin">
                  <wp:posOffset>743585</wp:posOffset>
                </wp:positionV>
                <wp:extent cx="4199255" cy="9110980"/>
                <wp:effectExtent l="171450" t="171450" r="48895" b="52070"/>
                <wp:wrapSquare wrapText="bothSides"/>
                <wp:docPr id="30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5657986"/>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6" style="position:absolute;margin-left:42.65pt;margin-top:58.55pt;width:330.65pt;height:717.4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PqPD2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895657986"/>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38848" behindDoc="0" locked="0" layoutInCell="0" allowOverlap="1" wp14:anchorId="1AF108AD" wp14:editId="2BE685C7">
                <wp:simplePos x="0" y="0"/>
                <wp:positionH relativeFrom="margin">
                  <wp:posOffset>657860</wp:posOffset>
                </wp:positionH>
                <wp:positionV relativeFrom="page">
                  <wp:posOffset>4084320</wp:posOffset>
                </wp:positionV>
                <wp:extent cx="9307830" cy="2483485"/>
                <wp:effectExtent l="2222" t="0" r="0" b="0"/>
                <wp:wrapSquare wrapText="bothSides"/>
                <wp:docPr id="3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03AA8F6" wp14:editId="1570E725">
                                  <wp:extent cx="2057400" cy="95250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7" type="#_x0000_t186" style="position:absolute;margin-left:51.8pt;margin-top:321.6pt;width:732.9pt;height:195.55pt;rotation:90;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CogZXC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03AA8F6" wp14:editId="1570E725">
                            <wp:extent cx="2057400" cy="95250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40896" behindDoc="0" locked="0" layoutInCell="0" allowOverlap="1" wp14:anchorId="45A6EE39" wp14:editId="300DCCC3">
                <wp:simplePos x="0" y="0"/>
                <wp:positionH relativeFrom="page">
                  <wp:posOffset>541655</wp:posOffset>
                </wp:positionH>
                <wp:positionV relativeFrom="margin">
                  <wp:posOffset>743585</wp:posOffset>
                </wp:positionV>
                <wp:extent cx="4199255" cy="9110980"/>
                <wp:effectExtent l="171450" t="171450" r="48895" b="52070"/>
                <wp:wrapSquare wrapText="bothSides"/>
                <wp:docPr id="3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8" style="position:absolute;margin-left:42.65pt;margin-top:58.55pt;width:330.65pt;height:717.4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S8AQMAAAs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pU9Lw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41920" behindDoc="0" locked="0" layoutInCell="0" allowOverlap="1" wp14:anchorId="1C751654" wp14:editId="52E664EA">
                <wp:simplePos x="0" y="0"/>
                <wp:positionH relativeFrom="page">
                  <wp:posOffset>542259</wp:posOffset>
                </wp:positionH>
                <wp:positionV relativeFrom="margin">
                  <wp:posOffset>744279</wp:posOffset>
                </wp:positionV>
                <wp:extent cx="4076707" cy="9110980"/>
                <wp:effectExtent l="171450" t="171450" r="57150" b="52070"/>
                <wp:wrapSquare wrapText="bothSides"/>
                <wp:docPr id="31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0962F8">
                            <w:pPr>
                              <w:jc w:val="both"/>
                              <w:rPr>
                                <w:rFonts w:ascii="Arial" w:hAnsi="Arial" w:cs="Arial"/>
                                <w:color w:val="222222"/>
                                <w:sz w:val="32"/>
                                <w:szCs w:val="32"/>
                                <w:shd w:val="clear" w:color="auto" w:fill="FFFFFF"/>
                              </w:rPr>
                            </w:pPr>
                            <w:r w:rsidRPr="005F7CDF">
                              <w:rPr>
                                <w:rFonts w:ascii="Arial" w:hAnsi="Arial" w:cs="Arial"/>
                                <w:color w:val="222222"/>
                                <w:sz w:val="32"/>
                                <w:szCs w:val="32"/>
                                <w:shd w:val="clear" w:color="auto" w:fill="FFFFFF"/>
                              </w:rPr>
                              <w:t>Finissons en  avec les paroles, les bla bla, le politiquement correct, les attentats, nos budgets, les impôts et la dette qui explosent, les déficits qui se creusent ! La difficulté pour assurer notre sécurité contre le crime organisé, le pillage de la “Sécu” la perte des territoires de nos banlieues qui enfle tous les jours et j'en passe ! Ne laissons pas la France partir à la dérive et en faillite. Devant des gouvernants irresponsables, c'est au peuple de prendre ses responsabilités. Arrêtons de gémir, passons aux actes, attaquons nous au fond du problème ! Commençons par faire des lois qui nous protègent, il suffit de chercher à comprendre où se trouve le fond du problème ? Facile, il vient des Arabo-Musulmans, nous savons qu’une majorité de Musulmans silencieux ne sont pas des extrémistes, ce sont des gens bien, mais nous savons aussi que les extrémistes se nourrissent du Coran, les Allemands n’étaient pas tous des Nazis, mais il n’empêche qu’ils ont fait des millions de morts.</w:t>
                            </w:r>
                          </w:p>
                          <w:p w:rsidR="003A4B15" w:rsidRPr="005F7CDF" w:rsidRDefault="003A4B15" w:rsidP="000962F8">
                            <w:pPr>
                              <w:jc w:val="both"/>
                              <w:rPr>
                                <w:rFonts w:ascii="Arial" w:hAnsi="Arial" w:cs="Arial"/>
                                <w:sz w:val="32"/>
                                <w:szCs w:val="32"/>
                              </w:rPr>
                            </w:pPr>
                            <w:r w:rsidRPr="005F7CDF">
                              <w:rPr>
                                <w:rFonts w:ascii="Arial" w:hAnsi="Arial" w:cs="Arial"/>
                                <w:color w:val="222222"/>
                                <w:sz w:val="32"/>
                                <w:szCs w:val="32"/>
                                <w:shd w:val="clear" w:color="auto" w:fill="FFFFFF"/>
                              </w:rPr>
                              <w:t>Dans ce soit disant livre saint inspiré par Dieu mais aussi par le Diable dont les Versets et Hadith dit satanique dévoilé par un écrivain dont la tête a été mise à prix.</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9" style="position:absolute;margin-left:42.7pt;margin-top:58.6pt;width:321pt;height:717.4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" o:allowincell="f" stroked="f">
                <v:shadow on="t" type="perspective" color="#4f81bd" origin="-.5,-.5" offset="-3pt,-3pt" matrix="58982f,,,58982f"/>
                <v:textbox inset=",,36pt,18pt">
                  <w:txbxContent>
                    <w:p w:rsidR="003A4B15" w:rsidRDefault="003A4B15" w:rsidP="000962F8">
                      <w:pPr>
                        <w:jc w:val="both"/>
                        <w:rPr>
                          <w:rFonts w:ascii="Arial" w:hAnsi="Arial" w:cs="Arial"/>
                          <w:color w:val="222222"/>
                          <w:sz w:val="32"/>
                          <w:szCs w:val="32"/>
                          <w:shd w:val="clear" w:color="auto" w:fill="FFFFFF"/>
                        </w:rPr>
                      </w:pPr>
                      <w:r w:rsidRPr="005F7CDF">
                        <w:rPr>
                          <w:rFonts w:ascii="Arial" w:hAnsi="Arial" w:cs="Arial"/>
                          <w:color w:val="222222"/>
                          <w:sz w:val="32"/>
                          <w:szCs w:val="32"/>
                          <w:shd w:val="clear" w:color="auto" w:fill="FFFFFF"/>
                        </w:rPr>
                        <w:t>Finissons en  avec les paroles, les bla bla, le politiquement correct, les attentats, nos budgets, les impôts et la dette qui explosent, les déficits qui se creusent ! La difficulté pour assurer notre sécurité contre le crime organisé, le pillage de la “Sécu” la perte des territoires de nos banlieues qui enfle tous les jours et j'en passe ! Ne laissons pas la France partir à la dérive et en faillite. Devant des gouvernants irresponsables, c'est au peuple de prendre ses responsabilités. Arrêtons de gémir, passons aux actes, attaquons nous au fond du problème ! Commençons par faire des lois qui nous protègent, il suffit de chercher à comprendre où se trouve le fond du problème ? Facile, il vient des Arabo-Musulmans, nous savons qu’une majorité de Musulmans silencieux ne sont pas des extrémistes, ce sont des gens bien, mais nous savons aussi que les extrémistes se nourrissent du Coran, les Allemands n’étaient pas tous des Nazis, mais il n’empêche qu’ils ont fait des millions de morts.</w:t>
                      </w:r>
                    </w:p>
                    <w:p w:rsidR="003A4B15" w:rsidRPr="005F7CDF" w:rsidRDefault="003A4B15" w:rsidP="000962F8">
                      <w:pPr>
                        <w:jc w:val="both"/>
                        <w:rPr>
                          <w:rFonts w:ascii="Arial" w:hAnsi="Arial" w:cs="Arial"/>
                          <w:sz w:val="32"/>
                          <w:szCs w:val="32"/>
                        </w:rPr>
                      </w:pPr>
                      <w:r w:rsidRPr="005F7CDF">
                        <w:rPr>
                          <w:rFonts w:ascii="Arial" w:hAnsi="Arial" w:cs="Arial"/>
                          <w:color w:val="222222"/>
                          <w:sz w:val="32"/>
                          <w:szCs w:val="32"/>
                          <w:shd w:val="clear" w:color="auto" w:fill="FFFFFF"/>
                        </w:rPr>
                        <w:t>Dans ce soit disant livre saint inspiré par Dieu mais aussi par le Diable dont les Versets et Hadith dit satanique dévoilé par un écrivain dont la tête a été mise à prix.</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39872" behindDoc="0" locked="0" layoutInCell="0" allowOverlap="1" wp14:anchorId="6BBA3B06" wp14:editId="62774319">
                <wp:simplePos x="0" y="0"/>
                <wp:positionH relativeFrom="page">
                  <wp:posOffset>541655</wp:posOffset>
                </wp:positionH>
                <wp:positionV relativeFrom="margin">
                  <wp:posOffset>743585</wp:posOffset>
                </wp:positionV>
                <wp:extent cx="4199255" cy="9110980"/>
                <wp:effectExtent l="171450" t="171450" r="48895" b="52070"/>
                <wp:wrapSquare wrapText="bothSides"/>
                <wp:docPr id="3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35166623"/>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0" style="position:absolute;margin-left:42.65pt;margin-top:58.55pt;width:330.65pt;height:717.4pt;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H+GN7U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35166623"/>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0962F8" w:rsidRDefault="000962F8">
      <w:pPr>
        <w:framePr w:hSpace="0" w:wrap="auto" w:vAnchor="margin" w:xAlign="left" w:yAlign="inline"/>
      </w:pPr>
      <w:r>
        <w:br w:type="page"/>
      </w:r>
    </w:p>
    <w:p w:rsidR="005F7CDF" w:rsidRPr="007D132A" w:rsidRDefault="005F7CDF" w:rsidP="005F7CDF">
      <w:pPr>
        <w:framePr w:hSpace="0" w:wrap="auto" w:vAnchor="margin" w:xAlign="left" w:yAlign="inline"/>
      </w:pPr>
      <w:r>
        <w:rPr>
          <w:lang w:eastAsia="fr-FR"/>
        </w:rPr>
        <w:lastRenderedPageBreak/>
        <mc:AlternateContent>
          <mc:Choice Requires="wps">
            <w:drawing>
              <wp:anchor distT="0" distB="0" distL="114300" distR="114300" simplePos="0" relativeHeight="252244992" behindDoc="0" locked="0" layoutInCell="0" allowOverlap="1" wp14:anchorId="7603B2E2" wp14:editId="06F28FBA">
                <wp:simplePos x="0" y="0"/>
                <wp:positionH relativeFrom="page">
                  <wp:posOffset>541655</wp:posOffset>
                </wp:positionH>
                <wp:positionV relativeFrom="margin">
                  <wp:posOffset>743585</wp:posOffset>
                </wp:positionV>
                <wp:extent cx="4199255" cy="9110980"/>
                <wp:effectExtent l="171450" t="171450" r="48895" b="52070"/>
                <wp:wrapSquare wrapText="bothSides"/>
                <wp:docPr id="3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1" style="position:absolute;margin-left:42.65pt;margin-top:58.55pt;width:330.65pt;height:717.4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fvAQMAAAs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MOjl+8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43968" behindDoc="0" locked="0" layoutInCell="0" allowOverlap="1" wp14:anchorId="22807D5B" wp14:editId="3655DB09">
                <wp:simplePos x="0" y="0"/>
                <wp:positionH relativeFrom="page">
                  <wp:posOffset>541655</wp:posOffset>
                </wp:positionH>
                <wp:positionV relativeFrom="margin">
                  <wp:posOffset>743585</wp:posOffset>
                </wp:positionV>
                <wp:extent cx="4199255" cy="9110980"/>
                <wp:effectExtent l="171450" t="171450" r="48895" b="52070"/>
                <wp:wrapSquare wrapText="bothSides"/>
                <wp:docPr id="3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39689498"/>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2" style="position:absolute;margin-left:42.65pt;margin-top:58.55pt;width:330.65pt;height:717.4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4G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U1J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nJzgY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39689498"/>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46016" behindDoc="0" locked="0" layoutInCell="0" allowOverlap="1" wp14:anchorId="16C0ACFB" wp14:editId="78B8E24F">
                <wp:simplePos x="0" y="0"/>
                <wp:positionH relativeFrom="margin">
                  <wp:posOffset>657860</wp:posOffset>
                </wp:positionH>
                <wp:positionV relativeFrom="page">
                  <wp:posOffset>4084320</wp:posOffset>
                </wp:positionV>
                <wp:extent cx="9307830" cy="2483485"/>
                <wp:effectExtent l="2222" t="0" r="0" b="0"/>
                <wp:wrapSquare wrapText="bothSides"/>
                <wp:docPr id="70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507098" wp14:editId="2AFC6A29">
                                  <wp:extent cx="2057400" cy="952500"/>
                                  <wp:effectExtent l="0" t="0" r="0" b="0"/>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3" type="#_x0000_t186" style="position:absolute;margin-left:51.8pt;margin-top:321.6pt;width:732.9pt;height:195.55pt;rotation:90;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nDB2pi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507098" wp14:editId="2AFC6A29">
                            <wp:extent cx="2057400" cy="952500"/>
                            <wp:effectExtent l="0" t="0" r="0" b="0"/>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48064" behindDoc="0" locked="0" layoutInCell="0" allowOverlap="1" wp14:anchorId="67CEFBB0" wp14:editId="0A9A8D0C">
                <wp:simplePos x="0" y="0"/>
                <wp:positionH relativeFrom="page">
                  <wp:posOffset>541655</wp:posOffset>
                </wp:positionH>
                <wp:positionV relativeFrom="margin">
                  <wp:posOffset>743585</wp:posOffset>
                </wp:positionV>
                <wp:extent cx="4199255" cy="9110980"/>
                <wp:effectExtent l="171450" t="171450" r="48895" b="52070"/>
                <wp:wrapSquare wrapText="bothSides"/>
                <wp:docPr id="70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4" style="position:absolute;margin-left:42.65pt;margin-top:58.55pt;width:330.65pt;height:717.4pt;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GV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FDx4ZU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49088" behindDoc="0" locked="0" layoutInCell="0" allowOverlap="1" wp14:anchorId="6621AD5E" wp14:editId="3504EF34">
                <wp:simplePos x="0" y="0"/>
                <wp:positionH relativeFrom="page">
                  <wp:posOffset>542259</wp:posOffset>
                </wp:positionH>
                <wp:positionV relativeFrom="margin">
                  <wp:posOffset>744279</wp:posOffset>
                </wp:positionV>
                <wp:extent cx="4076707" cy="9110980"/>
                <wp:effectExtent l="171450" t="171450" r="57150" b="52070"/>
                <wp:wrapSquare wrapText="bothSides"/>
                <wp:docPr id="7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5F7CD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5F7CD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5" style="position:absolute;margin-left:42.7pt;margin-top:58.6pt;width:321pt;height:717.4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5F7CD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5F7CDF"/>
                  </w:txbxContent>
                </v:textbox>
                <w10:wrap type="square" anchorx="page" anchory="margin"/>
              </v:roundrect>
            </w:pict>
          </mc:Fallback>
        </mc:AlternateContent>
      </w:r>
      <w:r>
        <w:rPr>
          <w:lang w:eastAsia="fr-FR"/>
        </w:rPr>
        <mc:AlternateContent>
          <mc:Choice Requires="wps">
            <w:drawing>
              <wp:anchor distT="0" distB="0" distL="114300" distR="114300" simplePos="0" relativeHeight="252247040" behindDoc="0" locked="0" layoutInCell="0" allowOverlap="1" wp14:anchorId="195961A1" wp14:editId="150318C2">
                <wp:simplePos x="0" y="0"/>
                <wp:positionH relativeFrom="page">
                  <wp:posOffset>541655</wp:posOffset>
                </wp:positionH>
                <wp:positionV relativeFrom="margin">
                  <wp:posOffset>743585</wp:posOffset>
                </wp:positionV>
                <wp:extent cx="4199255" cy="9110980"/>
                <wp:effectExtent l="171450" t="171450" r="48895" b="52070"/>
                <wp:wrapSquare wrapText="bothSides"/>
                <wp:docPr id="70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10561536"/>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6" style="position:absolute;margin-left:42.65pt;margin-top:58.55pt;width:330.65pt;height:717.4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CSc1VF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610561536"/>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50112" behindDoc="0" locked="0" layoutInCell="0" allowOverlap="1" wp14:anchorId="32D997F4" wp14:editId="60A73E6F">
                <wp:simplePos x="0" y="0"/>
                <wp:positionH relativeFrom="margin">
                  <wp:posOffset>657860</wp:posOffset>
                </wp:positionH>
                <wp:positionV relativeFrom="page">
                  <wp:posOffset>4084320</wp:posOffset>
                </wp:positionV>
                <wp:extent cx="9307830" cy="2483485"/>
                <wp:effectExtent l="2222" t="0" r="0" b="0"/>
                <wp:wrapSquare wrapText="bothSides"/>
                <wp:docPr id="70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CBD726F" wp14:editId="3ADC05B5">
                                  <wp:extent cx="2057400" cy="952500"/>
                                  <wp:effectExtent l="0" t="0" r="0" b="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7" type="#_x0000_t186" style="position:absolute;margin-left:51.8pt;margin-top:321.6pt;width:732.9pt;height:195.55pt;rotation:90;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ODgIDM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CBD726F" wp14:editId="3ADC05B5">
                            <wp:extent cx="2057400" cy="952500"/>
                            <wp:effectExtent l="0" t="0" r="0" b="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52160" behindDoc="0" locked="0" layoutInCell="0" allowOverlap="1" wp14:anchorId="0B131D84" wp14:editId="776007B9">
                <wp:simplePos x="0" y="0"/>
                <wp:positionH relativeFrom="page">
                  <wp:posOffset>541655</wp:posOffset>
                </wp:positionH>
                <wp:positionV relativeFrom="margin">
                  <wp:posOffset>743585</wp:posOffset>
                </wp:positionV>
                <wp:extent cx="4199255" cy="9110980"/>
                <wp:effectExtent l="171450" t="171450" r="48895" b="52070"/>
                <wp:wrapSquare wrapText="bothSides"/>
                <wp:docPr id="70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8" style="position:absolute;margin-left:42.65pt;margin-top:58.55pt;width:330.65pt;height:717.4pt;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riM84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53184" behindDoc="0" locked="0" layoutInCell="0" allowOverlap="1" wp14:anchorId="3A153BF1" wp14:editId="5BA97094">
                <wp:simplePos x="0" y="0"/>
                <wp:positionH relativeFrom="page">
                  <wp:posOffset>542259</wp:posOffset>
                </wp:positionH>
                <wp:positionV relativeFrom="margin">
                  <wp:posOffset>744279</wp:posOffset>
                </wp:positionV>
                <wp:extent cx="4076707" cy="9110980"/>
                <wp:effectExtent l="171450" t="171450" r="57150" b="52070"/>
                <wp:wrapSquare wrapText="bothSides"/>
                <wp:docPr id="7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5F7CD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9" style="position:absolute;margin-left:42.7pt;margin-top:58.6pt;width:321pt;height:717.4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IXqoe0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3A4B15" w:rsidRDefault="003A4B15" w:rsidP="005F7CDF"/>
                  </w:txbxContent>
                </v:textbox>
                <w10:wrap type="square" anchorx="page" anchory="margin"/>
              </v:roundrect>
            </w:pict>
          </mc:Fallback>
        </mc:AlternateContent>
      </w:r>
      <w:r>
        <w:rPr>
          <w:lang w:eastAsia="fr-FR"/>
        </w:rPr>
        <mc:AlternateContent>
          <mc:Choice Requires="wps">
            <w:drawing>
              <wp:anchor distT="0" distB="0" distL="114300" distR="114300" simplePos="0" relativeHeight="252251136" behindDoc="0" locked="0" layoutInCell="0" allowOverlap="1" wp14:anchorId="0E50CA6A" wp14:editId="4C720685">
                <wp:simplePos x="0" y="0"/>
                <wp:positionH relativeFrom="page">
                  <wp:posOffset>541655</wp:posOffset>
                </wp:positionH>
                <wp:positionV relativeFrom="margin">
                  <wp:posOffset>743585</wp:posOffset>
                </wp:positionV>
                <wp:extent cx="4199255" cy="9110980"/>
                <wp:effectExtent l="171450" t="171450" r="48895" b="52070"/>
                <wp:wrapSquare wrapText="bothSides"/>
                <wp:docPr id="7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32611764"/>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0" style="position:absolute;margin-left:42.65pt;margin-top:58.55pt;width:330.65pt;height:717.4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eP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KGR48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32611764"/>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54208" behindDoc="0" locked="0" layoutInCell="0" allowOverlap="1" wp14:anchorId="4D70F721" wp14:editId="01C58C87">
                <wp:simplePos x="0" y="0"/>
                <wp:positionH relativeFrom="margin">
                  <wp:posOffset>657860</wp:posOffset>
                </wp:positionH>
                <wp:positionV relativeFrom="page">
                  <wp:posOffset>4084320</wp:posOffset>
                </wp:positionV>
                <wp:extent cx="9307830" cy="2483485"/>
                <wp:effectExtent l="2222" t="0" r="0" b="0"/>
                <wp:wrapSquare wrapText="bothSides"/>
                <wp:docPr id="71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47830B8" wp14:editId="51F1E274">
                                  <wp:extent cx="2057400" cy="952500"/>
                                  <wp:effectExtent l="0" t="0" r="0" b="0"/>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186" style="position:absolute;margin-left:51.8pt;margin-top:321.6pt;width:732.9pt;height:195.55pt;rotation:90;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PWVTcY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47830B8" wp14:editId="51F1E274">
                            <wp:extent cx="2057400" cy="952500"/>
                            <wp:effectExtent l="0" t="0" r="0" b="0"/>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56256" behindDoc="0" locked="0" layoutInCell="0" allowOverlap="1" wp14:anchorId="12ACBADD" wp14:editId="07895D06">
                <wp:simplePos x="0" y="0"/>
                <wp:positionH relativeFrom="page">
                  <wp:posOffset>541655</wp:posOffset>
                </wp:positionH>
                <wp:positionV relativeFrom="margin">
                  <wp:posOffset>743585</wp:posOffset>
                </wp:positionV>
                <wp:extent cx="4199255" cy="9110980"/>
                <wp:effectExtent l="171450" t="171450" r="48895" b="52070"/>
                <wp:wrapSquare wrapText="bothSides"/>
                <wp:docPr id="7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2" style="position:absolute;margin-left:42.65pt;margin-top:58.55pt;width:330.65pt;height:717.4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bpgh7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57280" behindDoc="0" locked="0" layoutInCell="0" allowOverlap="1" wp14:anchorId="3BC26428" wp14:editId="2B89161E">
                <wp:simplePos x="0" y="0"/>
                <wp:positionH relativeFrom="page">
                  <wp:posOffset>542259</wp:posOffset>
                </wp:positionH>
                <wp:positionV relativeFrom="margin">
                  <wp:posOffset>744279</wp:posOffset>
                </wp:positionV>
                <wp:extent cx="4076707" cy="9110980"/>
                <wp:effectExtent l="171450" t="171450" r="57150" b="52070"/>
                <wp:wrapSquare wrapText="bothSides"/>
                <wp:docPr id="71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5F7CDF">
                            <w:pPr>
                              <w:jc w:val="both"/>
                              <w:rPr>
                                <w:rFonts w:ascii="Arial" w:hAnsi="Arial" w:cs="Arial"/>
                                <w:color w:val="222222"/>
                                <w:sz w:val="32"/>
                                <w:szCs w:val="32"/>
                                <w:shd w:val="clear" w:color="auto" w:fill="FFFFFF"/>
                              </w:rPr>
                            </w:pPr>
                            <w:r w:rsidRPr="002D56AA">
                              <w:rPr>
                                <w:rFonts w:ascii="Arial" w:hAnsi="Arial" w:cs="Arial"/>
                                <w:color w:val="222222"/>
                                <w:sz w:val="32"/>
                                <w:szCs w:val="32"/>
                                <w:shd w:val="clear" w:color="auto" w:fill="FFFFFF"/>
                              </w:rPr>
                              <w:t>Ces écritures diaboliques doivent être banni en France, c’est une arme de destruction massive manipulée par des extrémistes fanatiques incontrôlables. C'est un véritable virus à éradiquer. Les signataires de cette pétition portent plainte pour racisme aggravé et crime contre l’humanité, venant de la religion Musulmane. Que la justice en fasse son affaire, mais pas une justice pilotée par nos dirigeants collabos actuels.</w:t>
                            </w:r>
                            <w:r w:rsidRPr="002D56AA">
                              <w:rPr>
                                <w:rFonts w:ascii="Arial" w:hAnsi="Arial" w:cs="Arial"/>
                                <w:color w:val="222222"/>
                                <w:sz w:val="32"/>
                                <w:szCs w:val="32"/>
                              </w:rPr>
                              <w:br/>
                            </w:r>
                            <w:r w:rsidRPr="002D56AA">
                              <w:rPr>
                                <w:rFonts w:ascii="Arial" w:hAnsi="Arial" w:cs="Arial"/>
                                <w:color w:val="222222"/>
                                <w:sz w:val="32"/>
                                <w:szCs w:val="32"/>
                              </w:rPr>
                              <w:br/>
                            </w:r>
                            <w:r w:rsidRPr="002D56AA">
                              <w:rPr>
                                <w:rFonts w:ascii="Arial" w:hAnsi="Arial" w:cs="Arial"/>
                                <w:color w:val="222222"/>
                                <w:sz w:val="32"/>
                                <w:szCs w:val="32"/>
                                <w:shd w:val="clear" w:color="auto" w:fill="FFFFFF"/>
                              </w:rPr>
                              <w:t>Les Musulmans doivent faire le ménage chez eux en commençant par revisiter le Coran, supprimer ces versets et Hadiths racistes et xénophobes au nombre de 396, ils doivent créer un mouvement qu'ils pourraient appeler “La Mosquée réformée".</w:t>
                            </w:r>
                          </w:p>
                          <w:p w:rsidR="003A4B15" w:rsidRPr="002D56AA" w:rsidRDefault="003A4B15" w:rsidP="005F7CDF">
                            <w:pPr>
                              <w:jc w:val="both"/>
                              <w:rPr>
                                <w:rFonts w:ascii="Arial" w:hAnsi="Arial" w:cs="Arial"/>
                                <w:sz w:val="32"/>
                                <w:szCs w:val="32"/>
                              </w:rPr>
                            </w:pPr>
                            <w:r w:rsidRPr="002D56AA">
                              <w:rPr>
                                <w:rFonts w:ascii="Helvetica" w:hAnsi="Helvetica" w:cs="Helvetica"/>
                                <w:color w:val="222222"/>
                                <w:sz w:val="32"/>
                                <w:szCs w:val="32"/>
                                <w:shd w:val="clear" w:color="auto" w:fill="FFFFFF"/>
                              </w:rPr>
                              <w:t>Seuls les adeptes de cette nouvelle entité auraient le droit d’être Français, les autres retour en pays islamistes, ces gens sont chez eux et libre de vivre à leur manière qui leur convient, nous n’avons pas à nous immiscer dans leur pays. La France ne doit pas tomber dans ce piège tendu par des lois inappropriées telles que le droit du sol.</w:t>
                            </w:r>
                            <w:r w:rsidRPr="002D56AA">
                              <w:rPr>
                                <w:rFonts w:ascii="Helvetica" w:hAnsi="Helvetica" w:cs="Helvetica"/>
                                <w:color w:val="222222"/>
                                <w:sz w:val="32"/>
                                <w:szCs w:val="32"/>
                              </w:rPr>
                              <w:br/>
                            </w:r>
                            <w:r w:rsidRPr="002D56AA">
                              <w:rPr>
                                <w:rFonts w:ascii="Helvetica" w:hAnsi="Helvetica" w:cs="Helvetica"/>
                                <w:color w:val="222222"/>
                                <w:sz w:val="32"/>
                                <w:szCs w:val="32"/>
                              </w:rPr>
                              <w:br/>
                            </w:r>
                            <w:r w:rsidRPr="002D56AA">
                              <w:rPr>
                                <w:rFonts w:ascii="Helvetica" w:hAnsi="Helvetica" w:cs="Helvetica"/>
                                <w:color w:val="222222"/>
                                <w:sz w:val="32"/>
                                <w:szCs w:val="32"/>
                                <w:shd w:val="clear" w:color="auto" w:fill="FFFFFF"/>
                              </w:rPr>
                              <w:t>La nationalité Française ne se donne pas, elle se mérite.</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3" style="position:absolute;margin-left:42.7pt;margin-top:58.6pt;width:321pt;height:717.4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7eAgMAAAs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Oc0w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4YPZ6HK8McbAy/h0mAHkS5w/4EozH2O0Y97KIFdrc7ZgVG6p2GaSpoloXlFZ1sOk/BsY8OeJvo&#10;pWkedcF0BcmgzxgN5oUfVt6us3LbwF00MqTNGcxgLX1g4rGu0YGNE3GN2zGstKd+jHrc4ct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HasTt4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3A4B15" w:rsidRDefault="003A4B15" w:rsidP="005F7CDF">
                      <w:pPr>
                        <w:jc w:val="both"/>
                        <w:rPr>
                          <w:rFonts w:ascii="Arial" w:hAnsi="Arial" w:cs="Arial"/>
                          <w:color w:val="222222"/>
                          <w:sz w:val="32"/>
                          <w:szCs w:val="32"/>
                          <w:shd w:val="clear" w:color="auto" w:fill="FFFFFF"/>
                        </w:rPr>
                      </w:pPr>
                      <w:r w:rsidRPr="002D56AA">
                        <w:rPr>
                          <w:rFonts w:ascii="Arial" w:hAnsi="Arial" w:cs="Arial"/>
                          <w:color w:val="222222"/>
                          <w:sz w:val="32"/>
                          <w:szCs w:val="32"/>
                          <w:shd w:val="clear" w:color="auto" w:fill="FFFFFF"/>
                        </w:rPr>
                        <w:t>Ces écritures diaboliques doivent être banni en France, c’est une arme de destruction massive manipulée par des extrémistes fanatiques incontrôlables. C'est un véritable virus à éradiquer. Les signataires de cette pétition portent plainte pour racisme aggravé et crime contre l’humanité, venant de la religion Musulmane. Que la justice en fasse son affaire, mais pas une justice pilotée par nos dirigeants collabos actuels.</w:t>
                      </w:r>
                      <w:r w:rsidRPr="002D56AA">
                        <w:rPr>
                          <w:rFonts w:ascii="Arial" w:hAnsi="Arial" w:cs="Arial"/>
                          <w:color w:val="222222"/>
                          <w:sz w:val="32"/>
                          <w:szCs w:val="32"/>
                        </w:rPr>
                        <w:br/>
                      </w:r>
                      <w:r w:rsidRPr="002D56AA">
                        <w:rPr>
                          <w:rFonts w:ascii="Arial" w:hAnsi="Arial" w:cs="Arial"/>
                          <w:color w:val="222222"/>
                          <w:sz w:val="32"/>
                          <w:szCs w:val="32"/>
                        </w:rPr>
                        <w:br/>
                      </w:r>
                      <w:r w:rsidRPr="002D56AA">
                        <w:rPr>
                          <w:rFonts w:ascii="Arial" w:hAnsi="Arial" w:cs="Arial"/>
                          <w:color w:val="222222"/>
                          <w:sz w:val="32"/>
                          <w:szCs w:val="32"/>
                          <w:shd w:val="clear" w:color="auto" w:fill="FFFFFF"/>
                        </w:rPr>
                        <w:t>Les Musulmans doivent faire le ménage chez eux en commençant par revisiter le Coran, supprimer ces versets et Hadiths racistes et xénophobes au nombre de 396, ils doivent créer un mouvement qu'ils pourraient appeler “La Mosquée réformée".</w:t>
                      </w:r>
                    </w:p>
                    <w:p w:rsidR="003A4B15" w:rsidRPr="002D56AA" w:rsidRDefault="003A4B15" w:rsidP="005F7CDF">
                      <w:pPr>
                        <w:jc w:val="both"/>
                        <w:rPr>
                          <w:rFonts w:ascii="Arial" w:hAnsi="Arial" w:cs="Arial"/>
                          <w:sz w:val="32"/>
                          <w:szCs w:val="32"/>
                        </w:rPr>
                      </w:pPr>
                      <w:r w:rsidRPr="002D56AA">
                        <w:rPr>
                          <w:rFonts w:ascii="Helvetica" w:hAnsi="Helvetica" w:cs="Helvetica"/>
                          <w:color w:val="222222"/>
                          <w:sz w:val="32"/>
                          <w:szCs w:val="32"/>
                          <w:shd w:val="clear" w:color="auto" w:fill="FFFFFF"/>
                        </w:rPr>
                        <w:t>Seuls les adeptes de cette nouvelle entité auraient le droit d’être Français, les autres retour en pays islamistes, ces gens sont chez eux et libre de vivre à leur manière qui leur convient, nous n’avons pas à nous immiscer dans leur pays. La France ne doit pas tomber dans ce piège tendu par des lois inappropriées telles que le droit du sol.</w:t>
                      </w:r>
                      <w:r w:rsidRPr="002D56AA">
                        <w:rPr>
                          <w:rFonts w:ascii="Helvetica" w:hAnsi="Helvetica" w:cs="Helvetica"/>
                          <w:color w:val="222222"/>
                          <w:sz w:val="32"/>
                          <w:szCs w:val="32"/>
                        </w:rPr>
                        <w:br/>
                      </w:r>
                      <w:r w:rsidRPr="002D56AA">
                        <w:rPr>
                          <w:rFonts w:ascii="Helvetica" w:hAnsi="Helvetica" w:cs="Helvetica"/>
                          <w:color w:val="222222"/>
                          <w:sz w:val="32"/>
                          <w:szCs w:val="32"/>
                        </w:rPr>
                        <w:br/>
                      </w:r>
                      <w:r w:rsidRPr="002D56AA">
                        <w:rPr>
                          <w:rFonts w:ascii="Helvetica" w:hAnsi="Helvetica" w:cs="Helvetica"/>
                          <w:color w:val="222222"/>
                          <w:sz w:val="32"/>
                          <w:szCs w:val="32"/>
                          <w:shd w:val="clear" w:color="auto" w:fill="FFFFFF"/>
                        </w:rPr>
                        <w:t>La nationalité Française ne se donne pas, elle se mérite.</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55232" behindDoc="0" locked="0" layoutInCell="0" allowOverlap="1" wp14:anchorId="45225098" wp14:editId="507AACF0">
                <wp:simplePos x="0" y="0"/>
                <wp:positionH relativeFrom="page">
                  <wp:posOffset>541655</wp:posOffset>
                </wp:positionH>
                <wp:positionV relativeFrom="margin">
                  <wp:posOffset>743585</wp:posOffset>
                </wp:positionV>
                <wp:extent cx="4199255" cy="9110980"/>
                <wp:effectExtent l="171450" t="171450" r="48895" b="52070"/>
                <wp:wrapSquare wrapText="bothSides"/>
                <wp:docPr id="71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80269107"/>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4" style="position:absolute;margin-left:42.65pt;margin-top:58.55pt;width:330.65pt;height:717.4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Cc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giwJw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180269107"/>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0962F8" w:rsidRPr="002D56AA" w:rsidRDefault="000962F8">
      <w:pPr>
        <w:framePr w:hSpace="0" w:wrap="auto" w:vAnchor="margin" w:xAlign="left" w:yAlign="inline"/>
        <w:rPr>
          <w:rFonts w:ascii="Arial" w:hAnsi="Arial" w:cs="Arial"/>
          <w:sz w:val="32"/>
          <w:szCs w:val="32"/>
        </w:rPr>
      </w:pPr>
      <w:r w:rsidRPr="002D56AA">
        <w:rPr>
          <w:rFonts w:ascii="Arial" w:hAnsi="Arial" w:cs="Arial"/>
          <w:sz w:val="32"/>
          <w:szCs w:val="32"/>
        </w:rPr>
        <w:br w:type="page"/>
      </w:r>
    </w:p>
    <w:p w:rsidR="005F7CDF" w:rsidRPr="007D132A" w:rsidRDefault="005F7CDF" w:rsidP="005F7CDF">
      <w:pPr>
        <w:framePr w:hSpace="0" w:wrap="auto" w:vAnchor="margin" w:xAlign="left" w:yAlign="inline"/>
      </w:pPr>
      <w:r>
        <w:rPr>
          <w:lang w:eastAsia="fr-FR"/>
        </w:rPr>
        <w:lastRenderedPageBreak/>
        <mc:AlternateContent>
          <mc:Choice Requires="wps">
            <w:drawing>
              <wp:anchor distT="0" distB="0" distL="114300" distR="114300" simplePos="0" relativeHeight="252260352" behindDoc="0" locked="0" layoutInCell="0" allowOverlap="1" wp14:anchorId="7603B2E2" wp14:editId="06F28FBA">
                <wp:simplePos x="0" y="0"/>
                <wp:positionH relativeFrom="page">
                  <wp:posOffset>541655</wp:posOffset>
                </wp:positionH>
                <wp:positionV relativeFrom="margin">
                  <wp:posOffset>743585</wp:posOffset>
                </wp:positionV>
                <wp:extent cx="4199255" cy="9110980"/>
                <wp:effectExtent l="171450" t="171450" r="48895" b="52070"/>
                <wp:wrapSquare wrapText="bothSides"/>
                <wp:docPr id="7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5" style="position:absolute;margin-left:42.65pt;margin-top:58.55pt;width:330.65pt;height:717.4pt;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YqAgMAAAs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DxXYq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59328" behindDoc="0" locked="0" layoutInCell="0" allowOverlap="1" wp14:anchorId="22807D5B" wp14:editId="3655DB09">
                <wp:simplePos x="0" y="0"/>
                <wp:positionH relativeFrom="page">
                  <wp:posOffset>541655</wp:posOffset>
                </wp:positionH>
                <wp:positionV relativeFrom="margin">
                  <wp:posOffset>743585</wp:posOffset>
                </wp:positionV>
                <wp:extent cx="4199255" cy="9110980"/>
                <wp:effectExtent l="171450" t="171450" r="48895" b="52070"/>
                <wp:wrapSquare wrapText="bothSides"/>
                <wp:docPr id="7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83701427"/>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6" style="position:absolute;margin-left:42.65pt;margin-top:58.55pt;width:330.65pt;height:717.4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cM5w8w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283701427"/>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61376" behindDoc="0" locked="0" layoutInCell="0" allowOverlap="1" wp14:anchorId="16C0ACFB" wp14:editId="78B8E24F">
                <wp:simplePos x="0" y="0"/>
                <wp:positionH relativeFrom="margin">
                  <wp:posOffset>657860</wp:posOffset>
                </wp:positionH>
                <wp:positionV relativeFrom="page">
                  <wp:posOffset>4084320</wp:posOffset>
                </wp:positionV>
                <wp:extent cx="9307830" cy="2483485"/>
                <wp:effectExtent l="2222" t="0" r="0" b="0"/>
                <wp:wrapSquare wrapText="bothSides"/>
                <wp:docPr id="72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04B9155" wp14:editId="5E133B40">
                                  <wp:extent cx="2057400" cy="952500"/>
                                  <wp:effectExtent l="0" t="0" r="0" b="0"/>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7" type="#_x0000_t186" style="position:absolute;margin-left:51.8pt;margin-top:321.6pt;width:732.9pt;height:195.55pt;rotation:90;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GbrJYY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04B9155" wp14:editId="5E133B40">
                            <wp:extent cx="2057400" cy="952500"/>
                            <wp:effectExtent l="0" t="0" r="0" b="0"/>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63424" behindDoc="0" locked="0" layoutInCell="0" allowOverlap="1" wp14:anchorId="67CEFBB0" wp14:editId="0A9A8D0C">
                <wp:simplePos x="0" y="0"/>
                <wp:positionH relativeFrom="page">
                  <wp:posOffset>541655</wp:posOffset>
                </wp:positionH>
                <wp:positionV relativeFrom="margin">
                  <wp:posOffset>743585</wp:posOffset>
                </wp:positionV>
                <wp:extent cx="4199255" cy="9110980"/>
                <wp:effectExtent l="171450" t="171450" r="48895" b="52070"/>
                <wp:wrapSquare wrapText="bothSides"/>
                <wp:docPr id="72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8" style="position:absolute;margin-left:42.65pt;margin-top:58.55pt;width:330.65pt;height:717.4pt;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Ap7j8H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64448" behindDoc="0" locked="0" layoutInCell="0" allowOverlap="1" wp14:anchorId="6621AD5E" wp14:editId="3504EF34">
                <wp:simplePos x="0" y="0"/>
                <wp:positionH relativeFrom="page">
                  <wp:posOffset>542259</wp:posOffset>
                </wp:positionH>
                <wp:positionV relativeFrom="margin">
                  <wp:posOffset>744279</wp:posOffset>
                </wp:positionV>
                <wp:extent cx="4076707" cy="9110980"/>
                <wp:effectExtent l="171450" t="171450" r="57150" b="52070"/>
                <wp:wrapSquare wrapText="bothSides"/>
                <wp:docPr id="7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5F7CD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5F7CD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9" style="position:absolute;margin-left:42.7pt;margin-top:58.6pt;width:321pt;height:717.4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BQJk+Y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5F7CD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5F7CDF"/>
                  </w:txbxContent>
                </v:textbox>
                <w10:wrap type="square" anchorx="page" anchory="margin"/>
              </v:roundrect>
            </w:pict>
          </mc:Fallback>
        </mc:AlternateContent>
      </w:r>
      <w:r>
        <w:rPr>
          <w:lang w:eastAsia="fr-FR"/>
        </w:rPr>
        <mc:AlternateContent>
          <mc:Choice Requires="wps">
            <w:drawing>
              <wp:anchor distT="0" distB="0" distL="114300" distR="114300" simplePos="0" relativeHeight="252262400" behindDoc="0" locked="0" layoutInCell="0" allowOverlap="1" wp14:anchorId="195961A1" wp14:editId="150318C2">
                <wp:simplePos x="0" y="0"/>
                <wp:positionH relativeFrom="page">
                  <wp:posOffset>541655</wp:posOffset>
                </wp:positionH>
                <wp:positionV relativeFrom="margin">
                  <wp:posOffset>743585</wp:posOffset>
                </wp:positionV>
                <wp:extent cx="4199255" cy="9110980"/>
                <wp:effectExtent l="171450" t="171450" r="48895" b="52070"/>
                <wp:wrapSquare wrapText="bothSides"/>
                <wp:docPr id="7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38210974"/>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0" style="position:absolute;margin-left:42.65pt;margin-top:58.55pt;width:330.65pt;height:717.4pt;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g4ifwA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2138210974"/>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65472" behindDoc="0" locked="0" layoutInCell="0" allowOverlap="1" wp14:anchorId="32D997F4" wp14:editId="60A73E6F">
                <wp:simplePos x="0" y="0"/>
                <wp:positionH relativeFrom="margin">
                  <wp:posOffset>657860</wp:posOffset>
                </wp:positionH>
                <wp:positionV relativeFrom="page">
                  <wp:posOffset>4084320</wp:posOffset>
                </wp:positionV>
                <wp:extent cx="9307830" cy="2483485"/>
                <wp:effectExtent l="2222" t="0" r="0" b="0"/>
                <wp:wrapSquare wrapText="bothSides"/>
                <wp:docPr id="7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FD6B876" wp14:editId="0B6F4A28">
                                  <wp:extent cx="2057400" cy="952500"/>
                                  <wp:effectExtent l="0" t="0" r="0" b="0"/>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71" type="#_x0000_t186" style="position:absolute;margin-left:51.8pt;margin-top:321.6pt;width:732.9pt;height:195.55pt;rotation:90;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ATHkV8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FD6B876" wp14:editId="0B6F4A28">
                            <wp:extent cx="2057400" cy="952500"/>
                            <wp:effectExtent l="0" t="0" r="0" b="0"/>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67520" behindDoc="0" locked="0" layoutInCell="0" allowOverlap="1" wp14:anchorId="0B131D84" wp14:editId="776007B9">
                <wp:simplePos x="0" y="0"/>
                <wp:positionH relativeFrom="page">
                  <wp:posOffset>541655</wp:posOffset>
                </wp:positionH>
                <wp:positionV relativeFrom="margin">
                  <wp:posOffset>743585</wp:posOffset>
                </wp:positionV>
                <wp:extent cx="4199255" cy="9110980"/>
                <wp:effectExtent l="171450" t="171450" r="48895" b="52070"/>
                <wp:wrapSquare wrapText="bothSides"/>
                <wp:docPr id="7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2" style="position:absolute;margin-left:42.65pt;margin-top:58.55pt;width:330.65pt;height:717.4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A0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8k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0q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qo0DQ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68544" behindDoc="0" locked="0" layoutInCell="0" allowOverlap="1" wp14:anchorId="3A153BF1" wp14:editId="5BA97094">
                <wp:simplePos x="0" y="0"/>
                <wp:positionH relativeFrom="page">
                  <wp:posOffset>542259</wp:posOffset>
                </wp:positionH>
                <wp:positionV relativeFrom="margin">
                  <wp:posOffset>744279</wp:posOffset>
                </wp:positionV>
                <wp:extent cx="4076707" cy="9110980"/>
                <wp:effectExtent l="171450" t="171450" r="57150" b="52070"/>
                <wp:wrapSquare wrapText="bothSides"/>
                <wp:docPr id="7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5F7CD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3" style="position:absolute;margin-left:42.7pt;margin-top:58.6pt;width:321pt;height:717.4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zVAQMAAAs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50981QEDAAAL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3A4B15" w:rsidRDefault="003A4B15" w:rsidP="005F7CDF"/>
                  </w:txbxContent>
                </v:textbox>
                <w10:wrap type="square" anchorx="page" anchory="margin"/>
              </v:roundrect>
            </w:pict>
          </mc:Fallback>
        </mc:AlternateContent>
      </w:r>
      <w:r>
        <w:rPr>
          <w:lang w:eastAsia="fr-FR"/>
        </w:rPr>
        <mc:AlternateContent>
          <mc:Choice Requires="wps">
            <w:drawing>
              <wp:anchor distT="0" distB="0" distL="114300" distR="114300" simplePos="0" relativeHeight="252266496" behindDoc="0" locked="0" layoutInCell="0" allowOverlap="1" wp14:anchorId="0E50CA6A" wp14:editId="4C720685">
                <wp:simplePos x="0" y="0"/>
                <wp:positionH relativeFrom="page">
                  <wp:posOffset>541655</wp:posOffset>
                </wp:positionH>
                <wp:positionV relativeFrom="margin">
                  <wp:posOffset>743585</wp:posOffset>
                </wp:positionV>
                <wp:extent cx="4199255" cy="9110980"/>
                <wp:effectExtent l="171450" t="171450" r="48895" b="52070"/>
                <wp:wrapSquare wrapText="bothSides"/>
                <wp:docPr id="7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932707169"/>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4" style="position:absolute;margin-left:42.65pt;margin-top:58.55pt;width:330.65pt;height:717.4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6U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wm0St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CRNPd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JZDrpQ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932707169"/>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69568" behindDoc="0" locked="0" layoutInCell="0" allowOverlap="1" wp14:anchorId="4D70F721" wp14:editId="01C58C87">
                <wp:simplePos x="0" y="0"/>
                <wp:positionH relativeFrom="margin">
                  <wp:posOffset>657860</wp:posOffset>
                </wp:positionH>
                <wp:positionV relativeFrom="page">
                  <wp:posOffset>4084320</wp:posOffset>
                </wp:positionV>
                <wp:extent cx="9307830" cy="2483485"/>
                <wp:effectExtent l="2222" t="0" r="0" b="0"/>
                <wp:wrapSquare wrapText="bothSides"/>
                <wp:docPr id="7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7860E11" wp14:editId="2CD670B4">
                                  <wp:extent cx="2057400" cy="952500"/>
                                  <wp:effectExtent l="0" t="0" r="0" b="0"/>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75" type="#_x0000_t186" style="position:absolute;margin-left:51.8pt;margin-top:321.6pt;width:732.9pt;height:195.55pt;rotation:90;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47U87i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7860E11" wp14:editId="2CD670B4">
                            <wp:extent cx="2057400" cy="952500"/>
                            <wp:effectExtent l="0" t="0" r="0" b="0"/>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71616" behindDoc="0" locked="0" layoutInCell="0" allowOverlap="1" wp14:anchorId="12ACBADD" wp14:editId="07895D06">
                <wp:simplePos x="0" y="0"/>
                <wp:positionH relativeFrom="page">
                  <wp:posOffset>541655</wp:posOffset>
                </wp:positionH>
                <wp:positionV relativeFrom="margin">
                  <wp:posOffset>743585</wp:posOffset>
                </wp:positionV>
                <wp:extent cx="4199255" cy="9110980"/>
                <wp:effectExtent l="171450" t="171450" r="48895" b="52070"/>
                <wp:wrapSquare wrapText="bothSides"/>
                <wp:docPr id="7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6" style="position:absolute;margin-left:42.65pt;margin-top:58.55pt;width:330.65pt;height:717.4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IHVH6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72640" behindDoc="0" locked="0" layoutInCell="0" allowOverlap="1" wp14:anchorId="3BC26428" wp14:editId="2B89161E">
                <wp:simplePos x="0" y="0"/>
                <wp:positionH relativeFrom="page">
                  <wp:posOffset>542259</wp:posOffset>
                </wp:positionH>
                <wp:positionV relativeFrom="margin">
                  <wp:posOffset>744279</wp:posOffset>
                </wp:positionV>
                <wp:extent cx="4076707" cy="9110980"/>
                <wp:effectExtent l="171450" t="171450" r="57150" b="52070"/>
                <wp:wrapSquare wrapText="bothSides"/>
                <wp:docPr id="7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5F7CDF">
                            <w:pPr>
                              <w:jc w:val="both"/>
                              <w:rPr>
                                <w:rFonts w:ascii="Arial" w:hAnsi="Arial" w:cs="Arial"/>
                                <w:color w:val="222222"/>
                                <w:sz w:val="32"/>
                                <w:szCs w:val="32"/>
                                <w:shd w:val="clear" w:color="auto" w:fill="FFFFFF"/>
                              </w:rPr>
                            </w:pPr>
                            <w:r w:rsidRPr="002D56AA">
                              <w:rPr>
                                <w:rFonts w:ascii="Arial" w:hAnsi="Arial" w:cs="Arial"/>
                                <w:color w:val="222222"/>
                                <w:sz w:val="32"/>
                                <w:szCs w:val="32"/>
                                <w:shd w:val="clear" w:color="auto" w:fill="FFFFFF"/>
                              </w:rPr>
                              <w:t>Deux civilisations antagonistes ne peuvent cohabiter.</w:t>
                            </w:r>
                            <w:r w:rsidRPr="002D56AA">
                              <w:rPr>
                                <w:rFonts w:ascii="Arial" w:hAnsi="Arial" w:cs="Arial"/>
                                <w:color w:val="222222"/>
                                <w:sz w:val="32"/>
                                <w:szCs w:val="32"/>
                              </w:rPr>
                              <w:br/>
                            </w:r>
                            <w:r w:rsidRPr="002D56AA">
                              <w:rPr>
                                <w:rFonts w:ascii="Arial" w:hAnsi="Arial" w:cs="Arial"/>
                                <w:color w:val="222222"/>
                                <w:sz w:val="32"/>
                                <w:szCs w:val="32"/>
                              </w:rPr>
                              <w:br/>
                            </w:r>
                            <w:r w:rsidRPr="002D56AA">
                              <w:rPr>
                                <w:rFonts w:ascii="Arial" w:hAnsi="Arial" w:cs="Arial"/>
                                <w:color w:val="222222"/>
                                <w:sz w:val="32"/>
                                <w:szCs w:val="32"/>
                                <w:shd w:val="clear" w:color="auto" w:fill="FFFFFF"/>
                              </w:rPr>
                              <w:t>Prouvons au monde que la France est encore souveraine !</w:t>
                            </w:r>
                            <w:r w:rsidRPr="002D56AA">
                              <w:rPr>
                                <w:rFonts w:ascii="Arial" w:hAnsi="Arial" w:cs="Arial"/>
                                <w:color w:val="222222"/>
                                <w:sz w:val="32"/>
                                <w:szCs w:val="32"/>
                              </w:rPr>
                              <w:br/>
                            </w:r>
                            <w:r w:rsidRPr="002D56AA">
                              <w:rPr>
                                <w:rFonts w:ascii="Arial" w:hAnsi="Arial" w:cs="Arial"/>
                                <w:color w:val="222222"/>
                                <w:sz w:val="32"/>
                                <w:szCs w:val="32"/>
                              </w:rPr>
                              <w:br/>
                            </w:r>
                            <w:r w:rsidRPr="002D56AA">
                              <w:rPr>
                                <w:rFonts w:ascii="Arial" w:hAnsi="Arial" w:cs="Arial"/>
                                <w:color w:val="222222"/>
                                <w:sz w:val="32"/>
                                <w:szCs w:val="32"/>
                                <w:shd w:val="clear" w:color="auto" w:fill="FFFFFF"/>
                              </w:rPr>
                              <w:t>Les candidats à la nationalité Française doivent jurer sur la Bible et le Coran pour confirmer leur engagement à bannir ces versets. Ils sont la cause de tous nos problèmes, qui sont les leurs en réalité. Posez vous la question de savoir pourquoi depuis des siècles les Musulmans en électrons libres sont chassés en tous lieu et en tous temps d’Espagne, Indes, Bulgarie, Chine… Les pays Musulmans commencent aussi à les chasser… Chez nous ils ne sont pas encore chassés mais tous sans distinction sont écartés quitte à se mettre hors la loi. Ne rien faire, c’est s’engager dans une voie où les conflits seront permanent, ils nous le promettent, je les comprends !</w:t>
                            </w:r>
                          </w:p>
                          <w:p w:rsidR="003A4B15" w:rsidRDefault="003A4B15" w:rsidP="005F7CDF">
                            <w:pPr>
                              <w:jc w:val="both"/>
                              <w:rPr>
                                <w:rFonts w:ascii="Arial" w:hAnsi="Arial" w:cs="Arial"/>
                                <w:color w:val="222222"/>
                                <w:sz w:val="32"/>
                                <w:szCs w:val="32"/>
                                <w:shd w:val="clear" w:color="auto" w:fill="FFFFFF"/>
                              </w:rPr>
                            </w:pPr>
                          </w:p>
                          <w:p w:rsidR="003A4B15" w:rsidRPr="002D56AA" w:rsidRDefault="003A4B15" w:rsidP="005F7CDF">
                            <w:pPr>
                              <w:jc w:val="both"/>
                              <w:rPr>
                                <w:rFonts w:ascii="Arial" w:hAnsi="Arial" w:cs="Arial"/>
                                <w:sz w:val="32"/>
                                <w:szCs w:val="32"/>
                              </w:rPr>
                            </w:pPr>
                            <w:r w:rsidRPr="002D56AA">
                              <w:rPr>
                                <w:rFonts w:ascii="Arial" w:hAnsi="Arial" w:cs="Arial"/>
                                <w:color w:val="222222"/>
                                <w:sz w:val="32"/>
                                <w:szCs w:val="32"/>
                                <w:shd w:val="clear" w:color="auto" w:fill="FFFFFF"/>
                              </w:rPr>
                              <w:t>Pour montrer au monde leur engagement, nous leurs donnons la possibilité de Francisais leur prénom.</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7" style="position:absolute;margin-left:42.7pt;margin-top:58.6pt;width:321pt;height:717.4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" o:allowincell="f" stroked="f">
                <v:shadow on="t" type="perspective" color="#4f81bd" origin="-.5,-.5" offset="-3pt,-3pt" matrix="58982f,,,58982f"/>
                <v:textbox inset=",,36pt,18pt">
                  <w:txbxContent>
                    <w:p w:rsidR="003A4B15" w:rsidRDefault="003A4B15" w:rsidP="005F7CDF">
                      <w:pPr>
                        <w:jc w:val="both"/>
                        <w:rPr>
                          <w:rFonts w:ascii="Arial" w:hAnsi="Arial" w:cs="Arial"/>
                          <w:color w:val="222222"/>
                          <w:sz w:val="32"/>
                          <w:szCs w:val="32"/>
                          <w:shd w:val="clear" w:color="auto" w:fill="FFFFFF"/>
                        </w:rPr>
                      </w:pPr>
                      <w:r w:rsidRPr="002D56AA">
                        <w:rPr>
                          <w:rFonts w:ascii="Arial" w:hAnsi="Arial" w:cs="Arial"/>
                          <w:color w:val="222222"/>
                          <w:sz w:val="32"/>
                          <w:szCs w:val="32"/>
                          <w:shd w:val="clear" w:color="auto" w:fill="FFFFFF"/>
                        </w:rPr>
                        <w:t>Deux civilisations antagonistes ne peuvent cohabiter.</w:t>
                      </w:r>
                      <w:r w:rsidRPr="002D56AA">
                        <w:rPr>
                          <w:rFonts w:ascii="Arial" w:hAnsi="Arial" w:cs="Arial"/>
                          <w:color w:val="222222"/>
                          <w:sz w:val="32"/>
                          <w:szCs w:val="32"/>
                        </w:rPr>
                        <w:br/>
                      </w:r>
                      <w:r w:rsidRPr="002D56AA">
                        <w:rPr>
                          <w:rFonts w:ascii="Arial" w:hAnsi="Arial" w:cs="Arial"/>
                          <w:color w:val="222222"/>
                          <w:sz w:val="32"/>
                          <w:szCs w:val="32"/>
                        </w:rPr>
                        <w:br/>
                      </w:r>
                      <w:r w:rsidRPr="002D56AA">
                        <w:rPr>
                          <w:rFonts w:ascii="Arial" w:hAnsi="Arial" w:cs="Arial"/>
                          <w:color w:val="222222"/>
                          <w:sz w:val="32"/>
                          <w:szCs w:val="32"/>
                          <w:shd w:val="clear" w:color="auto" w:fill="FFFFFF"/>
                        </w:rPr>
                        <w:t>Prouvons au monde que la France est encore souveraine !</w:t>
                      </w:r>
                      <w:r w:rsidRPr="002D56AA">
                        <w:rPr>
                          <w:rFonts w:ascii="Arial" w:hAnsi="Arial" w:cs="Arial"/>
                          <w:color w:val="222222"/>
                          <w:sz w:val="32"/>
                          <w:szCs w:val="32"/>
                        </w:rPr>
                        <w:br/>
                      </w:r>
                      <w:r w:rsidRPr="002D56AA">
                        <w:rPr>
                          <w:rFonts w:ascii="Arial" w:hAnsi="Arial" w:cs="Arial"/>
                          <w:color w:val="222222"/>
                          <w:sz w:val="32"/>
                          <w:szCs w:val="32"/>
                        </w:rPr>
                        <w:br/>
                      </w:r>
                      <w:r w:rsidRPr="002D56AA">
                        <w:rPr>
                          <w:rFonts w:ascii="Arial" w:hAnsi="Arial" w:cs="Arial"/>
                          <w:color w:val="222222"/>
                          <w:sz w:val="32"/>
                          <w:szCs w:val="32"/>
                          <w:shd w:val="clear" w:color="auto" w:fill="FFFFFF"/>
                        </w:rPr>
                        <w:t>Les candidats à la nationalité Française doivent jurer sur la Bible et le Coran pour confirmer leur engagement à bannir ces versets. Ils sont la cause de tous nos problèmes, qui sont les leurs en réalité. Posez vous la question de savoir pourquoi depuis des siècles les Musulmans en électrons libres sont chassés en tous lieu et en tous temps d’Espagne, Indes, Bulgarie, Chine… Les pays Musulmans commencent aussi à les chasser… Chez nous ils ne sont pas encore chassés mais tous sans distinction sont écartés quitte à se mettre hors la loi. Ne rien faire, c’est s’engager dans une voie où les conflits seront permanent, ils nous le promettent, je les comprends !</w:t>
                      </w:r>
                    </w:p>
                    <w:p w:rsidR="003A4B15" w:rsidRDefault="003A4B15" w:rsidP="005F7CDF">
                      <w:pPr>
                        <w:jc w:val="both"/>
                        <w:rPr>
                          <w:rFonts w:ascii="Arial" w:hAnsi="Arial" w:cs="Arial"/>
                          <w:color w:val="222222"/>
                          <w:sz w:val="32"/>
                          <w:szCs w:val="32"/>
                          <w:shd w:val="clear" w:color="auto" w:fill="FFFFFF"/>
                        </w:rPr>
                      </w:pPr>
                    </w:p>
                    <w:p w:rsidR="003A4B15" w:rsidRPr="002D56AA" w:rsidRDefault="003A4B15" w:rsidP="005F7CDF">
                      <w:pPr>
                        <w:jc w:val="both"/>
                        <w:rPr>
                          <w:rFonts w:ascii="Arial" w:hAnsi="Arial" w:cs="Arial"/>
                          <w:sz w:val="32"/>
                          <w:szCs w:val="32"/>
                        </w:rPr>
                      </w:pPr>
                      <w:r w:rsidRPr="002D56AA">
                        <w:rPr>
                          <w:rFonts w:ascii="Arial" w:hAnsi="Arial" w:cs="Arial"/>
                          <w:color w:val="222222"/>
                          <w:sz w:val="32"/>
                          <w:szCs w:val="32"/>
                          <w:shd w:val="clear" w:color="auto" w:fill="FFFFFF"/>
                        </w:rPr>
                        <w:t>Pour montrer au monde leur engagement, nous leurs donnons la possibilité de Francisais leur prénom.</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70592" behindDoc="0" locked="0" layoutInCell="0" allowOverlap="1" wp14:anchorId="45225098" wp14:editId="507AACF0">
                <wp:simplePos x="0" y="0"/>
                <wp:positionH relativeFrom="page">
                  <wp:posOffset>541655</wp:posOffset>
                </wp:positionH>
                <wp:positionV relativeFrom="margin">
                  <wp:posOffset>743585</wp:posOffset>
                </wp:positionV>
                <wp:extent cx="4199255" cy="9110980"/>
                <wp:effectExtent l="171450" t="171450" r="48895" b="52070"/>
                <wp:wrapSquare wrapText="bothSides"/>
                <wp:docPr id="7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790936533"/>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8" style="position:absolute;margin-left:42.65pt;margin-top:58.55pt;width:330.65pt;height:717.4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" o:allowincell="f" stroked="f">
                <v:shadow on="t" type="perspective" color="#4f81bd" origin="-.5,-.5" offset="-3pt,-3pt" matrix="58982f,,,58982f"/>
                <v:textbox inset=",,36pt,18pt">
                  <w:txbxContent>
                    <w:sdt>
                      <w:sdtPr>
                        <w:rPr>
                          <w:i/>
                          <w:iCs/>
                          <w:color w:val="808080" w:themeColor="background1" w:themeShade="80"/>
                        </w:rPr>
                        <w:id w:val="790936533"/>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0962F8" w:rsidRDefault="000962F8">
      <w:pPr>
        <w:framePr w:hSpace="0" w:wrap="auto" w:vAnchor="margin" w:xAlign="left" w:yAlign="inline"/>
      </w:pPr>
      <w:r>
        <w:br w:type="page"/>
      </w:r>
    </w:p>
    <w:p w:rsidR="005F7CDF" w:rsidRPr="007D132A" w:rsidRDefault="005F7CDF" w:rsidP="005F7CDF">
      <w:pPr>
        <w:framePr w:hSpace="0" w:wrap="auto" w:vAnchor="margin" w:xAlign="left" w:yAlign="inline"/>
      </w:pPr>
      <w:r>
        <w:rPr>
          <w:lang w:eastAsia="fr-FR"/>
        </w:rPr>
        <w:lastRenderedPageBreak/>
        <mc:AlternateContent>
          <mc:Choice Requires="wps">
            <w:drawing>
              <wp:anchor distT="0" distB="0" distL="114300" distR="114300" simplePos="0" relativeHeight="252275712" behindDoc="0" locked="0" layoutInCell="0" allowOverlap="1" wp14:anchorId="5CDEAD42" wp14:editId="65A9A4C0">
                <wp:simplePos x="0" y="0"/>
                <wp:positionH relativeFrom="page">
                  <wp:posOffset>541655</wp:posOffset>
                </wp:positionH>
                <wp:positionV relativeFrom="margin">
                  <wp:posOffset>743585</wp:posOffset>
                </wp:positionV>
                <wp:extent cx="4199255" cy="9110980"/>
                <wp:effectExtent l="171450" t="171450" r="48895" b="52070"/>
                <wp:wrapSquare wrapText="bothSides"/>
                <wp:docPr id="73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9" style="position:absolute;margin-left:42.65pt;margin-top:58.55pt;width:330.65pt;height:717.4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FtR7/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74688" behindDoc="0" locked="0" layoutInCell="0" allowOverlap="1" wp14:anchorId="3822498B" wp14:editId="166C33A3">
                <wp:simplePos x="0" y="0"/>
                <wp:positionH relativeFrom="page">
                  <wp:posOffset>541655</wp:posOffset>
                </wp:positionH>
                <wp:positionV relativeFrom="margin">
                  <wp:posOffset>743585</wp:posOffset>
                </wp:positionV>
                <wp:extent cx="4199255" cy="9110980"/>
                <wp:effectExtent l="171450" t="171450" r="48895" b="52070"/>
                <wp:wrapSquare wrapText="bothSides"/>
                <wp:docPr id="73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64699476"/>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0" style="position:absolute;margin-left:42.65pt;margin-top:58.55pt;width:330.65pt;height:717.4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vr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HMty+s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164699476"/>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76736" behindDoc="0" locked="0" layoutInCell="0" allowOverlap="1" wp14:anchorId="5005BB65" wp14:editId="06F300F7">
                <wp:simplePos x="0" y="0"/>
                <wp:positionH relativeFrom="margin">
                  <wp:posOffset>657860</wp:posOffset>
                </wp:positionH>
                <wp:positionV relativeFrom="page">
                  <wp:posOffset>4084320</wp:posOffset>
                </wp:positionV>
                <wp:extent cx="9307830" cy="2483485"/>
                <wp:effectExtent l="2222" t="0" r="0" b="0"/>
                <wp:wrapSquare wrapText="bothSides"/>
                <wp:docPr id="7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396D7E3" wp14:editId="1CE4D0C5">
                                  <wp:extent cx="2057400" cy="952500"/>
                                  <wp:effectExtent l="0" t="0" r="0" b="0"/>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1" type="#_x0000_t186" style="position:absolute;margin-left:51.8pt;margin-top:321.6pt;width:732.9pt;height:195.55pt;rotation:90;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HN8t/8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396D7E3" wp14:editId="1CE4D0C5">
                            <wp:extent cx="2057400" cy="952500"/>
                            <wp:effectExtent l="0" t="0" r="0" b="0"/>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78784" behindDoc="0" locked="0" layoutInCell="0" allowOverlap="1" wp14:anchorId="3378AD18" wp14:editId="37952F63">
                <wp:simplePos x="0" y="0"/>
                <wp:positionH relativeFrom="page">
                  <wp:posOffset>541655</wp:posOffset>
                </wp:positionH>
                <wp:positionV relativeFrom="margin">
                  <wp:posOffset>743585</wp:posOffset>
                </wp:positionV>
                <wp:extent cx="4199255" cy="9110980"/>
                <wp:effectExtent l="171450" t="171450" r="48895" b="52070"/>
                <wp:wrapSquare wrapText="bothSides"/>
                <wp:docPr id="73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2" style="position:absolute;margin-left:42.65pt;margin-top:58.55pt;width:330.65pt;height:717.4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GW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6cF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aMZFN/pZ+DtWaPMAnQgyB32J9gNNp8x6iHXTTH9n5LDcdIvlMwTQVJU7+8gpNmswQc8+yAtw5e&#10;kuRBF1RVkAz6jNFgXrlh5W07IzYN3EUCQ0pfwAzWwnkmnusaHdg4Ade4Hf1KO/RD1PMOX/w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rWUZY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79808" behindDoc="0" locked="0" layoutInCell="0" allowOverlap="1" wp14:anchorId="7147AF3F" wp14:editId="661AEC43">
                <wp:simplePos x="0" y="0"/>
                <wp:positionH relativeFrom="page">
                  <wp:posOffset>542259</wp:posOffset>
                </wp:positionH>
                <wp:positionV relativeFrom="margin">
                  <wp:posOffset>744279</wp:posOffset>
                </wp:positionV>
                <wp:extent cx="4076707" cy="9110980"/>
                <wp:effectExtent l="171450" t="171450" r="57150" b="52070"/>
                <wp:wrapSquare wrapText="bothSides"/>
                <wp:docPr id="7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5F7CD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5F7CD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3" style="position:absolute;margin-left:42.7pt;margin-top:58.6pt;width:321pt;height:717.4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SzAQMAAAs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zc10swEDAAAL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5F7CD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5F7CDF"/>
                  </w:txbxContent>
                </v:textbox>
                <w10:wrap type="square" anchorx="page" anchory="margin"/>
              </v:roundrect>
            </w:pict>
          </mc:Fallback>
        </mc:AlternateContent>
      </w:r>
      <w:r>
        <w:rPr>
          <w:lang w:eastAsia="fr-FR"/>
        </w:rPr>
        <mc:AlternateContent>
          <mc:Choice Requires="wps">
            <w:drawing>
              <wp:anchor distT="0" distB="0" distL="114300" distR="114300" simplePos="0" relativeHeight="252277760" behindDoc="0" locked="0" layoutInCell="0" allowOverlap="1" wp14:anchorId="31E6A13B" wp14:editId="77C41492">
                <wp:simplePos x="0" y="0"/>
                <wp:positionH relativeFrom="page">
                  <wp:posOffset>541655</wp:posOffset>
                </wp:positionH>
                <wp:positionV relativeFrom="margin">
                  <wp:posOffset>743585</wp:posOffset>
                </wp:positionV>
                <wp:extent cx="4199255" cy="9110980"/>
                <wp:effectExtent l="171450" t="171450" r="48895" b="52070"/>
                <wp:wrapSquare wrapText="bothSides"/>
                <wp:docPr id="7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908457768"/>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4" style="position:absolute;margin-left:42.65pt;margin-top:58.55pt;width:330.65pt;height:717.4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x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ynBSN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CRLPd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ND+vE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908457768"/>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80832" behindDoc="0" locked="0" layoutInCell="0" allowOverlap="1" wp14:anchorId="38561176" wp14:editId="58E8AF69">
                <wp:simplePos x="0" y="0"/>
                <wp:positionH relativeFrom="margin">
                  <wp:posOffset>657860</wp:posOffset>
                </wp:positionH>
                <wp:positionV relativeFrom="page">
                  <wp:posOffset>4084320</wp:posOffset>
                </wp:positionV>
                <wp:extent cx="9307830" cy="2483485"/>
                <wp:effectExtent l="2222" t="0" r="0" b="0"/>
                <wp:wrapSquare wrapText="bothSides"/>
                <wp:docPr id="7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42872E4" wp14:editId="6ECC5FFB">
                                  <wp:extent cx="2057400" cy="952500"/>
                                  <wp:effectExtent l="0" t="0" r="0"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5" type="#_x0000_t186" style="position:absolute;margin-left:51.8pt;margin-top:321.6pt;width:732.9pt;height:195.55pt;rotation:90;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MhbqHi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42872E4" wp14:editId="6ECC5FFB">
                            <wp:extent cx="2057400" cy="952500"/>
                            <wp:effectExtent l="0" t="0" r="0"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82880" behindDoc="0" locked="0" layoutInCell="0" allowOverlap="1" wp14:anchorId="719E3D49" wp14:editId="5EA21A2B">
                <wp:simplePos x="0" y="0"/>
                <wp:positionH relativeFrom="page">
                  <wp:posOffset>541655</wp:posOffset>
                </wp:positionH>
                <wp:positionV relativeFrom="margin">
                  <wp:posOffset>743585</wp:posOffset>
                </wp:positionV>
                <wp:extent cx="4199255" cy="9110980"/>
                <wp:effectExtent l="171450" t="171450" r="48895" b="52070"/>
                <wp:wrapSquare wrapText="bothSides"/>
                <wp:docPr id="7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6" style="position:absolute;margin-left:42.65pt;margin-top:58.55pt;width:330.65pt;height:717.4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TV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kp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YMeua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Dmy5NU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83904" behindDoc="0" locked="0" layoutInCell="0" allowOverlap="1" wp14:anchorId="0BD2DF2E" wp14:editId="33C8AF58">
                <wp:simplePos x="0" y="0"/>
                <wp:positionH relativeFrom="page">
                  <wp:posOffset>542259</wp:posOffset>
                </wp:positionH>
                <wp:positionV relativeFrom="margin">
                  <wp:posOffset>744279</wp:posOffset>
                </wp:positionV>
                <wp:extent cx="4076707" cy="9110980"/>
                <wp:effectExtent l="171450" t="171450" r="57150" b="52070"/>
                <wp:wrapSquare wrapText="bothSides"/>
                <wp:docPr id="7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5F7CD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7" style="position:absolute;margin-left:42.7pt;margin-top:58.6pt;width:321pt;height:717.4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" o:allowincell="f" stroked="f">
                <v:shadow on="t" type="perspective" color="#4f81bd" origin="-.5,-.5" offset="-3pt,-3pt" matrix="58982f,,,58982f"/>
                <v:textbox inset=",,36pt,18pt">
                  <w:txbxContent>
                    <w:p w:rsidR="003A4B15" w:rsidRDefault="003A4B15" w:rsidP="005F7CDF"/>
                  </w:txbxContent>
                </v:textbox>
                <w10:wrap type="square" anchorx="page" anchory="margin"/>
              </v:roundrect>
            </w:pict>
          </mc:Fallback>
        </mc:AlternateContent>
      </w:r>
      <w:r>
        <w:rPr>
          <w:lang w:eastAsia="fr-FR"/>
        </w:rPr>
        <mc:AlternateContent>
          <mc:Choice Requires="wps">
            <w:drawing>
              <wp:anchor distT="0" distB="0" distL="114300" distR="114300" simplePos="0" relativeHeight="252281856" behindDoc="0" locked="0" layoutInCell="0" allowOverlap="1" wp14:anchorId="34FB8F52" wp14:editId="31B61A27">
                <wp:simplePos x="0" y="0"/>
                <wp:positionH relativeFrom="page">
                  <wp:posOffset>541655</wp:posOffset>
                </wp:positionH>
                <wp:positionV relativeFrom="margin">
                  <wp:posOffset>743585</wp:posOffset>
                </wp:positionV>
                <wp:extent cx="4199255" cy="9110980"/>
                <wp:effectExtent l="171450" t="171450" r="48895" b="52070"/>
                <wp:wrapSquare wrapText="bothSides"/>
                <wp:docPr id="7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6140197"/>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8" style="position:absolute;margin-left:42.65pt;margin-top:58.55pt;width:330.65pt;height:717.4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vAQMAAAs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8myO8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6140197"/>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84928" behindDoc="0" locked="0" layoutInCell="0" allowOverlap="1" wp14:anchorId="32160A15" wp14:editId="128D9F26">
                <wp:simplePos x="0" y="0"/>
                <wp:positionH relativeFrom="margin">
                  <wp:posOffset>657860</wp:posOffset>
                </wp:positionH>
                <wp:positionV relativeFrom="page">
                  <wp:posOffset>4084320</wp:posOffset>
                </wp:positionV>
                <wp:extent cx="9307830" cy="2483485"/>
                <wp:effectExtent l="2222" t="0" r="0" b="0"/>
                <wp:wrapSquare wrapText="bothSides"/>
                <wp:docPr id="7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FEC88D9" wp14:editId="704AD25B">
                                  <wp:extent cx="2057400" cy="952500"/>
                                  <wp:effectExtent l="0" t="0" r="0" b="0"/>
                                  <wp:docPr id="752" name="Imag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9" type="#_x0000_t186" style="position:absolute;margin-left:51.8pt;margin-top:321.6pt;width:732.9pt;height:195.55pt;rotation:90;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M8Zg+o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FEC88D9" wp14:editId="704AD25B">
                            <wp:extent cx="2057400" cy="952500"/>
                            <wp:effectExtent l="0" t="0" r="0" b="0"/>
                            <wp:docPr id="752" name="Imag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5F7CDF">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5F7CDF">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5F7CD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5F7CDF">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5F7CDF">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5F7CDF">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5F7CD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86976" behindDoc="0" locked="0" layoutInCell="0" allowOverlap="1" wp14:anchorId="5E1F2E46" wp14:editId="6D3F197B">
                <wp:simplePos x="0" y="0"/>
                <wp:positionH relativeFrom="page">
                  <wp:posOffset>541655</wp:posOffset>
                </wp:positionH>
                <wp:positionV relativeFrom="margin">
                  <wp:posOffset>743585</wp:posOffset>
                </wp:positionV>
                <wp:extent cx="4199255" cy="9110980"/>
                <wp:effectExtent l="171450" t="171450" r="48895" b="52070"/>
                <wp:wrapSquare wrapText="bothSides"/>
                <wp:docPr id="74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0" style="position:absolute;margin-left:42.65pt;margin-top:58.55pt;width:330.65pt;height:717.4pt;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vm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kM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pq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Mr0C+Y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5F7CD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5F7CD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Default="003A4B15" w:rsidP="005F7CDF">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5F7CD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5F7CD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5F7CD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88000" behindDoc="0" locked="0" layoutInCell="0" allowOverlap="1" wp14:anchorId="28C16CA9" wp14:editId="1F72554E">
                <wp:simplePos x="0" y="0"/>
                <wp:positionH relativeFrom="page">
                  <wp:posOffset>542259</wp:posOffset>
                </wp:positionH>
                <wp:positionV relativeFrom="margin">
                  <wp:posOffset>744279</wp:posOffset>
                </wp:positionV>
                <wp:extent cx="4076707" cy="9110980"/>
                <wp:effectExtent l="171450" t="171450" r="57150" b="52070"/>
                <wp:wrapSquare wrapText="bothSides"/>
                <wp:docPr id="7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540" w:type="pct"/>
                              <w:tblCellSpacing w:w="0" w:type="dxa"/>
                              <w:tblCellMar>
                                <w:top w:w="75" w:type="dxa"/>
                                <w:left w:w="75" w:type="dxa"/>
                                <w:bottom w:w="75" w:type="dxa"/>
                                <w:right w:w="75" w:type="dxa"/>
                              </w:tblCellMar>
                              <w:tblLook w:val="04A0" w:firstRow="1" w:lastRow="0" w:firstColumn="1" w:lastColumn="0" w:noHBand="0" w:noVBand="1"/>
                            </w:tblPr>
                            <w:tblGrid>
                              <w:gridCol w:w="217"/>
                              <w:gridCol w:w="5170"/>
                              <w:gridCol w:w="500"/>
                            </w:tblGrid>
                            <w:tr w:rsidR="003A4B15" w:rsidRPr="002D56AA" w:rsidTr="002D56AA">
                              <w:trPr>
                                <w:tblCellSpacing w:w="0" w:type="dxa"/>
                              </w:trPr>
                              <w:tc>
                                <w:tcPr>
                                  <w:tcW w:w="5000" w:type="pct"/>
                                  <w:gridSpan w:val="3"/>
                                  <w:shd w:val="clear" w:color="auto" w:fill="FFFFFF"/>
                                  <w:vAlign w:val="center"/>
                                  <w:hideMark/>
                                </w:tcPr>
                                <w:p w:rsidR="003A4B15" w:rsidRDefault="003A4B15" w:rsidP="00685902">
                                  <w:pPr>
                                    <w:jc w:val="both"/>
                                    <w:rPr>
                                      <w:rFonts w:ascii="Arial" w:hAnsi="Arial" w:cs="Arial"/>
                                      <w:noProof w:val="0"/>
                                      <w:color w:val="1155CC"/>
                                      <w:kern w:val="0"/>
                                      <w:sz w:val="32"/>
                                      <w:szCs w:val="32"/>
                                      <w:u w:val="single"/>
                                      <w:lang w:eastAsia="fr-FR"/>
                                    </w:rPr>
                                  </w:pPr>
                                  <w:r w:rsidRPr="002D56AA">
                                    <w:rPr>
                                      <w:rFonts w:ascii="Arial" w:hAnsi="Arial" w:cs="Arial"/>
                                      <w:noProof w:val="0"/>
                                      <w:color w:val="222222"/>
                                      <w:kern w:val="0"/>
                                      <w:sz w:val="32"/>
                                      <w:szCs w:val="32"/>
                                      <w:lang w:eastAsia="fr-FR"/>
                                    </w:rPr>
                                    <w:t xml:space="preserve">Comme au Moyen Orient, en Afrique Noire et Afrique du Nord, nous devons nous protéger pour que ces conflits n’arrivent pas chez nous. C’est à dire interdire cette pseudo-religion, telle qu’elle est pratiquée aujourd'hui pour leur propre malheur et le malheur de leur entourage, leur image déplorable. Nous ne pouvons plus vivre côte à côte mais nous vivons face à face ! Notre justice doit être sollicitée pour nous épargner les conflits qui ne manqueront pas d’advenir si nous laissons faire les choses ! Le Coran tel qu'il est  écrit est la source de tous les racismes. </w:t>
                                  </w:r>
                                  <w:proofErr w:type="spellStart"/>
                                  <w:r w:rsidRPr="002D56AA">
                                    <w:rPr>
                                      <w:rFonts w:ascii="Arial" w:hAnsi="Arial" w:cs="Arial"/>
                                      <w:noProof w:val="0"/>
                                      <w:color w:val="222222"/>
                                      <w:kern w:val="0"/>
                                      <w:sz w:val="32"/>
                                      <w:szCs w:val="32"/>
                                      <w:lang w:eastAsia="fr-FR"/>
                                    </w:rPr>
                                    <w:t>Engagez vous</w:t>
                                  </w:r>
                                  <w:proofErr w:type="spellEnd"/>
                                  <w:r w:rsidRPr="002D56AA">
                                    <w:rPr>
                                      <w:rFonts w:ascii="Arial" w:hAnsi="Arial" w:cs="Arial"/>
                                      <w:noProof w:val="0"/>
                                      <w:color w:val="222222"/>
                                      <w:kern w:val="0"/>
                                      <w:sz w:val="32"/>
                                      <w:szCs w:val="32"/>
                                      <w:lang w:eastAsia="fr-FR"/>
                                    </w:rPr>
                                    <w:t>, signez cette pétition ici et adhérez à l’UCEF pour un futur serein de nos enfants et pour retrouver enfin notre DOUCE FRANCE ! Recueillons des milliers pour ne pas dire des millions de signatures.</w:t>
                                  </w:r>
                                  <w:r w:rsidRPr="002D56AA">
                                    <w:rPr>
                                      <w:rFonts w:ascii="Arial" w:hAnsi="Arial" w:cs="Arial"/>
                                      <w:noProof w:val="0"/>
                                      <w:color w:val="222222"/>
                                      <w:kern w:val="0"/>
                                      <w:sz w:val="32"/>
                                      <w:szCs w:val="32"/>
                                      <w:lang w:eastAsia="fr-FR"/>
                                    </w:rPr>
                                    <w:br/>
                                  </w:r>
                                  <w:r w:rsidRPr="002D56AA">
                                    <w:rPr>
                                      <w:rFonts w:ascii="Arial" w:hAnsi="Arial" w:cs="Arial"/>
                                      <w:noProof w:val="0"/>
                                      <w:color w:val="222222"/>
                                      <w:kern w:val="0"/>
                                      <w:sz w:val="32"/>
                                      <w:szCs w:val="32"/>
                                      <w:lang w:eastAsia="fr-FR"/>
                                    </w:rPr>
                                    <w:br/>
                                    <w:t>Envoyez votre intention d’adhérer à </w:t>
                                  </w:r>
                                  <w:r w:rsidRPr="002D56AA">
                                    <w:rPr>
                                      <w:rFonts w:ascii="Arial" w:hAnsi="Arial" w:cs="Arial"/>
                                      <w:noProof w:val="0"/>
                                      <w:color w:val="1155CC"/>
                                      <w:kern w:val="0"/>
                                      <w:sz w:val="32"/>
                                      <w:szCs w:val="32"/>
                                      <w:u w:val="single"/>
                                      <w:lang w:eastAsia="fr-FR"/>
                                    </w:rPr>
                                    <w:t>l'ucef5302@gmail.com</w:t>
                                  </w:r>
                                </w:p>
                                <w:p w:rsidR="003A4B15" w:rsidRDefault="003A4B15" w:rsidP="00685902">
                                  <w:pPr>
                                    <w:jc w:val="both"/>
                                    <w:rPr>
                                      <w:rFonts w:ascii="Arial" w:hAnsi="Arial" w:cs="Arial"/>
                                      <w:noProof w:val="0"/>
                                      <w:color w:val="1155CC"/>
                                      <w:kern w:val="0"/>
                                      <w:sz w:val="32"/>
                                      <w:szCs w:val="32"/>
                                      <w:u w:val="single"/>
                                      <w:lang w:eastAsia="fr-FR"/>
                                    </w:rPr>
                                  </w:pPr>
                                </w:p>
                                <w:p w:rsidR="003A4B15" w:rsidRDefault="003A4B15" w:rsidP="00685902">
                                  <w:pPr>
                                    <w:jc w:val="both"/>
                                    <w:rPr>
                                      <w:rFonts w:ascii="Arial" w:hAnsi="Arial" w:cs="Arial"/>
                                      <w:noProof w:val="0"/>
                                      <w:color w:val="222222"/>
                                      <w:kern w:val="0"/>
                                      <w:sz w:val="32"/>
                                      <w:szCs w:val="32"/>
                                      <w:lang w:eastAsia="fr-FR"/>
                                    </w:rPr>
                                  </w:pPr>
                                  <w:r w:rsidRPr="002D56AA">
                                    <w:rPr>
                                      <w:rFonts w:ascii="Arial" w:hAnsi="Arial" w:cs="Arial"/>
                                      <w:noProof w:val="0"/>
                                      <w:color w:val="222222"/>
                                      <w:kern w:val="0"/>
                                      <w:sz w:val="32"/>
                                      <w:szCs w:val="32"/>
                                      <w:lang w:eastAsia="fr-FR"/>
                                    </w:rPr>
                                    <w:t>Au nom des Européens, nous vous disons un grand merci.</w:t>
                                  </w:r>
                                  <w:r w:rsidRPr="002D56AA">
                                    <w:rPr>
                                      <w:rFonts w:ascii="Arial" w:hAnsi="Arial" w:cs="Arial"/>
                                      <w:noProof w:val="0"/>
                                      <w:color w:val="222222"/>
                                      <w:kern w:val="0"/>
                                      <w:sz w:val="32"/>
                                      <w:szCs w:val="32"/>
                                      <w:lang w:eastAsia="fr-FR"/>
                                    </w:rPr>
                                    <w:br/>
                                  </w:r>
                                  <w:r w:rsidRPr="002D56AA">
                                    <w:rPr>
                                      <w:rFonts w:ascii="Arial" w:hAnsi="Arial" w:cs="Arial"/>
                                      <w:noProof w:val="0"/>
                                      <w:color w:val="222222"/>
                                      <w:kern w:val="0"/>
                                      <w:sz w:val="32"/>
                                      <w:szCs w:val="32"/>
                                      <w:lang w:eastAsia="fr-FR"/>
                                    </w:rPr>
                                    <w:br/>
                                    <w:t>Le chargé de la communication UCEF. Union d</w:t>
                                  </w:r>
                                  <w:r w:rsidRPr="00685902">
                                    <w:rPr>
                                      <w:rFonts w:ascii="Arial" w:hAnsi="Arial" w:cs="Arial"/>
                                      <w:noProof w:val="0"/>
                                      <w:color w:val="222222"/>
                                      <w:kern w:val="0"/>
                                      <w:sz w:val="32"/>
                                      <w:szCs w:val="32"/>
                                      <w:lang w:eastAsia="fr-FR"/>
                                    </w:rPr>
                                    <w:t xml:space="preserve">es Citoyens </w:t>
                                  </w:r>
                                  <w:proofErr w:type="spellStart"/>
                                  <w:r w:rsidRPr="00685902">
                                    <w:rPr>
                                      <w:rFonts w:ascii="Arial" w:hAnsi="Arial" w:cs="Arial"/>
                                      <w:noProof w:val="0"/>
                                      <w:color w:val="222222"/>
                                      <w:kern w:val="0"/>
                                      <w:sz w:val="32"/>
                                      <w:szCs w:val="32"/>
                                      <w:lang w:eastAsia="fr-FR"/>
                                    </w:rPr>
                                    <w:t>Europée</w:t>
                                  </w:r>
                                  <w:proofErr w:type="spellEnd"/>
                                </w:p>
                                <w:p w:rsidR="003A4B15" w:rsidRPr="002D56AA" w:rsidRDefault="003A4B15" w:rsidP="00685902">
                                  <w:pPr>
                                    <w:jc w:val="both"/>
                                    <w:rPr>
                                      <w:rFonts w:ascii="Arial" w:hAnsi="Arial" w:cs="Arial"/>
                                      <w:noProof w:val="0"/>
                                      <w:color w:val="222222"/>
                                      <w:kern w:val="0"/>
                                      <w:sz w:val="32"/>
                                      <w:szCs w:val="32"/>
                                      <w:lang w:eastAsia="fr-FR"/>
                                    </w:rPr>
                                  </w:pPr>
                                </w:p>
                              </w:tc>
                            </w:tr>
                            <w:tr w:rsidR="003A4B15" w:rsidRPr="002D56AA" w:rsidTr="002340ED">
                              <w:trPr>
                                <w:gridAfter w:val="1"/>
                                <w:wAfter w:w="425" w:type="pct"/>
                                <w:tblCellSpacing w:w="0" w:type="dxa"/>
                              </w:trPr>
                              <w:tc>
                                <w:tcPr>
                                  <w:tcW w:w="184" w:type="pct"/>
                                  <w:shd w:val="clear" w:color="auto" w:fill="F9F9F9"/>
                                  <w:hideMark/>
                                </w:tcPr>
                                <w:p w:rsidR="003A4B15" w:rsidRPr="002D56AA" w:rsidRDefault="003A4B15" w:rsidP="00685902">
                                  <w:pPr>
                                    <w:jc w:val="both"/>
                                    <w:rPr>
                                      <w:rFonts w:ascii="Arial" w:hAnsi="Arial" w:cs="Arial"/>
                                      <w:noProof w:val="0"/>
                                      <w:color w:val="222222"/>
                                      <w:kern w:val="0"/>
                                      <w:sz w:val="32"/>
                                      <w:szCs w:val="32"/>
                                      <w:lang w:eastAsia="fr-FR"/>
                                    </w:rPr>
                                  </w:pPr>
                                </w:p>
                              </w:tc>
                              <w:tc>
                                <w:tcPr>
                                  <w:tcW w:w="4391" w:type="pct"/>
                                  <w:shd w:val="clear" w:color="auto" w:fill="F9F9F9"/>
                                  <w:vAlign w:val="center"/>
                                  <w:hideMark/>
                                </w:tcPr>
                                <w:p w:rsidR="003A4B15" w:rsidRPr="002D56AA" w:rsidRDefault="003A4B15" w:rsidP="00685902">
                                  <w:pPr>
                                    <w:jc w:val="both"/>
                                    <w:rPr>
                                      <w:rFonts w:ascii="Arial" w:hAnsi="Arial" w:cs="Arial"/>
                                      <w:noProof w:val="0"/>
                                      <w:color w:val="222222"/>
                                      <w:kern w:val="0"/>
                                      <w:sz w:val="32"/>
                                      <w:szCs w:val="32"/>
                                      <w:lang w:eastAsia="fr-FR"/>
                                    </w:rPr>
                                  </w:pPr>
                                  <w:r w:rsidRPr="00685902">
                                    <w:rPr>
                                      <w:rFonts w:ascii="Arial" w:hAnsi="Arial" w:cs="Arial"/>
                                      <w:noProof w:val="0"/>
                                      <w:color w:val="222222"/>
                                      <w:kern w:val="0"/>
                                      <w:sz w:val="32"/>
                                      <w:szCs w:val="32"/>
                                      <w:lang w:eastAsia="fr-FR"/>
                                    </w:rPr>
                                    <w:t xml:space="preserve">J'atteste sur </w:t>
                                  </w:r>
                                  <w:r w:rsidRPr="002D56AA">
                                    <w:rPr>
                                      <w:rFonts w:ascii="Arial" w:hAnsi="Arial" w:cs="Arial"/>
                                      <w:noProof w:val="0"/>
                                      <w:color w:val="222222"/>
                                      <w:kern w:val="0"/>
                                      <w:sz w:val="32"/>
                                      <w:szCs w:val="32"/>
                                      <w:lang w:eastAsia="fr-FR"/>
                                    </w:rPr>
                                    <w:t>l'honneur l'exactitude de mes propos</w:t>
                                  </w:r>
                                </w:p>
                              </w:tc>
                            </w:tr>
                          </w:tbl>
                          <w:p w:rsidR="003A4B15" w:rsidRPr="00685902" w:rsidRDefault="003A4B15" w:rsidP="00685902">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1" style="position:absolute;margin-left:42.7pt;margin-top:58.6pt;width:321pt;height:717.4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sEAQMAAAs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XmTQKs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eMzvNwZZiDteH3MAnQgyh32J9gtMZ+x2iAXbTE7nbLrMBIvdMwTSXNsrC8opPlixQc++iAt45e&#10;mhZRF0zXkAz6jNFonvtx5W17Kzct3EUjQ9qcwgw20gcmHuuaHNg4Ede0HcNKe+rHqMcdfvwL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mJH7BAEDAAAL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tbl>
                      <w:tblPr>
                        <w:tblW w:w="5540" w:type="pct"/>
                        <w:tblCellSpacing w:w="0" w:type="dxa"/>
                        <w:tblCellMar>
                          <w:top w:w="75" w:type="dxa"/>
                          <w:left w:w="75" w:type="dxa"/>
                          <w:bottom w:w="75" w:type="dxa"/>
                          <w:right w:w="75" w:type="dxa"/>
                        </w:tblCellMar>
                        <w:tblLook w:val="04A0" w:firstRow="1" w:lastRow="0" w:firstColumn="1" w:lastColumn="0" w:noHBand="0" w:noVBand="1"/>
                      </w:tblPr>
                      <w:tblGrid>
                        <w:gridCol w:w="217"/>
                        <w:gridCol w:w="5170"/>
                        <w:gridCol w:w="500"/>
                      </w:tblGrid>
                      <w:tr w:rsidR="003A4B15" w:rsidRPr="002D56AA" w:rsidTr="002D56AA">
                        <w:trPr>
                          <w:tblCellSpacing w:w="0" w:type="dxa"/>
                        </w:trPr>
                        <w:tc>
                          <w:tcPr>
                            <w:tcW w:w="5000" w:type="pct"/>
                            <w:gridSpan w:val="3"/>
                            <w:shd w:val="clear" w:color="auto" w:fill="FFFFFF"/>
                            <w:vAlign w:val="center"/>
                            <w:hideMark/>
                          </w:tcPr>
                          <w:p w:rsidR="003A4B15" w:rsidRDefault="003A4B15" w:rsidP="00685902">
                            <w:pPr>
                              <w:jc w:val="both"/>
                              <w:rPr>
                                <w:rFonts w:ascii="Arial" w:hAnsi="Arial" w:cs="Arial"/>
                                <w:noProof w:val="0"/>
                                <w:color w:val="1155CC"/>
                                <w:kern w:val="0"/>
                                <w:sz w:val="32"/>
                                <w:szCs w:val="32"/>
                                <w:u w:val="single"/>
                                <w:lang w:eastAsia="fr-FR"/>
                              </w:rPr>
                            </w:pPr>
                            <w:r w:rsidRPr="002D56AA">
                              <w:rPr>
                                <w:rFonts w:ascii="Arial" w:hAnsi="Arial" w:cs="Arial"/>
                                <w:noProof w:val="0"/>
                                <w:color w:val="222222"/>
                                <w:kern w:val="0"/>
                                <w:sz w:val="32"/>
                                <w:szCs w:val="32"/>
                                <w:lang w:eastAsia="fr-FR"/>
                              </w:rPr>
                              <w:t xml:space="preserve">Comme au Moyen Orient, en Afrique Noire et Afrique du Nord, nous devons nous protéger pour que ces conflits n’arrivent pas chez nous. C’est à dire interdire cette pseudo-religion, telle qu’elle est pratiquée aujourd'hui pour leur propre malheur et le malheur de leur entourage, leur image déplorable. Nous ne pouvons plus vivre côte à côte mais nous vivons face à face ! Notre justice doit être sollicitée pour nous épargner les conflits qui ne manqueront pas d’advenir si nous laissons faire les choses ! Le Coran tel qu'il est  écrit est la source de tous les racismes. </w:t>
                            </w:r>
                            <w:proofErr w:type="spellStart"/>
                            <w:r w:rsidRPr="002D56AA">
                              <w:rPr>
                                <w:rFonts w:ascii="Arial" w:hAnsi="Arial" w:cs="Arial"/>
                                <w:noProof w:val="0"/>
                                <w:color w:val="222222"/>
                                <w:kern w:val="0"/>
                                <w:sz w:val="32"/>
                                <w:szCs w:val="32"/>
                                <w:lang w:eastAsia="fr-FR"/>
                              </w:rPr>
                              <w:t>Engagez vous</w:t>
                            </w:r>
                            <w:proofErr w:type="spellEnd"/>
                            <w:r w:rsidRPr="002D56AA">
                              <w:rPr>
                                <w:rFonts w:ascii="Arial" w:hAnsi="Arial" w:cs="Arial"/>
                                <w:noProof w:val="0"/>
                                <w:color w:val="222222"/>
                                <w:kern w:val="0"/>
                                <w:sz w:val="32"/>
                                <w:szCs w:val="32"/>
                                <w:lang w:eastAsia="fr-FR"/>
                              </w:rPr>
                              <w:t>, signez cette pétition ici et adhérez à l’UCEF pour un futur serein de nos enfants et pour retrouver enfin notre DOUCE FRANCE ! Recueillons des milliers pour ne pas dire des millions de signatures.</w:t>
                            </w:r>
                            <w:r w:rsidRPr="002D56AA">
                              <w:rPr>
                                <w:rFonts w:ascii="Arial" w:hAnsi="Arial" w:cs="Arial"/>
                                <w:noProof w:val="0"/>
                                <w:color w:val="222222"/>
                                <w:kern w:val="0"/>
                                <w:sz w:val="32"/>
                                <w:szCs w:val="32"/>
                                <w:lang w:eastAsia="fr-FR"/>
                              </w:rPr>
                              <w:br/>
                            </w:r>
                            <w:r w:rsidRPr="002D56AA">
                              <w:rPr>
                                <w:rFonts w:ascii="Arial" w:hAnsi="Arial" w:cs="Arial"/>
                                <w:noProof w:val="0"/>
                                <w:color w:val="222222"/>
                                <w:kern w:val="0"/>
                                <w:sz w:val="32"/>
                                <w:szCs w:val="32"/>
                                <w:lang w:eastAsia="fr-FR"/>
                              </w:rPr>
                              <w:br/>
                              <w:t>Envoyez votre intention d’adhérer à </w:t>
                            </w:r>
                            <w:r w:rsidRPr="002D56AA">
                              <w:rPr>
                                <w:rFonts w:ascii="Arial" w:hAnsi="Arial" w:cs="Arial"/>
                                <w:noProof w:val="0"/>
                                <w:color w:val="1155CC"/>
                                <w:kern w:val="0"/>
                                <w:sz w:val="32"/>
                                <w:szCs w:val="32"/>
                                <w:u w:val="single"/>
                                <w:lang w:eastAsia="fr-FR"/>
                              </w:rPr>
                              <w:t>l'ucef5302@gmail.com</w:t>
                            </w:r>
                          </w:p>
                          <w:p w:rsidR="003A4B15" w:rsidRDefault="003A4B15" w:rsidP="00685902">
                            <w:pPr>
                              <w:jc w:val="both"/>
                              <w:rPr>
                                <w:rFonts w:ascii="Arial" w:hAnsi="Arial" w:cs="Arial"/>
                                <w:noProof w:val="0"/>
                                <w:color w:val="1155CC"/>
                                <w:kern w:val="0"/>
                                <w:sz w:val="32"/>
                                <w:szCs w:val="32"/>
                                <w:u w:val="single"/>
                                <w:lang w:eastAsia="fr-FR"/>
                              </w:rPr>
                            </w:pPr>
                          </w:p>
                          <w:p w:rsidR="003A4B15" w:rsidRDefault="003A4B15" w:rsidP="00685902">
                            <w:pPr>
                              <w:jc w:val="both"/>
                              <w:rPr>
                                <w:rFonts w:ascii="Arial" w:hAnsi="Arial" w:cs="Arial"/>
                                <w:noProof w:val="0"/>
                                <w:color w:val="222222"/>
                                <w:kern w:val="0"/>
                                <w:sz w:val="32"/>
                                <w:szCs w:val="32"/>
                                <w:lang w:eastAsia="fr-FR"/>
                              </w:rPr>
                            </w:pPr>
                            <w:r w:rsidRPr="002D56AA">
                              <w:rPr>
                                <w:rFonts w:ascii="Arial" w:hAnsi="Arial" w:cs="Arial"/>
                                <w:noProof w:val="0"/>
                                <w:color w:val="222222"/>
                                <w:kern w:val="0"/>
                                <w:sz w:val="32"/>
                                <w:szCs w:val="32"/>
                                <w:lang w:eastAsia="fr-FR"/>
                              </w:rPr>
                              <w:t>Au nom des Européens, nous vous disons un grand merci.</w:t>
                            </w:r>
                            <w:r w:rsidRPr="002D56AA">
                              <w:rPr>
                                <w:rFonts w:ascii="Arial" w:hAnsi="Arial" w:cs="Arial"/>
                                <w:noProof w:val="0"/>
                                <w:color w:val="222222"/>
                                <w:kern w:val="0"/>
                                <w:sz w:val="32"/>
                                <w:szCs w:val="32"/>
                                <w:lang w:eastAsia="fr-FR"/>
                              </w:rPr>
                              <w:br/>
                            </w:r>
                            <w:r w:rsidRPr="002D56AA">
                              <w:rPr>
                                <w:rFonts w:ascii="Arial" w:hAnsi="Arial" w:cs="Arial"/>
                                <w:noProof w:val="0"/>
                                <w:color w:val="222222"/>
                                <w:kern w:val="0"/>
                                <w:sz w:val="32"/>
                                <w:szCs w:val="32"/>
                                <w:lang w:eastAsia="fr-FR"/>
                              </w:rPr>
                              <w:br/>
                              <w:t>Le chargé de la communication UCEF. Union d</w:t>
                            </w:r>
                            <w:r w:rsidRPr="00685902">
                              <w:rPr>
                                <w:rFonts w:ascii="Arial" w:hAnsi="Arial" w:cs="Arial"/>
                                <w:noProof w:val="0"/>
                                <w:color w:val="222222"/>
                                <w:kern w:val="0"/>
                                <w:sz w:val="32"/>
                                <w:szCs w:val="32"/>
                                <w:lang w:eastAsia="fr-FR"/>
                              </w:rPr>
                              <w:t xml:space="preserve">es Citoyens </w:t>
                            </w:r>
                            <w:proofErr w:type="spellStart"/>
                            <w:r w:rsidRPr="00685902">
                              <w:rPr>
                                <w:rFonts w:ascii="Arial" w:hAnsi="Arial" w:cs="Arial"/>
                                <w:noProof w:val="0"/>
                                <w:color w:val="222222"/>
                                <w:kern w:val="0"/>
                                <w:sz w:val="32"/>
                                <w:szCs w:val="32"/>
                                <w:lang w:eastAsia="fr-FR"/>
                              </w:rPr>
                              <w:t>Europée</w:t>
                            </w:r>
                            <w:proofErr w:type="spellEnd"/>
                          </w:p>
                          <w:p w:rsidR="003A4B15" w:rsidRPr="002D56AA" w:rsidRDefault="003A4B15" w:rsidP="00685902">
                            <w:pPr>
                              <w:jc w:val="both"/>
                              <w:rPr>
                                <w:rFonts w:ascii="Arial" w:hAnsi="Arial" w:cs="Arial"/>
                                <w:noProof w:val="0"/>
                                <w:color w:val="222222"/>
                                <w:kern w:val="0"/>
                                <w:sz w:val="32"/>
                                <w:szCs w:val="32"/>
                                <w:lang w:eastAsia="fr-FR"/>
                              </w:rPr>
                            </w:pPr>
                          </w:p>
                        </w:tc>
                      </w:tr>
                      <w:tr w:rsidR="003A4B15" w:rsidRPr="002D56AA" w:rsidTr="002340ED">
                        <w:trPr>
                          <w:gridAfter w:val="1"/>
                          <w:wAfter w:w="425" w:type="pct"/>
                          <w:tblCellSpacing w:w="0" w:type="dxa"/>
                        </w:trPr>
                        <w:tc>
                          <w:tcPr>
                            <w:tcW w:w="184" w:type="pct"/>
                            <w:shd w:val="clear" w:color="auto" w:fill="F9F9F9"/>
                            <w:hideMark/>
                          </w:tcPr>
                          <w:p w:rsidR="003A4B15" w:rsidRPr="002D56AA" w:rsidRDefault="003A4B15" w:rsidP="00685902">
                            <w:pPr>
                              <w:jc w:val="both"/>
                              <w:rPr>
                                <w:rFonts w:ascii="Arial" w:hAnsi="Arial" w:cs="Arial"/>
                                <w:noProof w:val="0"/>
                                <w:color w:val="222222"/>
                                <w:kern w:val="0"/>
                                <w:sz w:val="32"/>
                                <w:szCs w:val="32"/>
                                <w:lang w:eastAsia="fr-FR"/>
                              </w:rPr>
                            </w:pPr>
                          </w:p>
                        </w:tc>
                        <w:tc>
                          <w:tcPr>
                            <w:tcW w:w="4391" w:type="pct"/>
                            <w:shd w:val="clear" w:color="auto" w:fill="F9F9F9"/>
                            <w:vAlign w:val="center"/>
                            <w:hideMark/>
                          </w:tcPr>
                          <w:p w:rsidR="003A4B15" w:rsidRPr="002D56AA" w:rsidRDefault="003A4B15" w:rsidP="00685902">
                            <w:pPr>
                              <w:jc w:val="both"/>
                              <w:rPr>
                                <w:rFonts w:ascii="Arial" w:hAnsi="Arial" w:cs="Arial"/>
                                <w:noProof w:val="0"/>
                                <w:color w:val="222222"/>
                                <w:kern w:val="0"/>
                                <w:sz w:val="32"/>
                                <w:szCs w:val="32"/>
                                <w:lang w:eastAsia="fr-FR"/>
                              </w:rPr>
                            </w:pPr>
                            <w:r w:rsidRPr="00685902">
                              <w:rPr>
                                <w:rFonts w:ascii="Arial" w:hAnsi="Arial" w:cs="Arial"/>
                                <w:noProof w:val="0"/>
                                <w:color w:val="222222"/>
                                <w:kern w:val="0"/>
                                <w:sz w:val="32"/>
                                <w:szCs w:val="32"/>
                                <w:lang w:eastAsia="fr-FR"/>
                              </w:rPr>
                              <w:t xml:space="preserve">J'atteste sur </w:t>
                            </w:r>
                            <w:r w:rsidRPr="002D56AA">
                              <w:rPr>
                                <w:rFonts w:ascii="Arial" w:hAnsi="Arial" w:cs="Arial"/>
                                <w:noProof w:val="0"/>
                                <w:color w:val="222222"/>
                                <w:kern w:val="0"/>
                                <w:sz w:val="32"/>
                                <w:szCs w:val="32"/>
                                <w:lang w:eastAsia="fr-FR"/>
                              </w:rPr>
                              <w:t>l'honneur l'exactitude de mes propos</w:t>
                            </w:r>
                          </w:p>
                        </w:tc>
                      </w:tr>
                    </w:tbl>
                    <w:p w:rsidR="003A4B15" w:rsidRPr="00685902" w:rsidRDefault="003A4B15" w:rsidP="00685902">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85952" behindDoc="0" locked="0" layoutInCell="0" allowOverlap="1" wp14:anchorId="003F56E0" wp14:editId="18F47212">
                <wp:simplePos x="0" y="0"/>
                <wp:positionH relativeFrom="page">
                  <wp:posOffset>541655</wp:posOffset>
                </wp:positionH>
                <wp:positionV relativeFrom="margin">
                  <wp:posOffset>743585</wp:posOffset>
                </wp:positionV>
                <wp:extent cx="4199255" cy="9110980"/>
                <wp:effectExtent l="171450" t="171450" r="48895" b="52070"/>
                <wp:wrapSquare wrapText="bothSides"/>
                <wp:docPr id="7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98049016"/>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2" style="position:absolute;margin-left:42.65pt;margin-top:58.55pt;width:330.65pt;height:717.4pt;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Gb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2mB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Ej06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MPkZs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198049016"/>
                        <w:temporary/>
                        <w:showingPlcHdr/>
                      </w:sdtPr>
                      <w:sdtContent>
                        <w:p w:rsidR="003A4B15" w:rsidRDefault="003A4B15" w:rsidP="005F7CD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0962F8" w:rsidRDefault="000962F8">
      <w:pPr>
        <w:framePr w:hSpace="0" w:wrap="auto" w:vAnchor="margin" w:xAlign="left" w:yAlign="inline"/>
      </w:pPr>
      <w:r>
        <w:br w:type="page"/>
      </w:r>
    </w:p>
    <w:p w:rsidR="000962F8" w:rsidRPr="007D132A" w:rsidRDefault="000962F8" w:rsidP="000962F8">
      <w:pPr>
        <w:framePr w:hSpace="0" w:wrap="auto" w:vAnchor="margin" w:xAlign="left" w:yAlign="inline"/>
      </w:pPr>
      <w:r>
        <w:rPr>
          <w:lang w:eastAsia="fr-FR"/>
        </w:rPr>
        <w:lastRenderedPageBreak/>
        <mc:AlternateContent>
          <mc:Choice Requires="wps">
            <w:drawing>
              <wp:anchor distT="0" distB="0" distL="114300" distR="114300" simplePos="0" relativeHeight="252198912" behindDoc="0" locked="0" layoutInCell="0" allowOverlap="1" wp14:anchorId="3DCD7401" wp14:editId="0DE82B19">
                <wp:simplePos x="0" y="0"/>
                <wp:positionH relativeFrom="page">
                  <wp:posOffset>541655</wp:posOffset>
                </wp:positionH>
                <wp:positionV relativeFrom="margin">
                  <wp:posOffset>743585</wp:posOffset>
                </wp:positionV>
                <wp:extent cx="4199255" cy="9110980"/>
                <wp:effectExtent l="171450" t="171450" r="48895" b="52070"/>
                <wp:wrapSquare wrapText="bothSides"/>
                <wp:docPr id="2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3" style="position:absolute;margin-left:42.65pt;margin-top:58.55pt;width:330.65pt;height:717.4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He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E/Gcd4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7888" behindDoc="0" locked="0" layoutInCell="0" allowOverlap="1" wp14:anchorId="1ECA24AB" wp14:editId="4BED6BA4">
                <wp:simplePos x="0" y="0"/>
                <wp:positionH relativeFrom="page">
                  <wp:posOffset>541655</wp:posOffset>
                </wp:positionH>
                <wp:positionV relativeFrom="margin">
                  <wp:posOffset>743585</wp:posOffset>
                </wp:positionV>
                <wp:extent cx="4199255" cy="9110980"/>
                <wp:effectExtent l="171450" t="171450" r="48895" b="52070"/>
                <wp:wrapSquare wrapText="bothSides"/>
                <wp:docPr id="2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170879"/>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4" style="position:absolute;margin-left:42.65pt;margin-top:58.55pt;width:330.65pt;height:717.4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Vg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ZDr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CRae6v9HOw0uwRJgF6EOQO+xOMRpvvGPWwi2bYPmyo4RjJdwqmqSBp6pdXcNLsLAHHPDvgrYKX&#10;JHnQBVUVJIM+YzSY125YeZvOiHUDd5HAkNKXMIO1cJ6J57pGBzZOwDVuR7/SDv0Q9bzD5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lRWA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170170879"/>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99936" behindDoc="0" locked="0" layoutInCell="0" allowOverlap="1" wp14:anchorId="6E476345" wp14:editId="43B82F19">
                <wp:simplePos x="0" y="0"/>
                <wp:positionH relativeFrom="margin">
                  <wp:posOffset>657860</wp:posOffset>
                </wp:positionH>
                <wp:positionV relativeFrom="page">
                  <wp:posOffset>4084320</wp:posOffset>
                </wp:positionV>
                <wp:extent cx="9307830" cy="2483485"/>
                <wp:effectExtent l="2222" t="0" r="0" b="0"/>
                <wp:wrapSquare wrapText="bothSides"/>
                <wp:docPr id="2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1A8843B" wp14:editId="78E5ADBD">
                                  <wp:extent cx="2057400" cy="95250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95" type="#_x0000_t186" style="position:absolute;margin-left:51.8pt;margin-top:321.6pt;width:732.9pt;height:195.55pt;rotation:90;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T0j2+S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1A8843B" wp14:editId="78E5ADBD">
                            <wp:extent cx="2057400" cy="95250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01984" behindDoc="0" locked="0" layoutInCell="0" allowOverlap="1" wp14:anchorId="0BF3B49E" wp14:editId="1F64BF68">
                <wp:simplePos x="0" y="0"/>
                <wp:positionH relativeFrom="page">
                  <wp:posOffset>541655</wp:posOffset>
                </wp:positionH>
                <wp:positionV relativeFrom="margin">
                  <wp:posOffset>743585</wp:posOffset>
                </wp:positionV>
                <wp:extent cx="4199255" cy="9110980"/>
                <wp:effectExtent l="171450" t="171450" r="48895" b="52070"/>
                <wp:wrapSquare wrapText="bothSides"/>
                <wp:docPr id="2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6" style="position:absolute;margin-left:42.65pt;margin-top:58.55pt;width:330.65pt;height:717.4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Q5AgMAAAs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NvCQ5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03008" behindDoc="0" locked="0" layoutInCell="0" allowOverlap="1" wp14:anchorId="770FC07C" wp14:editId="32584EBB">
                <wp:simplePos x="0" y="0"/>
                <wp:positionH relativeFrom="page">
                  <wp:posOffset>542259</wp:posOffset>
                </wp:positionH>
                <wp:positionV relativeFrom="margin">
                  <wp:posOffset>744279</wp:posOffset>
                </wp:positionV>
                <wp:extent cx="4076707" cy="9110980"/>
                <wp:effectExtent l="171450" t="171450" r="57150" b="52070"/>
                <wp:wrapSquare wrapText="bothSides"/>
                <wp:docPr id="26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0962F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0962F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7" style="position:absolute;margin-left:42.7pt;margin-top:58.6pt;width:321pt;height:717.4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0962F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0962F8"/>
                  </w:txbxContent>
                </v:textbox>
                <w10:wrap type="square" anchorx="page" anchory="margin"/>
              </v:roundrect>
            </w:pict>
          </mc:Fallback>
        </mc:AlternateContent>
      </w:r>
      <w:r>
        <w:rPr>
          <w:lang w:eastAsia="fr-FR"/>
        </w:rPr>
        <mc:AlternateContent>
          <mc:Choice Requires="wps">
            <w:drawing>
              <wp:anchor distT="0" distB="0" distL="114300" distR="114300" simplePos="0" relativeHeight="252200960" behindDoc="0" locked="0" layoutInCell="0" allowOverlap="1" wp14:anchorId="00D1352D" wp14:editId="74F1BFA2">
                <wp:simplePos x="0" y="0"/>
                <wp:positionH relativeFrom="page">
                  <wp:posOffset>541655</wp:posOffset>
                </wp:positionH>
                <wp:positionV relativeFrom="margin">
                  <wp:posOffset>743585</wp:posOffset>
                </wp:positionV>
                <wp:extent cx="4199255" cy="9110980"/>
                <wp:effectExtent l="171450" t="171450" r="48895" b="52070"/>
                <wp:wrapSquare wrapText="bothSides"/>
                <wp:docPr id="2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7126584"/>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8" style="position:absolute;margin-left:42.65pt;margin-top:58.55pt;width:330.65pt;height:717.4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hAIHM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7126584"/>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04032" behindDoc="0" locked="0" layoutInCell="0" allowOverlap="1" wp14:anchorId="7951A435" wp14:editId="4C158275">
                <wp:simplePos x="0" y="0"/>
                <wp:positionH relativeFrom="margin">
                  <wp:posOffset>657860</wp:posOffset>
                </wp:positionH>
                <wp:positionV relativeFrom="page">
                  <wp:posOffset>4084320</wp:posOffset>
                </wp:positionV>
                <wp:extent cx="9307830" cy="2483485"/>
                <wp:effectExtent l="2222" t="0" r="0" b="0"/>
                <wp:wrapSquare wrapText="bothSides"/>
                <wp:docPr id="2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A0F2154" wp14:editId="717E74D8">
                                  <wp:extent cx="2057400" cy="952500"/>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99" type="#_x0000_t186" style="position:absolute;margin-left:51.8pt;margin-top:321.6pt;width:732.9pt;height:195.55pt;rotation:90;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8Ppbk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A0F2154" wp14:editId="717E74D8">
                            <wp:extent cx="2057400" cy="952500"/>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06080" behindDoc="0" locked="0" layoutInCell="0" allowOverlap="1" wp14:anchorId="703AB06C" wp14:editId="168F0AFC">
                <wp:simplePos x="0" y="0"/>
                <wp:positionH relativeFrom="page">
                  <wp:posOffset>541655</wp:posOffset>
                </wp:positionH>
                <wp:positionV relativeFrom="margin">
                  <wp:posOffset>743585</wp:posOffset>
                </wp:positionV>
                <wp:extent cx="4199255" cy="9110980"/>
                <wp:effectExtent l="171450" t="171450" r="48895" b="52070"/>
                <wp:wrapSquare wrapText="bothSides"/>
                <wp:docPr id="2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0" style="position:absolute;margin-left:42.65pt;margin-top:58.55pt;width:330.65pt;height:717.4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N6Ag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1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9kuN6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07104" behindDoc="0" locked="0" layoutInCell="0" allowOverlap="1" wp14:anchorId="08A520D2" wp14:editId="41E8BF67">
                <wp:simplePos x="0" y="0"/>
                <wp:positionH relativeFrom="page">
                  <wp:posOffset>542259</wp:posOffset>
                </wp:positionH>
                <wp:positionV relativeFrom="margin">
                  <wp:posOffset>744279</wp:posOffset>
                </wp:positionV>
                <wp:extent cx="4076707" cy="9110980"/>
                <wp:effectExtent l="171450" t="171450" r="57150" b="52070"/>
                <wp:wrapSquare wrapText="bothSides"/>
                <wp:docPr id="2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0962F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1" style="position:absolute;margin-left:42.7pt;margin-top:58.6pt;width:321pt;height:717.4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bAgMAAAs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MB1T5s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3A4B15" w:rsidRDefault="003A4B15" w:rsidP="000962F8"/>
                  </w:txbxContent>
                </v:textbox>
                <w10:wrap type="square" anchorx="page" anchory="margin"/>
              </v:roundrect>
            </w:pict>
          </mc:Fallback>
        </mc:AlternateContent>
      </w:r>
      <w:r>
        <w:rPr>
          <w:lang w:eastAsia="fr-FR"/>
        </w:rPr>
        <mc:AlternateContent>
          <mc:Choice Requires="wps">
            <w:drawing>
              <wp:anchor distT="0" distB="0" distL="114300" distR="114300" simplePos="0" relativeHeight="252205056" behindDoc="0" locked="0" layoutInCell="0" allowOverlap="1" wp14:anchorId="1903A537" wp14:editId="3BE5FDCE">
                <wp:simplePos x="0" y="0"/>
                <wp:positionH relativeFrom="page">
                  <wp:posOffset>541655</wp:posOffset>
                </wp:positionH>
                <wp:positionV relativeFrom="margin">
                  <wp:posOffset>743585</wp:posOffset>
                </wp:positionV>
                <wp:extent cx="4199255" cy="9110980"/>
                <wp:effectExtent l="171450" t="171450" r="48895" b="52070"/>
                <wp:wrapSquare wrapText="bothSides"/>
                <wp:docPr id="27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43379239"/>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2" style="position:absolute;margin-left:42.65pt;margin-top:58.55pt;width:330.65pt;height:717.4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9A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1mK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Ejs6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HsGz0A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2143379239"/>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208128" behindDoc="0" locked="0" layoutInCell="0" allowOverlap="1" wp14:anchorId="0146A4FA" wp14:editId="0E33B5D5">
                <wp:simplePos x="0" y="0"/>
                <wp:positionH relativeFrom="margin">
                  <wp:posOffset>657860</wp:posOffset>
                </wp:positionH>
                <wp:positionV relativeFrom="page">
                  <wp:posOffset>4084320</wp:posOffset>
                </wp:positionV>
                <wp:extent cx="9307830" cy="2483485"/>
                <wp:effectExtent l="2222" t="0" r="0" b="0"/>
                <wp:wrapSquare wrapText="bothSides"/>
                <wp:docPr id="2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2EDD841" wp14:editId="498DE185">
                                  <wp:extent cx="2057400" cy="952500"/>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03" type="#_x0000_t186" style="position:absolute;margin-left:51.8pt;margin-top:321.6pt;width:732.9pt;height:195.55pt;rotation:90;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XSMRYC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2EDD841" wp14:editId="498DE185">
                            <wp:extent cx="2057400" cy="952500"/>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0962F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0962F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0962F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0962F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0962F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0962F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0962F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10176" behindDoc="0" locked="0" layoutInCell="0" allowOverlap="1" wp14:anchorId="70D369E5" wp14:editId="79926066">
                <wp:simplePos x="0" y="0"/>
                <wp:positionH relativeFrom="page">
                  <wp:posOffset>541655</wp:posOffset>
                </wp:positionH>
                <wp:positionV relativeFrom="margin">
                  <wp:posOffset>743585</wp:posOffset>
                </wp:positionV>
                <wp:extent cx="4199255" cy="9110980"/>
                <wp:effectExtent l="171450" t="171450" r="48895" b="52070"/>
                <wp:wrapSquare wrapText="bothSides"/>
                <wp:docPr id="2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4" style="position:absolute;margin-left:42.65pt;margin-top:58.55pt;width:330.65pt;height:717.4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Rp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9k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Zr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Bc2ZGk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0962F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0962F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Default="003A4B15" w:rsidP="000962F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0962F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0962F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0962F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09152" behindDoc="0" locked="0" layoutInCell="0" allowOverlap="1" wp14:anchorId="57853078" wp14:editId="2BA13EC4">
                <wp:simplePos x="0" y="0"/>
                <wp:positionH relativeFrom="page">
                  <wp:posOffset>541655</wp:posOffset>
                </wp:positionH>
                <wp:positionV relativeFrom="margin">
                  <wp:posOffset>743585</wp:posOffset>
                </wp:positionV>
                <wp:extent cx="4199255" cy="9110980"/>
                <wp:effectExtent l="171450" t="171450" r="48895" b="52070"/>
                <wp:wrapSquare wrapText="bothSides"/>
                <wp:docPr id="2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28165086"/>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5" style="position:absolute;margin-left:42.65pt;margin-top:58.55pt;width:330.65pt;height:717.4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ziFtV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128165086"/>
                        <w:temporary/>
                        <w:showingPlcHdr/>
                      </w:sdtPr>
                      <w:sdtContent>
                        <w:p w:rsidR="003A4B15" w:rsidRDefault="003A4B15" w:rsidP="000962F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0962F8" w:rsidRDefault="002340ED" w:rsidP="000962F8">
      <w:pPr>
        <w:framePr w:hSpace="0" w:wrap="auto" w:vAnchor="margin" w:xAlign="left" w:yAlign="inline"/>
      </w:pPr>
      <w:r>
        <w:rPr>
          <w:lang w:eastAsia="fr-FR"/>
        </w:rPr>
        <mc:AlternateContent>
          <mc:Choice Requires="wps">
            <w:drawing>
              <wp:anchor distT="0" distB="0" distL="114300" distR="114300" simplePos="0" relativeHeight="252211200" behindDoc="0" locked="0" layoutInCell="0" allowOverlap="1" wp14:anchorId="3803EF5F" wp14:editId="0A02F352">
                <wp:simplePos x="0" y="0"/>
                <wp:positionH relativeFrom="page">
                  <wp:posOffset>542925</wp:posOffset>
                </wp:positionH>
                <wp:positionV relativeFrom="margin">
                  <wp:posOffset>742950</wp:posOffset>
                </wp:positionV>
                <wp:extent cx="4076700" cy="9163050"/>
                <wp:effectExtent l="171450" t="171450" r="57150" b="57150"/>
                <wp:wrapSquare wrapText="bothSides"/>
                <wp:docPr id="2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6305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826"/>
                              <w:gridCol w:w="5310"/>
                            </w:tblGrid>
                            <w:tr w:rsidR="003A4B15" w:rsidRPr="002340ED" w:rsidTr="00685902">
                              <w:trPr>
                                <w:tblCellSpacing w:w="0" w:type="dxa"/>
                              </w:trPr>
                              <w:tc>
                                <w:tcPr>
                                  <w:tcW w:w="1500" w:type="pct"/>
                                  <w:shd w:val="clear" w:color="auto" w:fill="FFFFFF"/>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Nom</w:t>
                                  </w:r>
                                </w:p>
                              </w:tc>
                              <w:tc>
                                <w:tcPr>
                                  <w:tcW w:w="3500" w:type="pct"/>
                                  <w:shd w:val="clear" w:color="auto" w:fill="FFFFFF"/>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 xml:space="preserve"> Christophe</w:t>
                                  </w:r>
                                </w:p>
                              </w:tc>
                            </w:tr>
                            <w:tr w:rsidR="003A4B15" w:rsidRPr="002340ED" w:rsidTr="00685902">
                              <w:trPr>
                                <w:tblCellSpacing w:w="0" w:type="dxa"/>
                              </w:trPr>
                              <w:tc>
                                <w:tcPr>
                                  <w:tcW w:w="1500" w:type="pct"/>
                                  <w:shd w:val="clear" w:color="auto" w:fill="F9F9F9"/>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Date</w:t>
                                  </w:r>
                                </w:p>
                              </w:tc>
                              <w:tc>
                                <w:tcPr>
                                  <w:tcW w:w="3500" w:type="pct"/>
                                  <w:shd w:val="clear" w:color="auto" w:fill="F9F9F9"/>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05-03-2020</w:t>
                                  </w:r>
                                </w:p>
                              </w:tc>
                            </w:tr>
                            <w:tr w:rsidR="003A4B15" w:rsidRPr="002340ED" w:rsidTr="00685902">
                              <w:trPr>
                                <w:tblCellSpacing w:w="0" w:type="dxa"/>
                              </w:trPr>
                              <w:tc>
                                <w:tcPr>
                                  <w:tcW w:w="1500" w:type="pct"/>
                                  <w:shd w:val="clear" w:color="auto" w:fill="FFFFFF"/>
                                  <w:hideMark/>
                                </w:tcPr>
                                <w:p w:rsidR="003A4B15" w:rsidRPr="002340ED" w:rsidRDefault="003A4B15" w:rsidP="00685902">
                                  <w:pPr>
                                    <w:rPr>
                                      <w:rFonts w:ascii="Arial" w:hAnsi="Arial" w:cs="Arial"/>
                                      <w:noProof w:val="0"/>
                                      <w:color w:val="222222"/>
                                      <w:kern w:val="0"/>
                                      <w:sz w:val="32"/>
                                      <w:szCs w:val="32"/>
                                      <w:lang w:eastAsia="fr-FR"/>
                                    </w:rPr>
                                  </w:pPr>
                                </w:p>
                              </w:tc>
                              <w:tc>
                                <w:tcPr>
                                  <w:tcW w:w="3500" w:type="pct"/>
                                  <w:shd w:val="clear" w:color="auto" w:fill="FFFFFF"/>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1- Observatoire de la désagrégation de l'identité française</w:t>
                                  </w:r>
                                </w:p>
                              </w:tc>
                            </w:tr>
                            <w:tr w:rsidR="003A4B15" w:rsidRPr="002340ED" w:rsidTr="002137C1">
                              <w:trPr>
                                <w:tblCellSpacing w:w="0" w:type="dxa"/>
                              </w:trPr>
                              <w:tc>
                                <w:tcPr>
                                  <w:tcW w:w="1500" w:type="pct"/>
                                  <w:shd w:val="clear" w:color="auto" w:fill="F9F9F9"/>
                                </w:tcPr>
                                <w:p w:rsidR="003A4B15" w:rsidRPr="002340ED" w:rsidRDefault="003A4B15" w:rsidP="00685902">
                                  <w:pPr>
                                    <w:rPr>
                                      <w:rFonts w:ascii="Arial" w:hAnsi="Arial" w:cs="Arial"/>
                                      <w:noProof w:val="0"/>
                                      <w:color w:val="222222"/>
                                      <w:kern w:val="0"/>
                                      <w:sz w:val="32"/>
                                      <w:szCs w:val="32"/>
                                      <w:lang w:eastAsia="fr-FR"/>
                                    </w:rPr>
                                  </w:pPr>
                                </w:p>
                              </w:tc>
                              <w:tc>
                                <w:tcPr>
                                  <w:tcW w:w="3500" w:type="pct"/>
                                  <w:shd w:val="clear" w:color="auto" w:fill="F9F9F9"/>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Cette gouvernance nous met sciemment en péril !</w:t>
                                  </w:r>
                                </w:p>
                              </w:tc>
                            </w:tr>
                            <w:tr w:rsidR="003A4B15" w:rsidRPr="002340ED" w:rsidTr="002137C1">
                              <w:trPr>
                                <w:tblCellSpacing w:w="0" w:type="dxa"/>
                              </w:trPr>
                              <w:tc>
                                <w:tcPr>
                                  <w:tcW w:w="1500" w:type="pct"/>
                                  <w:shd w:val="clear" w:color="auto" w:fill="FFFFFF"/>
                                </w:tcPr>
                                <w:p w:rsidR="003A4B15" w:rsidRPr="002340ED" w:rsidRDefault="003A4B15" w:rsidP="00685902">
                                  <w:pPr>
                                    <w:rPr>
                                      <w:rFonts w:ascii="Arial" w:hAnsi="Arial" w:cs="Arial"/>
                                      <w:noProof w:val="0"/>
                                      <w:color w:val="222222"/>
                                      <w:kern w:val="0"/>
                                      <w:sz w:val="32"/>
                                      <w:szCs w:val="32"/>
                                      <w:lang w:eastAsia="fr-FR"/>
                                    </w:rPr>
                                  </w:pPr>
                                </w:p>
                              </w:tc>
                              <w:tc>
                                <w:tcPr>
                                  <w:tcW w:w="3500" w:type="pct"/>
                                  <w:shd w:val="clear" w:color="auto" w:fill="FFFFFF"/>
                                  <w:vAlign w:val="center"/>
                                  <w:hideMark/>
                                </w:tcPr>
                                <w:p w:rsidR="003A4B15" w:rsidRPr="002340ED" w:rsidRDefault="003A4B15" w:rsidP="00685902">
                                  <w:pPr>
                                    <w:rPr>
                                      <w:rFonts w:ascii="Arial" w:hAnsi="Arial" w:cs="Arial"/>
                                      <w:noProof w:val="0"/>
                                      <w:color w:val="222222"/>
                                      <w:kern w:val="0"/>
                                      <w:sz w:val="32"/>
                                      <w:szCs w:val="32"/>
                                      <w:lang w:eastAsia="fr-FR"/>
                                    </w:rPr>
                                  </w:pPr>
                                  <w:hyperlink r:id="rId34" w:tgtFrame="_blank" w:tooltip="Screenshot_20200305-094922_Gmail.jpg" w:history="1">
                                    <w:r w:rsidRPr="002340ED">
                                      <w:rPr>
                                        <w:rFonts w:ascii="Arial" w:hAnsi="Arial" w:cs="Arial"/>
                                        <w:noProof w:val="0"/>
                                        <w:color w:val="1155CC"/>
                                        <w:kern w:val="0"/>
                                        <w:sz w:val="32"/>
                                        <w:szCs w:val="32"/>
                                        <w:u w:val="single"/>
                                        <w:lang w:eastAsia="fr-FR"/>
                                      </w:rPr>
                                      <w:t>Screenshot_20200305-094922_Gmail.jpg</w:t>
                                    </w:r>
                                  </w:hyperlink>
                                </w:p>
                              </w:tc>
                            </w:tr>
                            <w:tr w:rsidR="003A4B15" w:rsidRPr="002340ED" w:rsidTr="00685902">
                              <w:trPr>
                                <w:tblCellSpacing w:w="0" w:type="dxa"/>
                              </w:trPr>
                              <w:tc>
                                <w:tcPr>
                                  <w:tcW w:w="1500" w:type="pct"/>
                                  <w:shd w:val="clear" w:color="auto" w:fill="F9F9F9"/>
                                  <w:hideMark/>
                                </w:tcPr>
                                <w:p w:rsidR="003A4B15" w:rsidRPr="002340ED" w:rsidRDefault="003A4B15" w:rsidP="00685902">
                                  <w:pPr>
                                    <w:rPr>
                                      <w:rFonts w:ascii="Arial" w:hAnsi="Arial" w:cs="Arial"/>
                                      <w:noProof w:val="0"/>
                                      <w:color w:val="222222"/>
                                      <w:kern w:val="0"/>
                                      <w:sz w:val="32"/>
                                      <w:szCs w:val="32"/>
                                      <w:lang w:eastAsia="fr-FR"/>
                                    </w:rPr>
                                  </w:pPr>
                                </w:p>
                              </w:tc>
                              <w:tc>
                                <w:tcPr>
                                  <w:tcW w:w="3500" w:type="pct"/>
                                  <w:shd w:val="clear" w:color="auto" w:fill="F9F9F9"/>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J'atteste sur l'honneur l'exactitude de mes propos</w:t>
                                  </w:r>
                                </w:p>
                                <w:p w:rsidR="003A4B15" w:rsidRPr="002340ED" w:rsidRDefault="003A4B15" w:rsidP="00685902">
                                  <w:pPr>
                                    <w:rPr>
                                      <w:rFonts w:ascii="Arial" w:hAnsi="Arial" w:cs="Arial"/>
                                      <w:noProof w:val="0"/>
                                      <w:color w:val="222222"/>
                                      <w:kern w:val="0"/>
                                      <w:sz w:val="32"/>
                                      <w:szCs w:val="32"/>
                                      <w:lang w:eastAsia="fr-FR"/>
                                    </w:rPr>
                                  </w:pPr>
                                </w:p>
                                <w:p w:rsidR="003A4B15" w:rsidRPr="002340ED" w:rsidRDefault="003A4B15" w:rsidP="00685902">
                                  <w:pPr>
                                    <w:jc w:val="center"/>
                                    <w:rPr>
                                      <w:rFonts w:ascii="Arial" w:hAnsi="Arial" w:cs="Arial"/>
                                      <w:noProof w:val="0"/>
                                      <w:color w:val="222222"/>
                                      <w:kern w:val="0"/>
                                      <w:sz w:val="32"/>
                                      <w:szCs w:val="32"/>
                                      <w:lang w:eastAsia="fr-FR"/>
                                    </w:rPr>
                                  </w:pPr>
                                  <w:r w:rsidRPr="002340ED">
                                    <w:rPr>
                                      <w:rFonts w:ascii="Arial" w:hAnsi="Arial" w:cs="Arial"/>
                                      <w:color w:val="222222"/>
                                      <w:kern w:val="0"/>
                                      <w:sz w:val="32"/>
                                      <w:szCs w:val="32"/>
                                      <w:lang w:eastAsia="fr-FR"/>
                                    </w:rPr>
                                    <w:drawing>
                                      <wp:inline distT="0" distB="0" distL="0" distR="0" wp14:anchorId="6B71A433" wp14:editId="01B52241">
                                        <wp:extent cx="3268980" cy="89535"/>
                                        <wp:effectExtent l="0" t="0" r="7620" b="5715"/>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tc>
                            </w:tr>
                          </w:tbl>
                          <w:p w:rsidR="003A4B15" w:rsidRDefault="003A4B15" w:rsidP="000962F8">
                            <w:pPr>
                              <w:jc w:val="both"/>
                              <w:rPr>
                                <w:rFonts w:ascii="Arial" w:hAnsi="Arial" w:cs="Arial"/>
                                <w:sz w:val="32"/>
                                <w:szCs w:val="32"/>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5962"/>
                              <w:gridCol w:w="4057"/>
                            </w:tblGrid>
                            <w:tr w:rsidR="003A4B15" w:rsidRPr="00CB3BC3" w:rsidTr="002137C1">
                              <w:trPr>
                                <w:trHeight w:val="453"/>
                                <w:tblCellSpacing w:w="0" w:type="dxa"/>
                              </w:trPr>
                              <w:tc>
                                <w:tcPr>
                                  <w:tcW w:w="861" w:type="pct"/>
                                  <w:shd w:val="clear" w:color="auto" w:fill="FFFFFF"/>
                                  <w:hideMark/>
                                </w:tcPr>
                                <w:tbl>
                                  <w:tblPr>
                                    <w:tblW w:w="5812" w:type="dxa"/>
                                    <w:tblCellSpacing w:w="0" w:type="dxa"/>
                                    <w:tblCellMar>
                                      <w:top w:w="75" w:type="dxa"/>
                                      <w:left w:w="75" w:type="dxa"/>
                                      <w:bottom w:w="75" w:type="dxa"/>
                                      <w:right w:w="75" w:type="dxa"/>
                                    </w:tblCellMar>
                                    <w:tblLook w:val="04A0" w:firstRow="1" w:lastRow="0" w:firstColumn="1" w:lastColumn="0" w:noHBand="0" w:noVBand="1"/>
                                  </w:tblPr>
                                  <w:tblGrid>
                                    <w:gridCol w:w="1138"/>
                                    <w:gridCol w:w="4674"/>
                                  </w:tblGrid>
                                  <w:tr w:rsidR="003A4B15" w:rsidRPr="00CB3BC3" w:rsidTr="002340ED">
                                    <w:trPr>
                                      <w:tblCellSpacing w:w="0" w:type="dxa"/>
                                    </w:trPr>
                                    <w:tc>
                                      <w:tcPr>
                                        <w:tcW w:w="979" w:type="pct"/>
                                        <w:shd w:val="clear" w:color="auto" w:fill="FFFFFF"/>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Nom</w:t>
                                        </w:r>
                                      </w:p>
                                    </w:tc>
                                    <w:tc>
                                      <w:tcPr>
                                        <w:tcW w:w="4021" w:type="pct"/>
                                        <w:shd w:val="clear" w:color="auto" w:fill="FFFFFF"/>
                                        <w:vAlign w:val="center"/>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Jean</w:t>
                                        </w:r>
                                      </w:p>
                                    </w:tc>
                                  </w:tr>
                                  <w:tr w:rsidR="003A4B15" w:rsidRPr="00CB3BC3" w:rsidTr="002340ED">
                                    <w:trPr>
                                      <w:tblCellSpacing w:w="0" w:type="dxa"/>
                                    </w:trPr>
                                    <w:tc>
                                      <w:tcPr>
                                        <w:tcW w:w="979" w:type="pct"/>
                                        <w:shd w:val="clear" w:color="auto" w:fill="F9F9F9"/>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 xml:space="preserve">Date </w:t>
                                        </w:r>
                                      </w:p>
                                    </w:tc>
                                    <w:tc>
                                      <w:tcPr>
                                        <w:tcW w:w="4021" w:type="pct"/>
                                        <w:shd w:val="clear" w:color="auto" w:fill="F9F9F9"/>
                                        <w:vAlign w:val="center"/>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20-03-2020</w:t>
                                        </w:r>
                                      </w:p>
                                    </w:tc>
                                  </w:tr>
                                  <w:tr w:rsidR="003A4B15" w:rsidRPr="00CB3BC3" w:rsidTr="002340ED">
                                    <w:trPr>
                                      <w:tblCellSpacing w:w="0" w:type="dxa"/>
                                    </w:trPr>
                                    <w:tc>
                                      <w:tcPr>
                                        <w:tcW w:w="979" w:type="pct"/>
                                        <w:shd w:val="clear" w:color="auto" w:fill="FFFFFF"/>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Objet</w:t>
                                        </w:r>
                                      </w:p>
                                    </w:tc>
                                    <w:tc>
                                      <w:tcPr>
                                        <w:tcW w:w="4021" w:type="pct"/>
                                        <w:shd w:val="clear" w:color="auto" w:fill="FFFFFF"/>
                                        <w:vAlign w:val="center"/>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2- Observatoire de l'atteinte systématique à la vie</w:t>
                                        </w:r>
                                      </w:p>
                                    </w:tc>
                                  </w:tr>
                                  <w:tr w:rsidR="003A4B15" w:rsidRPr="00CB3BC3" w:rsidTr="002340ED">
                                    <w:trPr>
                                      <w:tblCellSpacing w:w="0" w:type="dxa"/>
                                    </w:trPr>
                                    <w:tc>
                                      <w:tcPr>
                                        <w:tcW w:w="979" w:type="pct"/>
                                        <w:shd w:val="clear" w:color="auto" w:fill="F9F9F9"/>
                                        <w:hideMark/>
                                      </w:tcPr>
                                      <w:p w:rsidR="003A4B15" w:rsidRPr="00CB3BC3" w:rsidRDefault="003A4B15" w:rsidP="00CB3BC3">
                                        <w:pPr>
                                          <w:jc w:val="both"/>
                                          <w:rPr>
                                            <w:rFonts w:ascii="Arial" w:hAnsi="Arial" w:cs="Arial"/>
                                            <w:color w:val="222222"/>
                                            <w:sz w:val="32"/>
                                            <w:szCs w:val="32"/>
                                          </w:rPr>
                                        </w:pPr>
                                      </w:p>
                                    </w:tc>
                                    <w:tc>
                                      <w:tcPr>
                                        <w:tcW w:w="4021" w:type="pct"/>
                                        <w:shd w:val="clear" w:color="auto" w:fill="F9F9F9"/>
                                        <w:vAlign w:val="center"/>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 Aussitôt les secours s'organisent, les occupants des véhicules , une famille avec enfant  dans un véhicule et une seule personne dans l'autre. Ils sont plus choqués que blessés.</w:t>
                                        </w:r>
                                      </w:p>
                                    </w:tc>
                                  </w:tr>
                                </w:tbl>
                                <w:p w:rsidR="003A4B15" w:rsidRPr="00CB3BC3" w:rsidRDefault="003A4B15" w:rsidP="00CB3BC3">
                                  <w:pPr>
                                    <w:jc w:val="both"/>
                                    <w:rPr>
                                      <w:sz w:val="32"/>
                                      <w:szCs w:val="32"/>
                                    </w:rPr>
                                  </w:pPr>
                                </w:p>
                              </w:tc>
                              <w:tc>
                                <w:tcPr>
                                  <w:tcW w:w="4139" w:type="pct"/>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172"/>
                                    <w:gridCol w:w="2735"/>
                                  </w:tblGrid>
                                  <w:tr w:rsidR="003A4B15" w:rsidRPr="00CB3BC3" w:rsidTr="002137C1">
                                    <w:trPr>
                                      <w:tblCellSpacing w:w="0" w:type="dxa"/>
                                    </w:trPr>
                                    <w:tc>
                                      <w:tcPr>
                                        <w:tcW w:w="1500" w:type="pct"/>
                                        <w:shd w:val="clear" w:color="auto" w:fill="FFFFFF"/>
                                      </w:tcPr>
                                      <w:p w:rsidR="003A4B15" w:rsidRPr="00CB3BC3" w:rsidRDefault="003A4B15" w:rsidP="00CB3BC3">
                                        <w:pPr>
                                          <w:jc w:val="both"/>
                                          <w:rPr>
                                            <w:rFonts w:ascii="Helvetica" w:hAnsi="Helvetica" w:cs="Helvetica"/>
                                            <w:color w:val="222222"/>
                                            <w:sz w:val="32"/>
                                            <w:szCs w:val="32"/>
                                          </w:rPr>
                                        </w:pPr>
                                      </w:p>
                                    </w:tc>
                                    <w:tc>
                                      <w:tcPr>
                                        <w:tcW w:w="3500" w:type="pct"/>
                                        <w:shd w:val="clear" w:color="auto" w:fill="FFFFFF"/>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9F9F9"/>
                                      </w:tcPr>
                                      <w:p w:rsidR="003A4B15" w:rsidRPr="00CB3BC3" w:rsidRDefault="003A4B15" w:rsidP="00CB3BC3">
                                        <w:pPr>
                                          <w:jc w:val="both"/>
                                          <w:rPr>
                                            <w:rFonts w:ascii="Helvetica" w:hAnsi="Helvetica" w:cs="Helvetica"/>
                                            <w:color w:val="222222"/>
                                            <w:sz w:val="32"/>
                                            <w:szCs w:val="32"/>
                                          </w:rPr>
                                        </w:pPr>
                                      </w:p>
                                    </w:tc>
                                    <w:tc>
                                      <w:tcPr>
                                        <w:tcW w:w="3500" w:type="pct"/>
                                        <w:shd w:val="clear" w:color="auto" w:fill="F9F9F9"/>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FFFFF"/>
                                      </w:tcPr>
                                      <w:p w:rsidR="003A4B15" w:rsidRPr="00CB3BC3" w:rsidRDefault="003A4B15" w:rsidP="00CB3BC3">
                                        <w:pPr>
                                          <w:jc w:val="both"/>
                                          <w:rPr>
                                            <w:rFonts w:ascii="Helvetica" w:hAnsi="Helvetica" w:cs="Helvetica"/>
                                            <w:color w:val="222222"/>
                                            <w:sz w:val="32"/>
                                            <w:szCs w:val="32"/>
                                          </w:rPr>
                                        </w:pPr>
                                      </w:p>
                                    </w:tc>
                                    <w:tc>
                                      <w:tcPr>
                                        <w:tcW w:w="3500" w:type="pct"/>
                                        <w:shd w:val="clear" w:color="auto" w:fill="FFFFFF"/>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9F9F9"/>
                                      </w:tcPr>
                                      <w:p w:rsidR="003A4B15" w:rsidRPr="00CB3BC3" w:rsidRDefault="003A4B15" w:rsidP="00CB3BC3">
                                        <w:pPr>
                                          <w:jc w:val="both"/>
                                          <w:rPr>
                                            <w:rFonts w:ascii="Helvetica" w:hAnsi="Helvetica" w:cs="Helvetica"/>
                                            <w:color w:val="222222"/>
                                            <w:sz w:val="32"/>
                                            <w:szCs w:val="32"/>
                                          </w:rPr>
                                        </w:pPr>
                                      </w:p>
                                    </w:tc>
                                    <w:tc>
                                      <w:tcPr>
                                        <w:tcW w:w="3500" w:type="pct"/>
                                        <w:shd w:val="clear" w:color="auto" w:fill="F9F9F9"/>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FFFFF"/>
                                      </w:tcPr>
                                      <w:p w:rsidR="003A4B15" w:rsidRPr="00CB3BC3" w:rsidRDefault="003A4B15" w:rsidP="00CB3BC3">
                                        <w:pPr>
                                          <w:jc w:val="both"/>
                                          <w:rPr>
                                            <w:rFonts w:ascii="Helvetica" w:hAnsi="Helvetica" w:cs="Helvetica"/>
                                            <w:color w:val="222222"/>
                                            <w:sz w:val="32"/>
                                            <w:szCs w:val="32"/>
                                          </w:rPr>
                                        </w:pPr>
                                      </w:p>
                                    </w:tc>
                                    <w:tc>
                                      <w:tcPr>
                                        <w:tcW w:w="3500" w:type="pct"/>
                                        <w:shd w:val="clear" w:color="auto" w:fill="FFFFFF"/>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9F9F9"/>
                                      </w:tcPr>
                                      <w:p w:rsidR="003A4B15" w:rsidRPr="00CB3BC3" w:rsidRDefault="003A4B15" w:rsidP="00CB3BC3">
                                        <w:pPr>
                                          <w:jc w:val="both"/>
                                          <w:rPr>
                                            <w:rFonts w:ascii="Helvetica" w:hAnsi="Helvetica" w:cs="Helvetica"/>
                                            <w:color w:val="222222"/>
                                            <w:sz w:val="32"/>
                                            <w:szCs w:val="32"/>
                                          </w:rPr>
                                        </w:pPr>
                                      </w:p>
                                    </w:tc>
                                    <w:tc>
                                      <w:tcPr>
                                        <w:tcW w:w="3500" w:type="pct"/>
                                        <w:shd w:val="clear" w:color="auto" w:fill="F9F9F9"/>
                                        <w:vAlign w:val="center"/>
                                      </w:tcPr>
                                      <w:p w:rsidR="003A4B15" w:rsidRPr="00CB3BC3" w:rsidRDefault="003A4B15" w:rsidP="00CB3BC3">
                                        <w:pPr>
                                          <w:jc w:val="both"/>
                                          <w:rPr>
                                            <w:rFonts w:ascii="Helvetica" w:hAnsi="Helvetica" w:cs="Helvetica"/>
                                            <w:color w:val="222222"/>
                                            <w:sz w:val="32"/>
                                            <w:szCs w:val="32"/>
                                          </w:rPr>
                                        </w:pPr>
                                      </w:p>
                                    </w:tc>
                                  </w:tr>
                                </w:tbl>
                                <w:p w:rsidR="003A4B15" w:rsidRPr="00CB3BC3" w:rsidRDefault="003A4B15" w:rsidP="00CB3BC3">
                                  <w:pPr>
                                    <w:jc w:val="both"/>
                                    <w:rPr>
                                      <w:sz w:val="32"/>
                                      <w:szCs w:val="32"/>
                                    </w:rPr>
                                  </w:pPr>
                                </w:p>
                              </w:tc>
                            </w:tr>
                            <w:tr w:rsidR="003A4B15" w:rsidRPr="002137C1" w:rsidTr="002137C1">
                              <w:trPr>
                                <w:tblCellSpacing w:w="0" w:type="dxa"/>
                              </w:trPr>
                              <w:tc>
                                <w:tcPr>
                                  <w:tcW w:w="861" w:type="pct"/>
                                  <w:shd w:val="clear" w:color="auto" w:fill="F9F9F9"/>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744"/>
                                    <w:gridCol w:w="4068"/>
                                  </w:tblGrid>
                                  <w:tr w:rsidR="003A4B15" w:rsidRPr="00FB09BD" w:rsidTr="002340ED">
                                    <w:trPr>
                                      <w:tblCellSpacing w:w="0" w:type="dxa"/>
                                    </w:trPr>
                                    <w:tc>
                                      <w:tcPr>
                                        <w:tcW w:w="1500" w:type="pct"/>
                                        <w:shd w:val="clear" w:color="auto" w:fill="FFFFFF"/>
                                      </w:tcPr>
                                      <w:p w:rsidR="003A4B15" w:rsidRPr="00FB09BD" w:rsidRDefault="003A4B15" w:rsidP="002137C1">
                                        <w:pPr>
                                          <w:rPr>
                                            <w:rFonts w:ascii="Helvetica" w:hAnsi="Helvetica" w:cs="Helvetica"/>
                                            <w:color w:val="222222"/>
                                            <w:szCs w:val="24"/>
                                          </w:rPr>
                                        </w:pPr>
                                      </w:p>
                                    </w:tc>
                                    <w:tc>
                                      <w:tcPr>
                                        <w:tcW w:w="3500" w:type="pct"/>
                                        <w:shd w:val="clear" w:color="auto" w:fill="FFFFFF"/>
                                        <w:vAlign w:val="center"/>
                                      </w:tcPr>
                                      <w:p w:rsidR="003A4B15" w:rsidRPr="00FB09BD" w:rsidRDefault="003A4B15" w:rsidP="002137C1">
                                        <w:pPr>
                                          <w:rPr>
                                            <w:rFonts w:ascii="Helvetica" w:hAnsi="Helvetica" w:cs="Helvetica"/>
                                            <w:color w:val="222222"/>
                                            <w:szCs w:val="24"/>
                                          </w:rPr>
                                        </w:pPr>
                                      </w:p>
                                    </w:tc>
                                  </w:tr>
                                  <w:tr w:rsidR="003A4B15" w:rsidRPr="00FB09BD" w:rsidTr="002340ED">
                                    <w:trPr>
                                      <w:tblCellSpacing w:w="0" w:type="dxa"/>
                                    </w:trPr>
                                    <w:tc>
                                      <w:tcPr>
                                        <w:tcW w:w="1500" w:type="pct"/>
                                        <w:shd w:val="clear" w:color="auto" w:fill="F9F9F9"/>
                                      </w:tcPr>
                                      <w:p w:rsidR="003A4B15" w:rsidRPr="00FB09BD" w:rsidRDefault="003A4B15" w:rsidP="002137C1">
                                        <w:pPr>
                                          <w:rPr>
                                            <w:rFonts w:ascii="Helvetica" w:hAnsi="Helvetica" w:cs="Helvetica"/>
                                            <w:color w:val="222222"/>
                                            <w:szCs w:val="24"/>
                                          </w:rPr>
                                        </w:pPr>
                                      </w:p>
                                    </w:tc>
                                    <w:tc>
                                      <w:tcPr>
                                        <w:tcW w:w="3500" w:type="pct"/>
                                        <w:shd w:val="clear" w:color="auto" w:fill="F9F9F9"/>
                                        <w:vAlign w:val="center"/>
                                      </w:tcPr>
                                      <w:p w:rsidR="003A4B15" w:rsidRPr="00FB09BD" w:rsidRDefault="003A4B15" w:rsidP="002137C1">
                                        <w:pPr>
                                          <w:rPr>
                                            <w:rFonts w:ascii="Helvetica" w:hAnsi="Helvetica" w:cs="Helvetica"/>
                                            <w:color w:val="222222"/>
                                            <w:szCs w:val="24"/>
                                          </w:rPr>
                                        </w:pPr>
                                      </w:p>
                                    </w:tc>
                                  </w:tr>
                                  <w:tr w:rsidR="003A4B15" w:rsidRPr="00FB09BD" w:rsidTr="002340ED">
                                    <w:trPr>
                                      <w:tblCellSpacing w:w="0" w:type="dxa"/>
                                    </w:trPr>
                                    <w:tc>
                                      <w:tcPr>
                                        <w:tcW w:w="1500" w:type="pct"/>
                                        <w:shd w:val="clear" w:color="auto" w:fill="FFFFFF"/>
                                      </w:tcPr>
                                      <w:p w:rsidR="003A4B15" w:rsidRPr="00FB09BD" w:rsidRDefault="003A4B15" w:rsidP="002137C1">
                                        <w:pPr>
                                          <w:rPr>
                                            <w:rFonts w:ascii="Helvetica" w:hAnsi="Helvetica" w:cs="Helvetica"/>
                                            <w:color w:val="222222"/>
                                            <w:szCs w:val="24"/>
                                          </w:rPr>
                                        </w:pPr>
                                      </w:p>
                                    </w:tc>
                                    <w:tc>
                                      <w:tcPr>
                                        <w:tcW w:w="3500" w:type="pct"/>
                                        <w:shd w:val="clear" w:color="auto" w:fill="FFFFFF"/>
                                        <w:vAlign w:val="center"/>
                                      </w:tcPr>
                                      <w:p w:rsidR="003A4B15" w:rsidRPr="00FB09BD" w:rsidRDefault="003A4B15" w:rsidP="002137C1">
                                        <w:pPr>
                                          <w:rPr>
                                            <w:rFonts w:ascii="Helvetica" w:hAnsi="Helvetica" w:cs="Helvetica"/>
                                            <w:color w:val="222222"/>
                                            <w:szCs w:val="24"/>
                                          </w:rPr>
                                        </w:pPr>
                                      </w:p>
                                    </w:tc>
                                  </w:tr>
                                  <w:tr w:rsidR="003A4B15" w:rsidRPr="00FB09BD" w:rsidTr="002340ED">
                                    <w:trPr>
                                      <w:tblCellSpacing w:w="0" w:type="dxa"/>
                                    </w:trPr>
                                    <w:tc>
                                      <w:tcPr>
                                        <w:tcW w:w="1500" w:type="pct"/>
                                        <w:shd w:val="clear" w:color="auto" w:fill="F9F9F9"/>
                                      </w:tcPr>
                                      <w:p w:rsidR="003A4B15" w:rsidRPr="00FB09BD" w:rsidRDefault="003A4B15" w:rsidP="002137C1">
                                        <w:pPr>
                                          <w:rPr>
                                            <w:rFonts w:ascii="Helvetica" w:hAnsi="Helvetica" w:cs="Helvetica"/>
                                            <w:color w:val="222222"/>
                                            <w:szCs w:val="24"/>
                                          </w:rPr>
                                        </w:pPr>
                                      </w:p>
                                    </w:tc>
                                    <w:tc>
                                      <w:tcPr>
                                        <w:tcW w:w="3500" w:type="pct"/>
                                        <w:shd w:val="clear" w:color="auto" w:fill="F9F9F9"/>
                                        <w:vAlign w:val="center"/>
                                      </w:tcPr>
                                      <w:p w:rsidR="003A4B15" w:rsidRPr="00FB09BD" w:rsidRDefault="003A4B15" w:rsidP="002137C1">
                                        <w:pPr>
                                          <w:rPr>
                                            <w:rFonts w:ascii="Helvetica" w:hAnsi="Helvetica" w:cs="Helvetica"/>
                                            <w:color w:val="222222"/>
                                            <w:szCs w:val="24"/>
                                          </w:rPr>
                                        </w:pPr>
                                      </w:p>
                                    </w:tc>
                                  </w:tr>
                                  <w:tr w:rsidR="003A4B15" w:rsidRPr="00FB09BD" w:rsidTr="00CB3BC3">
                                    <w:trPr>
                                      <w:tblCellSpacing w:w="0" w:type="dxa"/>
                                    </w:trPr>
                                    <w:tc>
                                      <w:tcPr>
                                        <w:tcW w:w="1500" w:type="pct"/>
                                        <w:shd w:val="clear" w:color="auto" w:fill="FFFFFF"/>
                                      </w:tcPr>
                                      <w:p w:rsidR="003A4B15" w:rsidRPr="00FB09BD" w:rsidRDefault="003A4B15" w:rsidP="002137C1">
                                        <w:pPr>
                                          <w:rPr>
                                            <w:rFonts w:ascii="Helvetica" w:hAnsi="Helvetica" w:cs="Helvetica"/>
                                            <w:color w:val="222222"/>
                                            <w:szCs w:val="24"/>
                                          </w:rPr>
                                        </w:pPr>
                                      </w:p>
                                    </w:tc>
                                    <w:tc>
                                      <w:tcPr>
                                        <w:tcW w:w="3500" w:type="pct"/>
                                        <w:shd w:val="clear" w:color="auto" w:fill="FFFFFF"/>
                                        <w:vAlign w:val="center"/>
                                      </w:tcPr>
                                      <w:p w:rsidR="003A4B15" w:rsidRPr="00FB09BD" w:rsidRDefault="003A4B15" w:rsidP="002137C1">
                                        <w:pPr>
                                          <w:rPr>
                                            <w:rFonts w:ascii="Helvetica" w:hAnsi="Helvetica" w:cs="Helvetica"/>
                                            <w:color w:val="222222"/>
                                            <w:szCs w:val="24"/>
                                          </w:rPr>
                                        </w:pPr>
                                      </w:p>
                                    </w:tc>
                                  </w:tr>
                                  <w:tr w:rsidR="003A4B15" w:rsidRPr="00FB09BD" w:rsidTr="00CB3BC3">
                                    <w:trPr>
                                      <w:tblCellSpacing w:w="0" w:type="dxa"/>
                                    </w:trPr>
                                    <w:tc>
                                      <w:tcPr>
                                        <w:tcW w:w="1500" w:type="pct"/>
                                        <w:shd w:val="clear" w:color="auto" w:fill="F9F9F9"/>
                                      </w:tcPr>
                                      <w:p w:rsidR="003A4B15" w:rsidRPr="00FB09BD" w:rsidRDefault="003A4B15" w:rsidP="002137C1">
                                        <w:pPr>
                                          <w:rPr>
                                            <w:rFonts w:ascii="Helvetica" w:hAnsi="Helvetica" w:cs="Helvetica"/>
                                            <w:color w:val="222222"/>
                                            <w:szCs w:val="24"/>
                                          </w:rPr>
                                        </w:pPr>
                                      </w:p>
                                    </w:tc>
                                    <w:tc>
                                      <w:tcPr>
                                        <w:tcW w:w="3500" w:type="pct"/>
                                        <w:shd w:val="clear" w:color="auto" w:fill="F9F9F9"/>
                                        <w:vAlign w:val="center"/>
                                      </w:tcPr>
                                      <w:p w:rsidR="003A4B15" w:rsidRPr="00FB09BD" w:rsidRDefault="003A4B15" w:rsidP="002137C1">
                                        <w:pPr>
                                          <w:rPr>
                                            <w:rFonts w:ascii="Helvetica" w:hAnsi="Helvetica" w:cs="Helvetica"/>
                                            <w:color w:val="222222"/>
                                            <w:szCs w:val="24"/>
                                          </w:rPr>
                                        </w:pPr>
                                      </w:p>
                                    </w:tc>
                                  </w:tr>
                                </w:tbl>
                                <w:p w:rsidR="003A4B15" w:rsidRDefault="003A4B15" w:rsidP="002137C1"/>
                              </w:tc>
                              <w:tc>
                                <w:tcPr>
                                  <w:tcW w:w="4139" w:type="pct"/>
                                  <w:shd w:val="clear" w:color="auto" w:fill="F9F9F9"/>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138"/>
                                    <w:gridCol w:w="2769"/>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35" w:tgtFrame="_blank" w:history="1">
                                          <w:r w:rsidRPr="00FB09BD">
                                            <w:rPr>
                                              <w:rStyle w:val="Lienhypertexte"/>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r>
                            <w:tr w:rsidR="003A4B15" w:rsidRPr="002137C1" w:rsidTr="002137C1">
                              <w:trPr>
                                <w:tblCellSpacing w:w="0" w:type="dxa"/>
                              </w:trPr>
                              <w:tc>
                                <w:tcPr>
                                  <w:tcW w:w="861" w:type="pct"/>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744"/>
                                    <w:gridCol w:w="4068"/>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36" w:tgtFrame="_blank" w:history="1">
                                          <w:r w:rsidRPr="00FB09BD">
                                            <w:rPr>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c>
                                <w:tcPr>
                                  <w:tcW w:w="4139" w:type="pct"/>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138"/>
                                    <w:gridCol w:w="2769"/>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37" w:tgtFrame="_blank" w:history="1">
                                          <w:r w:rsidRPr="00FB09BD">
                                            <w:rPr>
                                              <w:rStyle w:val="Lienhypertexte"/>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r>
                            <w:tr w:rsidR="003A4B15" w:rsidRPr="002137C1" w:rsidTr="002137C1">
                              <w:trPr>
                                <w:tblCellSpacing w:w="0" w:type="dxa"/>
                              </w:trPr>
                              <w:tc>
                                <w:tcPr>
                                  <w:tcW w:w="861" w:type="pct"/>
                                  <w:shd w:val="clear" w:color="auto" w:fill="F9F9F9"/>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744"/>
                                    <w:gridCol w:w="4068"/>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38" w:tgtFrame="_blank" w:history="1">
                                          <w:r w:rsidRPr="00FB09BD">
                                            <w:rPr>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c>
                                <w:tcPr>
                                  <w:tcW w:w="4139" w:type="pct"/>
                                  <w:shd w:val="clear" w:color="auto" w:fill="F9F9F9"/>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138"/>
                                    <w:gridCol w:w="2769"/>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39" w:tgtFrame="_blank" w:history="1">
                                          <w:r w:rsidRPr="00FB09BD">
                                            <w:rPr>
                                              <w:rStyle w:val="Lienhypertexte"/>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r>
                          </w:tbl>
                          <w:p w:rsidR="003A4B15" w:rsidRPr="00315A1F" w:rsidRDefault="003A4B15" w:rsidP="000962F8">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6" style="position:absolute;margin-left:42.75pt;margin-top:58.5pt;width:321pt;height:721.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kiAQMAAAs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826"/>
                        <w:gridCol w:w="5310"/>
                      </w:tblGrid>
                      <w:tr w:rsidR="003A4B15" w:rsidRPr="002340ED" w:rsidTr="00685902">
                        <w:trPr>
                          <w:tblCellSpacing w:w="0" w:type="dxa"/>
                        </w:trPr>
                        <w:tc>
                          <w:tcPr>
                            <w:tcW w:w="1500" w:type="pct"/>
                            <w:shd w:val="clear" w:color="auto" w:fill="FFFFFF"/>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Nom</w:t>
                            </w:r>
                          </w:p>
                        </w:tc>
                        <w:tc>
                          <w:tcPr>
                            <w:tcW w:w="3500" w:type="pct"/>
                            <w:shd w:val="clear" w:color="auto" w:fill="FFFFFF"/>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 xml:space="preserve"> Christophe</w:t>
                            </w:r>
                          </w:p>
                        </w:tc>
                      </w:tr>
                      <w:tr w:rsidR="003A4B15" w:rsidRPr="002340ED" w:rsidTr="00685902">
                        <w:trPr>
                          <w:tblCellSpacing w:w="0" w:type="dxa"/>
                        </w:trPr>
                        <w:tc>
                          <w:tcPr>
                            <w:tcW w:w="1500" w:type="pct"/>
                            <w:shd w:val="clear" w:color="auto" w:fill="F9F9F9"/>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Date</w:t>
                            </w:r>
                          </w:p>
                        </w:tc>
                        <w:tc>
                          <w:tcPr>
                            <w:tcW w:w="3500" w:type="pct"/>
                            <w:shd w:val="clear" w:color="auto" w:fill="F9F9F9"/>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05-03-2020</w:t>
                            </w:r>
                          </w:p>
                        </w:tc>
                      </w:tr>
                      <w:tr w:rsidR="003A4B15" w:rsidRPr="002340ED" w:rsidTr="00685902">
                        <w:trPr>
                          <w:tblCellSpacing w:w="0" w:type="dxa"/>
                        </w:trPr>
                        <w:tc>
                          <w:tcPr>
                            <w:tcW w:w="1500" w:type="pct"/>
                            <w:shd w:val="clear" w:color="auto" w:fill="FFFFFF"/>
                            <w:hideMark/>
                          </w:tcPr>
                          <w:p w:rsidR="003A4B15" w:rsidRPr="002340ED" w:rsidRDefault="003A4B15" w:rsidP="00685902">
                            <w:pPr>
                              <w:rPr>
                                <w:rFonts w:ascii="Arial" w:hAnsi="Arial" w:cs="Arial"/>
                                <w:noProof w:val="0"/>
                                <w:color w:val="222222"/>
                                <w:kern w:val="0"/>
                                <w:sz w:val="32"/>
                                <w:szCs w:val="32"/>
                                <w:lang w:eastAsia="fr-FR"/>
                              </w:rPr>
                            </w:pPr>
                          </w:p>
                        </w:tc>
                        <w:tc>
                          <w:tcPr>
                            <w:tcW w:w="3500" w:type="pct"/>
                            <w:shd w:val="clear" w:color="auto" w:fill="FFFFFF"/>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1- Observatoire de la désagrégation de l'identité française</w:t>
                            </w:r>
                          </w:p>
                        </w:tc>
                      </w:tr>
                      <w:tr w:rsidR="003A4B15" w:rsidRPr="002340ED" w:rsidTr="002137C1">
                        <w:trPr>
                          <w:tblCellSpacing w:w="0" w:type="dxa"/>
                        </w:trPr>
                        <w:tc>
                          <w:tcPr>
                            <w:tcW w:w="1500" w:type="pct"/>
                            <w:shd w:val="clear" w:color="auto" w:fill="F9F9F9"/>
                          </w:tcPr>
                          <w:p w:rsidR="003A4B15" w:rsidRPr="002340ED" w:rsidRDefault="003A4B15" w:rsidP="00685902">
                            <w:pPr>
                              <w:rPr>
                                <w:rFonts w:ascii="Arial" w:hAnsi="Arial" w:cs="Arial"/>
                                <w:noProof w:val="0"/>
                                <w:color w:val="222222"/>
                                <w:kern w:val="0"/>
                                <w:sz w:val="32"/>
                                <w:szCs w:val="32"/>
                                <w:lang w:eastAsia="fr-FR"/>
                              </w:rPr>
                            </w:pPr>
                          </w:p>
                        </w:tc>
                        <w:tc>
                          <w:tcPr>
                            <w:tcW w:w="3500" w:type="pct"/>
                            <w:shd w:val="clear" w:color="auto" w:fill="F9F9F9"/>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Cette gouvernance nous met sciemment en péril !</w:t>
                            </w:r>
                          </w:p>
                        </w:tc>
                      </w:tr>
                      <w:tr w:rsidR="003A4B15" w:rsidRPr="002340ED" w:rsidTr="002137C1">
                        <w:trPr>
                          <w:tblCellSpacing w:w="0" w:type="dxa"/>
                        </w:trPr>
                        <w:tc>
                          <w:tcPr>
                            <w:tcW w:w="1500" w:type="pct"/>
                            <w:shd w:val="clear" w:color="auto" w:fill="FFFFFF"/>
                          </w:tcPr>
                          <w:p w:rsidR="003A4B15" w:rsidRPr="002340ED" w:rsidRDefault="003A4B15" w:rsidP="00685902">
                            <w:pPr>
                              <w:rPr>
                                <w:rFonts w:ascii="Arial" w:hAnsi="Arial" w:cs="Arial"/>
                                <w:noProof w:val="0"/>
                                <w:color w:val="222222"/>
                                <w:kern w:val="0"/>
                                <w:sz w:val="32"/>
                                <w:szCs w:val="32"/>
                                <w:lang w:eastAsia="fr-FR"/>
                              </w:rPr>
                            </w:pPr>
                          </w:p>
                        </w:tc>
                        <w:tc>
                          <w:tcPr>
                            <w:tcW w:w="3500" w:type="pct"/>
                            <w:shd w:val="clear" w:color="auto" w:fill="FFFFFF"/>
                            <w:vAlign w:val="center"/>
                            <w:hideMark/>
                          </w:tcPr>
                          <w:p w:rsidR="003A4B15" w:rsidRPr="002340ED" w:rsidRDefault="003A4B15" w:rsidP="00685902">
                            <w:pPr>
                              <w:rPr>
                                <w:rFonts w:ascii="Arial" w:hAnsi="Arial" w:cs="Arial"/>
                                <w:noProof w:val="0"/>
                                <w:color w:val="222222"/>
                                <w:kern w:val="0"/>
                                <w:sz w:val="32"/>
                                <w:szCs w:val="32"/>
                                <w:lang w:eastAsia="fr-FR"/>
                              </w:rPr>
                            </w:pPr>
                            <w:hyperlink r:id="rId40" w:tgtFrame="_blank" w:tooltip="Screenshot_20200305-094922_Gmail.jpg" w:history="1">
                              <w:r w:rsidRPr="002340ED">
                                <w:rPr>
                                  <w:rFonts w:ascii="Arial" w:hAnsi="Arial" w:cs="Arial"/>
                                  <w:noProof w:val="0"/>
                                  <w:color w:val="1155CC"/>
                                  <w:kern w:val="0"/>
                                  <w:sz w:val="32"/>
                                  <w:szCs w:val="32"/>
                                  <w:u w:val="single"/>
                                  <w:lang w:eastAsia="fr-FR"/>
                                </w:rPr>
                                <w:t>Screenshot_20200305-094922_Gmail.jpg</w:t>
                              </w:r>
                            </w:hyperlink>
                          </w:p>
                        </w:tc>
                      </w:tr>
                      <w:tr w:rsidR="003A4B15" w:rsidRPr="002340ED" w:rsidTr="00685902">
                        <w:trPr>
                          <w:tblCellSpacing w:w="0" w:type="dxa"/>
                        </w:trPr>
                        <w:tc>
                          <w:tcPr>
                            <w:tcW w:w="1500" w:type="pct"/>
                            <w:shd w:val="clear" w:color="auto" w:fill="F9F9F9"/>
                            <w:hideMark/>
                          </w:tcPr>
                          <w:p w:rsidR="003A4B15" w:rsidRPr="002340ED" w:rsidRDefault="003A4B15" w:rsidP="00685902">
                            <w:pPr>
                              <w:rPr>
                                <w:rFonts w:ascii="Arial" w:hAnsi="Arial" w:cs="Arial"/>
                                <w:noProof w:val="0"/>
                                <w:color w:val="222222"/>
                                <w:kern w:val="0"/>
                                <w:sz w:val="32"/>
                                <w:szCs w:val="32"/>
                                <w:lang w:eastAsia="fr-FR"/>
                              </w:rPr>
                            </w:pPr>
                          </w:p>
                        </w:tc>
                        <w:tc>
                          <w:tcPr>
                            <w:tcW w:w="3500" w:type="pct"/>
                            <w:shd w:val="clear" w:color="auto" w:fill="F9F9F9"/>
                            <w:vAlign w:val="center"/>
                            <w:hideMark/>
                          </w:tcPr>
                          <w:p w:rsidR="003A4B15" w:rsidRPr="002340ED" w:rsidRDefault="003A4B15" w:rsidP="00685902">
                            <w:pPr>
                              <w:rPr>
                                <w:rFonts w:ascii="Arial" w:hAnsi="Arial" w:cs="Arial"/>
                                <w:noProof w:val="0"/>
                                <w:color w:val="222222"/>
                                <w:kern w:val="0"/>
                                <w:sz w:val="32"/>
                                <w:szCs w:val="32"/>
                                <w:lang w:eastAsia="fr-FR"/>
                              </w:rPr>
                            </w:pPr>
                            <w:r w:rsidRPr="002340ED">
                              <w:rPr>
                                <w:rFonts w:ascii="Arial" w:hAnsi="Arial" w:cs="Arial"/>
                                <w:noProof w:val="0"/>
                                <w:color w:val="222222"/>
                                <w:kern w:val="0"/>
                                <w:sz w:val="32"/>
                                <w:szCs w:val="32"/>
                                <w:lang w:eastAsia="fr-FR"/>
                              </w:rPr>
                              <w:t>J'atteste sur l'honneur l'exactitude de mes propos</w:t>
                            </w:r>
                          </w:p>
                          <w:p w:rsidR="003A4B15" w:rsidRPr="002340ED" w:rsidRDefault="003A4B15" w:rsidP="00685902">
                            <w:pPr>
                              <w:rPr>
                                <w:rFonts w:ascii="Arial" w:hAnsi="Arial" w:cs="Arial"/>
                                <w:noProof w:val="0"/>
                                <w:color w:val="222222"/>
                                <w:kern w:val="0"/>
                                <w:sz w:val="32"/>
                                <w:szCs w:val="32"/>
                                <w:lang w:eastAsia="fr-FR"/>
                              </w:rPr>
                            </w:pPr>
                          </w:p>
                          <w:p w:rsidR="003A4B15" w:rsidRPr="002340ED" w:rsidRDefault="003A4B15" w:rsidP="00685902">
                            <w:pPr>
                              <w:jc w:val="center"/>
                              <w:rPr>
                                <w:rFonts w:ascii="Arial" w:hAnsi="Arial" w:cs="Arial"/>
                                <w:noProof w:val="0"/>
                                <w:color w:val="222222"/>
                                <w:kern w:val="0"/>
                                <w:sz w:val="32"/>
                                <w:szCs w:val="32"/>
                                <w:lang w:eastAsia="fr-FR"/>
                              </w:rPr>
                            </w:pPr>
                            <w:r w:rsidRPr="002340ED">
                              <w:rPr>
                                <w:rFonts w:ascii="Arial" w:hAnsi="Arial" w:cs="Arial"/>
                                <w:color w:val="222222"/>
                                <w:kern w:val="0"/>
                                <w:sz w:val="32"/>
                                <w:szCs w:val="32"/>
                                <w:lang w:eastAsia="fr-FR"/>
                              </w:rPr>
                              <w:drawing>
                                <wp:inline distT="0" distB="0" distL="0" distR="0" wp14:anchorId="6B71A433" wp14:editId="01B52241">
                                  <wp:extent cx="3268980" cy="89535"/>
                                  <wp:effectExtent l="0" t="0" r="7620" b="5715"/>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tc>
                      </w:tr>
                    </w:tbl>
                    <w:p w:rsidR="003A4B15" w:rsidRDefault="003A4B15" w:rsidP="000962F8">
                      <w:pPr>
                        <w:jc w:val="both"/>
                        <w:rPr>
                          <w:rFonts w:ascii="Arial" w:hAnsi="Arial" w:cs="Arial"/>
                          <w:sz w:val="32"/>
                          <w:szCs w:val="32"/>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5962"/>
                        <w:gridCol w:w="4057"/>
                      </w:tblGrid>
                      <w:tr w:rsidR="003A4B15" w:rsidRPr="00CB3BC3" w:rsidTr="002137C1">
                        <w:trPr>
                          <w:trHeight w:val="453"/>
                          <w:tblCellSpacing w:w="0" w:type="dxa"/>
                        </w:trPr>
                        <w:tc>
                          <w:tcPr>
                            <w:tcW w:w="861" w:type="pct"/>
                            <w:shd w:val="clear" w:color="auto" w:fill="FFFFFF"/>
                            <w:hideMark/>
                          </w:tcPr>
                          <w:tbl>
                            <w:tblPr>
                              <w:tblW w:w="5812" w:type="dxa"/>
                              <w:tblCellSpacing w:w="0" w:type="dxa"/>
                              <w:tblCellMar>
                                <w:top w:w="75" w:type="dxa"/>
                                <w:left w:w="75" w:type="dxa"/>
                                <w:bottom w:w="75" w:type="dxa"/>
                                <w:right w:w="75" w:type="dxa"/>
                              </w:tblCellMar>
                              <w:tblLook w:val="04A0" w:firstRow="1" w:lastRow="0" w:firstColumn="1" w:lastColumn="0" w:noHBand="0" w:noVBand="1"/>
                            </w:tblPr>
                            <w:tblGrid>
                              <w:gridCol w:w="1138"/>
                              <w:gridCol w:w="4674"/>
                            </w:tblGrid>
                            <w:tr w:rsidR="003A4B15" w:rsidRPr="00CB3BC3" w:rsidTr="002340ED">
                              <w:trPr>
                                <w:tblCellSpacing w:w="0" w:type="dxa"/>
                              </w:trPr>
                              <w:tc>
                                <w:tcPr>
                                  <w:tcW w:w="979" w:type="pct"/>
                                  <w:shd w:val="clear" w:color="auto" w:fill="FFFFFF"/>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Nom</w:t>
                                  </w:r>
                                </w:p>
                              </w:tc>
                              <w:tc>
                                <w:tcPr>
                                  <w:tcW w:w="4021" w:type="pct"/>
                                  <w:shd w:val="clear" w:color="auto" w:fill="FFFFFF"/>
                                  <w:vAlign w:val="center"/>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Jean</w:t>
                                  </w:r>
                                </w:p>
                              </w:tc>
                            </w:tr>
                            <w:tr w:rsidR="003A4B15" w:rsidRPr="00CB3BC3" w:rsidTr="002340ED">
                              <w:trPr>
                                <w:tblCellSpacing w:w="0" w:type="dxa"/>
                              </w:trPr>
                              <w:tc>
                                <w:tcPr>
                                  <w:tcW w:w="979" w:type="pct"/>
                                  <w:shd w:val="clear" w:color="auto" w:fill="F9F9F9"/>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 xml:space="preserve">Date </w:t>
                                  </w:r>
                                </w:p>
                              </w:tc>
                              <w:tc>
                                <w:tcPr>
                                  <w:tcW w:w="4021" w:type="pct"/>
                                  <w:shd w:val="clear" w:color="auto" w:fill="F9F9F9"/>
                                  <w:vAlign w:val="center"/>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20-03-2020</w:t>
                                  </w:r>
                                </w:p>
                              </w:tc>
                            </w:tr>
                            <w:tr w:rsidR="003A4B15" w:rsidRPr="00CB3BC3" w:rsidTr="002340ED">
                              <w:trPr>
                                <w:tblCellSpacing w:w="0" w:type="dxa"/>
                              </w:trPr>
                              <w:tc>
                                <w:tcPr>
                                  <w:tcW w:w="979" w:type="pct"/>
                                  <w:shd w:val="clear" w:color="auto" w:fill="FFFFFF"/>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Objet</w:t>
                                  </w:r>
                                </w:p>
                              </w:tc>
                              <w:tc>
                                <w:tcPr>
                                  <w:tcW w:w="4021" w:type="pct"/>
                                  <w:shd w:val="clear" w:color="auto" w:fill="FFFFFF"/>
                                  <w:vAlign w:val="center"/>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2- Observatoire de l'atteinte systématique à la vie</w:t>
                                  </w:r>
                                </w:p>
                              </w:tc>
                            </w:tr>
                            <w:tr w:rsidR="003A4B15" w:rsidRPr="00CB3BC3" w:rsidTr="002340ED">
                              <w:trPr>
                                <w:tblCellSpacing w:w="0" w:type="dxa"/>
                              </w:trPr>
                              <w:tc>
                                <w:tcPr>
                                  <w:tcW w:w="979" w:type="pct"/>
                                  <w:shd w:val="clear" w:color="auto" w:fill="F9F9F9"/>
                                  <w:hideMark/>
                                </w:tcPr>
                                <w:p w:rsidR="003A4B15" w:rsidRPr="00CB3BC3" w:rsidRDefault="003A4B15" w:rsidP="00CB3BC3">
                                  <w:pPr>
                                    <w:jc w:val="both"/>
                                    <w:rPr>
                                      <w:rFonts w:ascii="Arial" w:hAnsi="Arial" w:cs="Arial"/>
                                      <w:color w:val="222222"/>
                                      <w:sz w:val="32"/>
                                      <w:szCs w:val="32"/>
                                    </w:rPr>
                                  </w:pPr>
                                </w:p>
                              </w:tc>
                              <w:tc>
                                <w:tcPr>
                                  <w:tcW w:w="4021" w:type="pct"/>
                                  <w:shd w:val="clear" w:color="auto" w:fill="F9F9F9"/>
                                  <w:vAlign w:val="center"/>
                                  <w:hideMark/>
                                </w:tcPr>
                                <w:p w:rsidR="003A4B15" w:rsidRPr="00CB3BC3" w:rsidRDefault="003A4B15" w:rsidP="00CB3BC3">
                                  <w:pPr>
                                    <w:jc w:val="both"/>
                                    <w:rPr>
                                      <w:rFonts w:ascii="Arial" w:hAnsi="Arial" w:cs="Arial"/>
                                      <w:color w:val="222222"/>
                                      <w:sz w:val="32"/>
                                      <w:szCs w:val="32"/>
                                    </w:rPr>
                                  </w:pPr>
                                  <w:r w:rsidRPr="00CB3BC3">
                                    <w:rPr>
                                      <w:rFonts w:ascii="Arial" w:hAnsi="Arial" w:cs="Arial"/>
                                      <w:color w:val="222222"/>
                                      <w:sz w:val="32"/>
                                      <w:szCs w:val="3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 Aussitôt les secours s'organisent, les occupants des véhicules , une famille avec enfant  dans un véhicule et une seule personne dans l'autre. Ils sont plus choqués que blessés.</w:t>
                                  </w:r>
                                </w:p>
                              </w:tc>
                            </w:tr>
                          </w:tbl>
                          <w:p w:rsidR="003A4B15" w:rsidRPr="00CB3BC3" w:rsidRDefault="003A4B15" w:rsidP="00CB3BC3">
                            <w:pPr>
                              <w:jc w:val="both"/>
                              <w:rPr>
                                <w:sz w:val="32"/>
                                <w:szCs w:val="32"/>
                              </w:rPr>
                            </w:pPr>
                          </w:p>
                        </w:tc>
                        <w:tc>
                          <w:tcPr>
                            <w:tcW w:w="4139" w:type="pct"/>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172"/>
                              <w:gridCol w:w="2735"/>
                            </w:tblGrid>
                            <w:tr w:rsidR="003A4B15" w:rsidRPr="00CB3BC3" w:rsidTr="002137C1">
                              <w:trPr>
                                <w:tblCellSpacing w:w="0" w:type="dxa"/>
                              </w:trPr>
                              <w:tc>
                                <w:tcPr>
                                  <w:tcW w:w="1500" w:type="pct"/>
                                  <w:shd w:val="clear" w:color="auto" w:fill="FFFFFF"/>
                                </w:tcPr>
                                <w:p w:rsidR="003A4B15" w:rsidRPr="00CB3BC3" w:rsidRDefault="003A4B15" w:rsidP="00CB3BC3">
                                  <w:pPr>
                                    <w:jc w:val="both"/>
                                    <w:rPr>
                                      <w:rFonts w:ascii="Helvetica" w:hAnsi="Helvetica" w:cs="Helvetica"/>
                                      <w:color w:val="222222"/>
                                      <w:sz w:val="32"/>
                                      <w:szCs w:val="32"/>
                                    </w:rPr>
                                  </w:pPr>
                                </w:p>
                              </w:tc>
                              <w:tc>
                                <w:tcPr>
                                  <w:tcW w:w="3500" w:type="pct"/>
                                  <w:shd w:val="clear" w:color="auto" w:fill="FFFFFF"/>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9F9F9"/>
                                </w:tcPr>
                                <w:p w:rsidR="003A4B15" w:rsidRPr="00CB3BC3" w:rsidRDefault="003A4B15" w:rsidP="00CB3BC3">
                                  <w:pPr>
                                    <w:jc w:val="both"/>
                                    <w:rPr>
                                      <w:rFonts w:ascii="Helvetica" w:hAnsi="Helvetica" w:cs="Helvetica"/>
                                      <w:color w:val="222222"/>
                                      <w:sz w:val="32"/>
                                      <w:szCs w:val="32"/>
                                    </w:rPr>
                                  </w:pPr>
                                </w:p>
                              </w:tc>
                              <w:tc>
                                <w:tcPr>
                                  <w:tcW w:w="3500" w:type="pct"/>
                                  <w:shd w:val="clear" w:color="auto" w:fill="F9F9F9"/>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FFFFF"/>
                                </w:tcPr>
                                <w:p w:rsidR="003A4B15" w:rsidRPr="00CB3BC3" w:rsidRDefault="003A4B15" w:rsidP="00CB3BC3">
                                  <w:pPr>
                                    <w:jc w:val="both"/>
                                    <w:rPr>
                                      <w:rFonts w:ascii="Helvetica" w:hAnsi="Helvetica" w:cs="Helvetica"/>
                                      <w:color w:val="222222"/>
                                      <w:sz w:val="32"/>
                                      <w:szCs w:val="32"/>
                                    </w:rPr>
                                  </w:pPr>
                                </w:p>
                              </w:tc>
                              <w:tc>
                                <w:tcPr>
                                  <w:tcW w:w="3500" w:type="pct"/>
                                  <w:shd w:val="clear" w:color="auto" w:fill="FFFFFF"/>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9F9F9"/>
                                </w:tcPr>
                                <w:p w:rsidR="003A4B15" w:rsidRPr="00CB3BC3" w:rsidRDefault="003A4B15" w:rsidP="00CB3BC3">
                                  <w:pPr>
                                    <w:jc w:val="both"/>
                                    <w:rPr>
                                      <w:rFonts w:ascii="Helvetica" w:hAnsi="Helvetica" w:cs="Helvetica"/>
                                      <w:color w:val="222222"/>
                                      <w:sz w:val="32"/>
                                      <w:szCs w:val="32"/>
                                    </w:rPr>
                                  </w:pPr>
                                </w:p>
                              </w:tc>
                              <w:tc>
                                <w:tcPr>
                                  <w:tcW w:w="3500" w:type="pct"/>
                                  <w:shd w:val="clear" w:color="auto" w:fill="F9F9F9"/>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FFFFF"/>
                                </w:tcPr>
                                <w:p w:rsidR="003A4B15" w:rsidRPr="00CB3BC3" w:rsidRDefault="003A4B15" w:rsidP="00CB3BC3">
                                  <w:pPr>
                                    <w:jc w:val="both"/>
                                    <w:rPr>
                                      <w:rFonts w:ascii="Helvetica" w:hAnsi="Helvetica" w:cs="Helvetica"/>
                                      <w:color w:val="222222"/>
                                      <w:sz w:val="32"/>
                                      <w:szCs w:val="32"/>
                                    </w:rPr>
                                  </w:pPr>
                                </w:p>
                              </w:tc>
                              <w:tc>
                                <w:tcPr>
                                  <w:tcW w:w="3500" w:type="pct"/>
                                  <w:shd w:val="clear" w:color="auto" w:fill="FFFFFF"/>
                                  <w:vAlign w:val="center"/>
                                </w:tcPr>
                                <w:p w:rsidR="003A4B15" w:rsidRPr="00CB3BC3" w:rsidRDefault="003A4B15" w:rsidP="00CB3BC3">
                                  <w:pPr>
                                    <w:jc w:val="both"/>
                                    <w:rPr>
                                      <w:rFonts w:ascii="Helvetica" w:hAnsi="Helvetica" w:cs="Helvetica"/>
                                      <w:color w:val="222222"/>
                                      <w:sz w:val="32"/>
                                      <w:szCs w:val="32"/>
                                    </w:rPr>
                                  </w:pPr>
                                </w:p>
                              </w:tc>
                            </w:tr>
                            <w:tr w:rsidR="003A4B15" w:rsidRPr="00CB3BC3" w:rsidTr="002137C1">
                              <w:trPr>
                                <w:tblCellSpacing w:w="0" w:type="dxa"/>
                              </w:trPr>
                              <w:tc>
                                <w:tcPr>
                                  <w:tcW w:w="1500" w:type="pct"/>
                                  <w:shd w:val="clear" w:color="auto" w:fill="F9F9F9"/>
                                </w:tcPr>
                                <w:p w:rsidR="003A4B15" w:rsidRPr="00CB3BC3" w:rsidRDefault="003A4B15" w:rsidP="00CB3BC3">
                                  <w:pPr>
                                    <w:jc w:val="both"/>
                                    <w:rPr>
                                      <w:rFonts w:ascii="Helvetica" w:hAnsi="Helvetica" w:cs="Helvetica"/>
                                      <w:color w:val="222222"/>
                                      <w:sz w:val="32"/>
                                      <w:szCs w:val="32"/>
                                    </w:rPr>
                                  </w:pPr>
                                </w:p>
                              </w:tc>
                              <w:tc>
                                <w:tcPr>
                                  <w:tcW w:w="3500" w:type="pct"/>
                                  <w:shd w:val="clear" w:color="auto" w:fill="F9F9F9"/>
                                  <w:vAlign w:val="center"/>
                                </w:tcPr>
                                <w:p w:rsidR="003A4B15" w:rsidRPr="00CB3BC3" w:rsidRDefault="003A4B15" w:rsidP="00CB3BC3">
                                  <w:pPr>
                                    <w:jc w:val="both"/>
                                    <w:rPr>
                                      <w:rFonts w:ascii="Helvetica" w:hAnsi="Helvetica" w:cs="Helvetica"/>
                                      <w:color w:val="222222"/>
                                      <w:sz w:val="32"/>
                                      <w:szCs w:val="32"/>
                                    </w:rPr>
                                  </w:pPr>
                                </w:p>
                              </w:tc>
                            </w:tr>
                          </w:tbl>
                          <w:p w:rsidR="003A4B15" w:rsidRPr="00CB3BC3" w:rsidRDefault="003A4B15" w:rsidP="00CB3BC3">
                            <w:pPr>
                              <w:jc w:val="both"/>
                              <w:rPr>
                                <w:sz w:val="32"/>
                                <w:szCs w:val="32"/>
                              </w:rPr>
                            </w:pPr>
                          </w:p>
                        </w:tc>
                      </w:tr>
                      <w:tr w:rsidR="003A4B15" w:rsidRPr="002137C1" w:rsidTr="002137C1">
                        <w:trPr>
                          <w:tblCellSpacing w:w="0" w:type="dxa"/>
                        </w:trPr>
                        <w:tc>
                          <w:tcPr>
                            <w:tcW w:w="861" w:type="pct"/>
                            <w:shd w:val="clear" w:color="auto" w:fill="F9F9F9"/>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744"/>
                              <w:gridCol w:w="4068"/>
                            </w:tblGrid>
                            <w:tr w:rsidR="003A4B15" w:rsidRPr="00FB09BD" w:rsidTr="002340ED">
                              <w:trPr>
                                <w:tblCellSpacing w:w="0" w:type="dxa"/>
                              </w:trPr>
                              <w:tc>
                                <w:tcPr>
                                  <w:tcW w:w="1500" w:type="pct"/>
                                  <w:shd w:val="clear" w:color="auto" w:fill="FFFFFF"/>
                                </w:tcPr>
                                <w:p w:rsidR="003A4B15" w:rsidRPr="00FB09BD" w:rsidRDefault="003A4B15" w:rsidP="002137C1">
                                  <w:pPr>
                                    <w:rPr>
                                      <w:rFonts w:ascii="Helvetica" w:hAnsi="Helvetica" w:cs="Helvetica"/>
                                      <w:color w:val="222222"/>
                                      <w:szCs w:val="24"/>
                                    </w:rPr>
                                  </w:pPr>
                                </w:p>
                              </w:tc>
                              <w:tc>
                                <w:tcPr>
                                  <w:tcW w:w="3500" w:type="pct"/>
                                  <w:shd w:val="clear" w:color="auto" w:fill="FFFFFF"/>
                                  <w:vAlign w:val="center"/>
                                </w:tcPr>
                                <w:p w:rsidR="003A4B15" w:rsidRPr="00FB09BD" w:rsidRDefault="003A4B15" w:rsidP="002137C1">
                                  <w:pPr>
                                    <w:rPr>
                                      <w:rFonts w:ascii="Helvetica" w:hAnsi="Helvetica" w:cs="Helvetica"/>
                                      <w:color w:val="222222"/>
                                      <w:szCs w:val="24"/>
                                    </w:rPr>
                                  </w:pPr>
                                </w:p>
                              </w:tc>
                            </w:tr>
                            <w:tr w:rsidR="003A4B15" w:rsidRPr="00FB09BD" w:rsidTr="002340ED">
                              <w:trPr>
                                <w:tblCellSpacing w:w="0" w:type="dxa"/>
                              </w:trPr>
                              <w:tc>
                                <w:tcPr>
                                  <w:tcW w:w="1500" w:type="pct"/>
                                  <w:shd w:val="clear" w:color="auto" w:fill="F9F9F9"/>
                                </w:tcPr>
                                <w:p w:rsidR="003A4B15" w:rsidRPr="00FB09BD" w:rsidRDefault="003A4B15" w:rsidP="002137C1">
                                  <w:pPr>
                                    <w:rPr>
                                      <w:rFonts w:ascii="Helvetica" w:hAnsi="Helvetica" w:cs="Helvetica"/>
                                      <w:color w:val="222222"/>
                                      <w:szCs w:val="24"/>
                                    </w:rPr>
                                  </w:pPr>
                                </w:p>
                              </w:tc>
                              <w:tc>
                                <w:tcPr>
                                  <w:tcW w:w="3500" w:type="pct"/>
                                  <w:shd w:val="clear" w:color="auto" w:fill="F9F9F9"/>
                                  <w:vAlign w:val="center"/>
                                </w:tcPr>
                                <w:p w:rsidR="003A4B15" w:rsidRPr="00FB09BD" w:rsidRDefault="003A4B15" w:rsidP="002137C1">
                                  <w:pPr>
                                    <w:rPr>
                                      <w:rFonts w:ascii="Helvetica" w:hAnsi="Helvetica" w:cs="Helvetica"/>
                                      <w:color w:val="222222"/>
                                      <w:szCs w:val="24"/>
                                    </w:rPr>
                                  </w:pPr>
                                </w:p>
                              </w:tc>
                            </w:tr>
                            <w:tr w:rsidR="003A4B15" w:rsidRPr="00FB09BD" w:rsidTr="002340ED">
                              <w:trPr>
                                <w:tblCellSpacing w:w="0" w:type="dxa"/>
                              </w:trPr>
                              <w:tc>
                                <w:tcPr>
                                  <w:tcW w:w="1500" w:type="pct"/>
                                  <w:shd w:val="clear" w:color="auto" w:fill="FFFFFF"/>
                                </w:tcPr>
                                <w:p w:rsidR="003A4B15" w:rsidRPr="00FB09BD" w:rsidRDefault="003A4B15" w:rsidP="002137C1">
                                  <w:pPr>
                                    <w:rPr>
                                      <w:rFonts w:ascii="Helvetica" w:hAnsi="Helvetica" w:cs="Helvetica"/>
                                      <w:color w:val="222222"/>
                                      <w:szCs w:val="24"/>
                                    </w:rPr>
                                  </w:pPr>
                                </w:p>
                              </w:tc>
                              <w:tc>
                                <w:tcPr>
                                  <w:tcW w:w="3500" w:type="pct"/>
                                  <w:shd w:val="clear" w:color="auto" w:fill="FFFFFF"/>
                                  <w:vAlign w:val="center"/>
                                </w:tcPr>
                                <w:p w:rsidR="003A4B15" w:rsidRPr="00FB09BD" w:rsidRDefault="003A4B15" w:rsidP="002137C1">
                                  <w:pPr>
                                    <w:rPr>
                                      <w:rFonts w:ascii="Helvetica" w:hAnsi="Helvetica" w:cs="Helvetica"/>
                                      <w:color w:val="222222"/>
                                      <w:szCs w:val="24"/>
                                    </w:rPr>
                                  </w:pPr>
                                </w:p>
                              </w:tc>
                            </w:tr>
                            <w:tr w:rsidR="003A4B15" w:rsidRPr="00FB09BD" w:rsidTr="002340ED">
                              <w:trPr>
                                <w:tblCellSpacing w:w="0" w:type="dxa"/>
                              </w:trPr>
                              <w:tc>
                                <w:tcPr>
                                  <w:tcW w:w="1500" w:type="pct"/>
                                  <w:shd w:val="clear" w:color="auto" w:fill="F9F9F9"/>
                                </w:tcPr>
                                <w:p w:rsidR="003A4B15" w:rsidRPr="00FB09BD" w:rsidRDefault="003A4B15" w:rsidP="002137C1">
                                  <w:pPr>
                                    <w:rPr>
                                      <w:rFonts w:ascii="Helvetica" w:hAnsi="Helvetica" w:cs="Helvetica"/>
                                      <w:color w:val="222222"/>
                                      <w:szCs w:val="24"/>
                                    </w:rPr>
                                  </w:pPr>
                                </w:p>
                              </w:tc>
                              <w:tc>
                                <w:tcPr>
                                  <w:tcW w:w="3500" w:type="pct"/>
                                  <w:shd w:val="clear" w:color="auto" w:fill="F9F9F9"/>
                                  <w:vAlign w:val="center"/>
                                </w:tcPr>
                                <w:p w:rsidR="003A4B15" w:rsidRPr="00FB09BD" w:rsidRDefault="003A4B15" w:rsidP="002137C1">
                                  <w:pPr>
                                    <w:rPr>
                                      <w:rFonts w:ascii="Helvetica" w:hAnsi="Helvetica" w:cs="Helvetica"/>
                                      <w:color w:val="222222"/>
                                      <w:szCs w:val="24"/>
                                    </w:rPr>
                                  </w:pPr>
                                </w:p>
                              </w:tc>
                            </w:tr>
                            <w:tr w:rsidR="003A4B15" w:rsidRPr="00FB09BD" w:rsidTr="00CB3BC3">
                              <w:trPr>
                                <w:tblCellSpacing w:w="0" w:type="dxa"/>
                              </w:trPr>
                              <w:tc>
                                <w:tcPr>
                                  <w:tcW w:w="1500" w:type="pct"/>
                                  <w:shd w:val="clear" w:color="auto" w:fill="FFFFFF"/>
                                </w:tcPr>
                                <w:p w:rsidR="003A4B15" w:rsidRPr="00FB09BD" w:rsidRDefault="003A4B15" w:rsidP="002137C1">
                                  <w:pPr>
                                    <w:rPr>
                                      <w:rFonts w:ascii="Helvetica" w:hAnsi="Helvetica" w:cs="Helvetica"/>
                                      <w:color w:val="222222"/>
                                      <w:szCs w:val="24"/>
                                    </w:rPr>
                                  </w:pPr>
                                </w:p>
                              </w:tc>
                              <w:tc>
                                <w:tcPr>
                                  <w:tcW w:w="3500" w:type="pct"/>
                                  <w:shd w:val="clear" w:color="auto" w:fill="FFFFFF"/>
                                  <w:vAlign w:val="center"/>
                                </w:tcPr>
                                <w:p w:rsidR="003A4B15" w:rsidRPr="00FB09BD" w:rsidRDefault="003A4B15" w:rsidP="002137C1">
                                  <w:pPr>
                                    <w:rPr>
                                      <w:rFonts w:ascii="Helvetica" w:hAnsi="Helvetica" w:cs="Helvetica"/>
                                      <w:color w:val="222222"/>
                                      <w:szCs w:val="24"/>
                                    </w:rPr>
                                  </w:pPr>
                                </w:p>
                              </w:tc>
                            </w:tr>
                            <w:tr w:rsidR="003A4B15" w:rsidRPr="00FB09BD" w:rsidTr="00CB3BC3">
                              <w:trPr>
                                <w:tblCellSpacing w:w="0" w:type="dxa"/>
                              </w:trPr>
                              <w:tc>
                                <w:tcPr>
                                  <w:tcW w:w="1500" w:type="pct"/>
                                  <w:shd w:val="clear" w:color="auto" w:fill="F9F9F9"/>
                                </w:tcPr>
                                <w:p w:rsidR="003A4B15" w:rsidRPr="00FB09BD" w:rsidRDefault="003A4B15" w:rsidP="002137C1">
                                  <w:pPr>
                                    <w:rPr>
                                      <w:rFonts w:ascii="Helvetica" w:hAnsi="Helvetica" w:cs="Helvetica"/>
                                      <w:color w:val="222222"/>
                                      <w:szCs w:val="24"/>
                                    </w:rPr>
                                  </w:pPr>
                                </w:p>
                              </w:tc>
                              <w:tc>
                                <w:tcPr>
                                  <w:tcW w:w="3500" w:type="pct"/>
                                  <w:shd w:val="clear" w:color="auto" w:fill="F9F9F9"/>
                                  <w:vAlign w:val="center"/>
                                </w:tcPr>
                                <w:p w:rsidR="003A4B15" w:rsidRPr="00FB09BD" w:rsidRDefault="003A4B15" w:rsidP="002137C1">
                                  <w:pPr>
                                    <w:rPr>
                                      <w:rFonts w:ascii="Helvetica" w:hAnsi="Helvetica" w:cs="Helvetica"/>
                                      <w:color w:val="222222"/>
                                      <w:szCs w:val="24"/>
                                    </w:rPr>
                                  </w:pPr>
                                </w:p>
                              </w:tc>
                            </w:tr>
                          </w:tbl>
                          <w:p w:rsidR="003A4B15" w:rsidRDefault="003A4B15" w:rsidP="002137C1"/>
                        </w:tc>
                        <w:tc>
                          <w:tcPr>
                            <w:tcW w:w="4139" w:type="pct"/>
                            <w:shd w:val="clear" w:color="auto" w:fill="F9F9F9"/>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138"/>
                              <w:gridCol w:w="2769"/>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41" w:tgtFrame="_blank" w:history="1">
                                    <w:r w:rsidRPr="00FB09BD">
                                      <w:rPr>
                                        <w:rStyle w:val="Lienhypertexte"/>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r>
                      <w:tr w:rsidR="003A4B15" w:rsidRPr="002137C1" w:rsidTr="002137C1">
                        <w:trPr>
                          <w:tblCellSpacing w:w="0" w:type="dxa"/>
                        </w:trPr>
                        <w:tc>
                          <w:tcPr>
                            <w:tcW w:w="861" w:type="pct"/>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744"/>
                              <w:gridCol w:w="4068"/>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42" w:tgtFrame="_blank" w:history="1">
                                    <w:r w:rsidRPr="00FB09BD">
                                      <w:rPr>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c>
                          <w:tcPr>
                            <w:tcW w:w="4139" w:type="pct"/>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138"/>
                              <w:gridCol w:w="2769"/>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43" w:tgtFrame="_blank" w:history="1">
                                    <w:r w:rsidRPr="00FB09BD">
                                      <w:rPr>
                                        <w:rStyle w:val="Lienhypertexte"/>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r>
                      <w:tr w:rsidR="003A4B15" w:rsidRPr="002137C1" w:rsidTr="002137C1">
                        <w:trPr>
                          <w:tblCellSpacing w:w="0" w:type="dxa"/>
                        </w:trPr>
                        <w:tc>
                          <w:tcPr>
                            <w:tcW w:w="861" w:type="pct"/>
                            <w:shd w:val="clear" w:color="auto" w:fill="F9F9F9"/>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744"/>
                              <w:gridCol w:w="4068"/>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44" w:tgtFrame="_blank" w:history="1">
                                    <w:r w:rsidRPr="00FB09BD">
                                      <w:rPr>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c>
                          <w:tcPr>
                            <w:tcW w:w="4139" w:type="pct"/>
                            <w:shd w:val="clear" w:color="auto" w:fill="F9F9F9"/>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138"/>
                              <w:gridCol w:w="2769"/>
                            </w:tblGrid>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Nom</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jean chardon</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de la rue: 550 bd de beauregard</w:t>
                                  </w:r>
                                  <w:r w:rsidRPr="00FB09BD">
                                    <w:rPr>
                                      <w:rFonts w:ascii="Helvetica" w:hAnsi="Helvetica" w:cs="Helvetica"/>
                                      <w:color w:val="222222"/>
                                    </w:rPr>
                                    <w:br/>
                                    <w:t>Ville: le Muy</w:t>
                                  </w:r>
                                  <w:r w:rsidRPr="00FB09BD">
                                    <w:rPr>
                                      <w:rFonts w:ascii="Helvetica" w:hAnsi="Helvetica" w:cs="Helvetica"/>
                                      <w:color w:val="222222"/>
                                    </w:rPr>
                                    <w:br/>
                                    <w:t>État / Région: France</w:t>
                                  </w:r>
                                  <w:r w:rsidRPr="00FB09BD">
                                    <w:rPr>
                                      <w:rFonts w:ascii="Helvetica" w:hAnsi="Helvetica" w:cs="Helvetica"/>
                                      <w:color w:val="222222"/>
                                    </w:rPr>
                                    <w:br/>
                                    <w:t>Code Postal: 83490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Adresse e-mail</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hyperlink r:id="rId45" w:tgtFrame="_blank" w:history="1">
                                    <w:r w:rsidRPr="00FB09BD">
                                      <w:rPr>
                                        <w:rStyle w:val="Lienhypertexte"/>
                                        <w:rFonts w:ascii="Helvetica" w:hAnsi="Helvetica" w:cs="Helvetica"/>
                                        <w:color w:val="1155CC"/>
                                      </w:rPr>
                                      <w:t>jcchaine383@gmail.com</w:t>
                                    </w:r>
                                  </w:hyperlink>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Date d'envoi</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20-03-2020</w:t>
                                  </w:r>
                                </w:p>
                              </w:tc>
                            </w:tr>
                            <w:tr w:rsidR="003A4B15" w:rsidRPr="00FB09BD" w:rsidTr="002137C1">
                              <w:trPr>
                                <w:tblCellSpacing w:w="0" w:type="dxa"/>
                              </w:trPr>
                              <w:tc>
                                <w:tcPr>
                                  <w:tcW w:w="1500" w:type="pct"/>
                                  <w:shd w:val="clear" w:color="auto" w:fill="FFFFFF"/>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Objet</w:t>
                                  </w:r>
                                </w:p>
                              </w:tc>
                              <w:tc>
                                <w:tcPr>
                                  <w:tcW w:w="3500" w:type="pct"/>
                                  <w:shd w:val="clear" w:color="auto" w:fill="FFFFFF"/>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2- Observatoire de l'atteinte systématique à la vie</w:t>
                                  </w:r>
                                </w:p>
                              </w:tc>
                            </w:tr>
                            <w:tr w:rsidR="003A4B15" w:rsidRPr="00FB09BD" w:rsidTr="002137C1">
                              <w:trPr>
                                <w:tblCellSpacing w:w="0" w:type="dxa"/>
                              </w:trPr>
                              <w:tc>
                                <w:tcPr>
                                  <w:tcW w:w="1500" w:type="pct"/>
                                  <w:shd w:val="clear" w:color="auto" w:fill="F9F9F9"/>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Je témoigne</w:t>
                                  </w:r>
                                </w:p>
                              </w:tc>
                              <w:tc>
                                <w:tcPr>
                                  <w:tcW w:w="3500" w:type="pct"/>
                                  <w:shd w:val="clear" w:color="auto" w:fill="F9F9F9"/>
                                  <w:vAlign w:val="center"/>
                                  <w:hideMark/>
                                </w:tcPr>
                                <w:p w:rsidR="003A4B15" w:rsidRPr="00FB09BD" w:rsidRDefault="003A4B15" w:rsidP="002137C1">
                                  <w:pPr>
                                    <w:rPr>
                                      <w:rFonts w:ascii="Helvetica" w:hAnsi="Helvetica" w:cs="Helvetica"/>
                                      <w:color w:val="222222"/>
                                      <w:szCs w:val="24"/>
                                    </w:rPr>
                                  </w:pPr>
                                  <w:r w:rsidRPr="00FB09BD">
                                    <w:rPr>
                                      <w:rFonts w:ascii="Helvetica" w:hAnsi="Helvetica" w:cs="Helvetica"/>
                                      <w:color w:val="222222"/>
                                    </w:rPr>
                                    <w:t>Mardi 18 Mars 16h. Sur le bd ou je réside à hauteur de mon domicile un accident de la circulation s'est produit. Deux véhicules se percutent dont l'un sous le choc traverse la chaussée, cisaille un lampadaire et termine sa course dans un abri de bus, vitré, heureusement vide à cette heure.</w:t>
                                  </w:r>
                                  <w:r w:rsidRPr="00FB09BD">
                                    <w:rPr>
                                      <w:rFonts w:ascii="Helvetica" w:hAnsi="Helvetica" w:cs="Helvetica"/>
                                      <w:color w:val="222222"/>
                                    </w:rPr>
                                    <w:br/>
                                    <w:t>Aussitôt les secours s'organisent, les occupants des véhicules , une famille avec enfant  dans un véhicule et une seule personne dans l'autre. Ils sont plus choqués que blessés.</w:t>
                                  </w:r>
                                </w:p>
                              </w:tc>
                            </w:tr>
                          </w:tbl>
                          <w:p w:rsidR="003A4B15" w:rsidRDefault="003A4B15" w:rsidP="002137C1"/>
                        </w:tc>
                      </w:tr>
                    </w:tbl>
                    <w:p w:rsidR="003A4B15" w:rsidRPr="00315A1F" w:rsidRDefault="003A4B15" w:rsidP="000962F8">
                      <w:pPr>
                        <w:jc w:val="both"/>
                        <w:rPr>
                          <w:rFonts w:ascii="Arial" w:hAnsi="Arial" w:cs="Arial"/>
                          <w:sz w:val="32"/>
                          <w:szCs w:val="32"/>
                        </w:rPr>
                      </w:pPr>
                    </w:p>
                  </w:txbxContent>
                </v:textbox>
                <w10:wrap type="square" anchorx="page" anchory="margin"/>
              </v:roundrect>
            </w:pict>
          </mc:Fallback>
        </mc:AlternateContent>
      </w:r>
      <w:r w:rsidR="000962F8">
        <w:br w:type="page"/>
      </w:r>
    </w:p>
    <w:p w:rsidR="009B1F48" w:rsidRPr="007D132A" w:rsidRDefault="009B1F48" w:rsidP="009B1F48">
      <w:pPr>
        <w:framePr w:hSpace="0" w:wrap="auto" w:vAnchor="margin" w:xAlign="left" w:yAlign="inline"/>
      </w:pPr>
      <w:r>
        <w:rPr>
          <w:lang w:eastAsia="fr-FR"/>
        </w:rPr>
        <w:lastRenderedPageBreak/>
        <mc:AlternateContent>
          <mc:Choice Requires="wps">
            <w:drawing>
              <wp:anchor distT="0" distB="0" distL="114300" distR="114300" simplePos="0" relativeHeight="252308480" behindDoc="0" locked="0" layoutInCell="0" allowOverlap="1" wp14:anchorId="0DA9F592" wp14:editId="4C3E998F">
                <wp:simplePos x="0" y="0"/>
                <wp:positionH relativeFrom="page">
                  <wp:posOffset>541655</wp:posOffset>
                </wp:positionH>
                <wp:positionV relativeFrom="margin">
                  <wp:posOffset>743585</wp:posOffset>
                </wp:positionV>
                <wp:extent cx="4199255" cy="9110980"/>
                <wp:effectExtent l="171450" t="171450" r="48895" b="52070"/>
                <wp:wrapSquare wrapText="bothSides"/>
                <wp:docPr id="26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7" style="position:absolute;margin-left:42.65pt;margin-top:58.55pt;width:330.65pt;height:717.4pt;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NXAgMAAAs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pMQNX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07456" behindDoc="0" locked="0" layoutInCell="0" allowOverlap="1" wp14:anchorId="1895F3A5" wp14:editId="4BB0BB9C">
                <wp:simplePos x="0" y="0"/>
                <wp:positionH relativeFrom="page">
                  <wp:posOffset>541655</wp:posOffset>
                </wp:positionH>
                <wp:positionV relativeFrom="margin">
                  <wp:posOffset>743585</wp:posOffset>
                </wp:positionV>
                <wp:extent cx="4199255" cy="9110980"/>
                <wp:effectExtent l="171450" t="171450" r="48895" b="52070"/>
                <wp:wrapSquare wrapText="bothSides"/>
                <wp:docPr id="7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99787951"/>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8" style="position:absolute;margin-left:42.65pt;margin-top:58.55pt;width:330.65pt;height:717.4pt;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6+AQMAAAs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jRDr4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99787951"/>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309504" behindDoc="0" locked="0" layoutInCell="0" allowOverlap="1" wp14:anchorId="561A3220" wp14:editId="4601E964">
                <wp:simplePos x="0" y="0"/>
                <wp:positionH relativeFrom="margin">
                  <wp:posOffset>657860</wp:posOffset>
                </wp:positionH>
                <wp:positionV relativeFrom="page">
                  <wp:posOffset>4084320</wp:posOffset>
                </wp:positionV>
                <wp:extent cx="9307830" cy="2483485"/>
                <wp:effectExtent l="2222" t="0" r="0" b="0"/>
                <wp:wrapSquare wrapText="bothSides"/>
                <wp:docPr id="7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9CE7E13" wp14:editId="51C74963">
                                  <wp:extent cx="2057400" cy="952500"/>
                                  <wp:effectExtent l="0" t="0" r="0" b="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09" type="#_x0000_t186" style="position:absolute;margin-left:51.8pt;margin-top:321.6pt;width:732.9pt;height:195.55pt;rotation:90;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K/dXX8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9CE7E13" wp14:editId="51C74963">
                            <wp:extent cx="2057400" cy="952500"/>
                            <wp:effectExtent l="0" t="0" r="0" b="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11552" behindDoc="0" locked="0" layoutInCell="0" allowOverlap="1" wp14:anchorId="52636D28" wp14:editId="4B5F6A7A">
                <wp:simplePos x="0" y="0"/>
                <wp:positionH relativeFrom="page">
                  <wp:posOffset>541655</wp:posOffset>
                </wp:positionH>
                <wp:positionV relativeFrom="margin">
                  <wp:posOffset>743585</wp:posOffset>
                </wp:positionV>
                <wp:extent cx="4199255" cy="9110980"/>
                <wp:effectExtent l="171450" t="171450" r="48895" b="52070"/>
                <wp:wrapSquare wrapText="bothSides"/>
                <wp:docPr id="77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0" style="position:absolute;margin-left:42.65pt;margin-top:58.55pt;width:330.65pt;height:717.4pt;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fz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7M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8tRf6edgrdkjTAL0IMgd9icYjTbfMephF82xvd9SwzGS7xRMU0HS1C+v4KTZLAHHPDvgrYOX&#10;JHnQBVUVJIM+YzSYV25YedvOiE0Dd5HAkNIXMIO1cJ6J57pGBzZOwDVuR7/SDv0Q9bzDF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O3uJ/M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12576" behindDoc="0" locked="0" layoutInCell="0" allowOverlap="1" wp14:anchorId="2684A715" wp14:editId="4A0AA586">
                <wp:simplePos x="0" y="0"/>
                <wp:positionH relativeFrom="page">
                  <wp:posOffset>542259</wp:posOffset>
                </wp:positionH>
                <wp:positionV relativeFrom="margin">
                  <wp:posOffset>744279</wp:posOffset>
                </wp:positionV>
                <wp:extent cx="4076707" cy="9110980"/>
                <wp:effectExtent l="171450" t="171450" r="57150" b="52070"/>
                <wp:wrapSquare wrapText="bothSides"/>
                <wp:docPr id="7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9B1F4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9B1F4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1" style="position:absolute;margin-left:42.7pt;margin-top:58.6pt;width:321pt;height:717.4pt;z-index:25231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sSAgMAAAs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NAJixI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9B1F4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9B1F48"/>
                  </w:txbxContent>
                </v:textbox>
                <w10:wrap type="square" anchorx="page" anchory="margin"/>
              </v:roundrect>
            </w:pict>
          </mc:Fallback>
        </mc:AlternateContent>
      </w:r>
      <w:r>
        <w:rPr>
          <w:lang w:eastAsia="fr-FR"/>
        </w:rPr>
        <mc:AlternateContent>
          <mc:Choice Requires="wps">
            <w:drawing>
              <wp:anchor distT="0" distB="0" distL="114300" distR="114300" simplePos="0" relativeHeight="252310528" behindDoc="0" locked="0" layoutInCell="0" allowOverlap="1" wp14:anchorId="157CD7CE" wp14:editId="716FB04E">
                <wp:simplePos x="0" y="0"/>
                <wp:positionH relativeFrom="page">
                  <wp:posOffset>541655</wp:posOffset>
                </wp:positionH>
                <wp:positionV relativeFrom="margin">
                  <wp:posOffset>743585</wp:posOffset>
                </wp:positionV>
                <wp:extent cx="4199255" cy="9110980"/>
                <wp:effectExtent l="171450" t="171450" r="48895" b="52070"/>
                <wp:wrapSquare wrapText="bothSides"/>
                <wp:docPr id="7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821417544"/>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2" style="position:absolute;margin-left:42.65pt;margin-top:58.55pt;width:330.65pt;height:717.4pt;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gH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7Mp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aM5FN/pZ+DtWaPMAnQgyB32J9gNNp8x6iHXTTH9n5LDcdIvlMwTQVJU7+8gpNmswQc8+yAtw5e&#10;kuRBF1RVkAz6jNFgXrlh5W07IzYN3EUCQ0pfwAzWwnkmnusaHdg4Ade4Hf1KO/RD1PMOX/w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TOaAc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821417544"/>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313600" behindDoc="0" locked="0" layoutInCell="0" allowOverlap="1" wp14:anchorId="64CBA28F" wp14:editId="73283C76">
                <wp:simplePos x="0" y="0"/>
                <wp:positionH relativeFrom="margin">
                  <wp:posOffset>657860</wp:posOffset>
                </wp:positionH>
                <wp:positionV relativeFrom="page">
                  <wp:posOffset>4084320</wp:posOffset>
                </wp:positionV>
                <wp:extent cx="9307830" cy="2483485"/>
                <wp:effectExtent l="2222" t="0" r="0" b="0"/>
                <wp:wrapSquare wrapText="bothSides"/>
                <wp:docPr id="7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34B70F5" wp14:editId="70394171">
                                  <wp:extent cx="2057400" cy="952500"/>
                                  <wp:effectExtent l="0" t="0" r="0" b="0"/>
                                  <wp:docPr id="785" name="Imag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3" type="#_x0000_t186" style="position:absolute;margin-left:51.8pt;margin-top:321.6pt;width:732.9pt;height:195.55pt;rotation:90;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M3x6aY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34B70F5" wp14:editId="70394171">
                            <wp:extent cx="2057400" cy="952500"/>
                            <wp:effectExtent l="0" t="0" r="0" b="0"/>
                            <wp:docPr id="785" name="Imag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15648" behindDoc="0" locked="0" layoutInCell="0" allowOverlap="1" wp14:anchorId="69A46603" wp14:editId="62EA77B3">
                <wp:simplePos x="0" y="0"/>
                <wp:positionH relativeFrom="page">
                  <wp:posOffset>541655</wp:posOffset>
                </wp:positionH>
                <wp:positionV relativeFrom="margin">
                  <wp:posOffset>743585</wp:posOffset>
                </wp:positionV>
                <wp:extent cx="4199255" cy="9110980"/>
                <wp:effectExtent l="171450" t="171450" r="48895" b="52070"/>
                <wp:wrapSquare wrapText="bothSides"/>
                <wp:docPr id="7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4" style="position:absolute;margin-left:42.65pt;margin-top:58.55pt;width:330.65pt;height:717.4pt;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an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zNol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Ejee6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glFqc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16672" behindDoc="0" locked="0" layoutInCell="0" allowOverlap="1" wp14:anchorId="57FEFC78" wp14:editId="6C287DC1">
                <wp:simplePos x="0" y="0"/>
                <wp:positionH relativeFrom="page">
                  <wp:posOffset>542259</wp:posOffset>
                </wp:positionH>
                <wp:positionV relativeFrom="margin">
                  <wp:posOffset>744279</wp:posOffset>
                </wp:positionV>
                <wp:extent cx="4076707" cy="9110980"/>
                <wp:effectExtent l="171450" t="171450" r="57150" b="52070"/>
                <wp:wrapSquare wrapText="bothSides"/>
                <wp:docPr id="77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9B1F4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5" style="position:absolute;margin-left:42.7pt;margin-top:58.6pt;width:321pt;height:717.4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" o:allowincell="f" stroked="f">
                <v:shadow on="t" type="perspective" color="#4f81bd" origin="-.5,-.5" offset="-3pt,-3pt" matrix="58982f,,,58982f"/>
                <v:textbox inset=",,36pt,18pt">
                  <w:txbxContent>
                    <w:p w:rsidR="003A4B15" w:rsidRDefault="003A4B15" w:rsidP="009B1F48"/>
                  </w:txbxContent>
                </v:textbox>
                <w10:wrap type="square" anchorx="page" anchory="margin"/>
              </v:roundrect>
            </w:pict>
          </mc:Fallback>
        </mc:AlternateContent>
      </w:r>
      <w:r>
        <w:rPr>
          <w:lang w:eastAsia="fr-FR"/>
        </w:rPr>
        <mc:AlternateContent>
          <mc:Choice Requires="wps">
            <w:drawing>
              <wp:anchor distT="0" distB="0" distL="114300" distR="114300" simplePos="0" relativeHeight="252314624" behindDoc="0" locked="0" layoutInCell="0" allowOverlap="1" wp14:anchorId="686D401C" wp14:editId="42415AB2">
                <wp:simplePos x="0" y="0"/>
                <wp:positionH relativeFrom="page">
                  <wp:posOffset>541655</wp:posOffset>
                </wp:positionH>
                <wp:positionV relativeFrom="margin">
                  <wp:posOffset>743585</wp:posOffset>
                </wp:positionV>
                <wp:extent cx="4199255" cy="9110980"/>
                <wp:effectExtent l="171450" t="171450" r="48895" b="52070"/>
                <wp:wrapSquare wrapText="bothSides"/>
                <wp:docPr id="7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97383201"/>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6" style="position:absolute;margin-left:42.65pt;margin-top:58.55pt;width:330.65pt;height:717.4pt;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U/AIAAAs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l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" o:allowincell="f" stroked="f">
                <v:shadow on="t" type="perspective" color="#4f81bd" origin="-.5,-.5" offset="-3pt,-3pt" matrix="58982f,,,58982f"/>
                <v:textbox inset=",,36pt,18pt">
                  <w:txbxContent>
                    <w:sdt>
                      <w:sdtPr>
                        <w:rPr>
                          <w:i/>
                          <w:iCs/>
                          <w:color w:val="808080" w:themeColor="background1" w:themeShade="80"/>
                        </w:rPr>
                        <w:id w:val="-1197383201"/>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317696" behindDoc="0" locked="0" layoutInCell="0" allowOverlap="1" wp14:anchorId="6041476A" wp14:editId="435D84CD">
                <wp:simplePos x="0" y="0"/>
                <wp:positionH relativeFrom="margin">
                  <wp:posOffset>657860</wp:posOffset>
                </wp:positionH>
                <wp:positionV relativeFrom="page">
                  <wp:posOffset>4084320</wp:posOffset>
                </wp:positionV>
                <wp:extent cx="9307830" cy="2483485"/>
                <wp:effectExtent l="2222" t="0" r="0" b="0"/>
                <wp:wrapSquare wrapText="bothSides"/>
                <wp:docPr id="7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B8982E" wp14:editId="30B3162C">
                                  <wp:extent cx="2057400" cy="952500"/>
                                  <wp:effectExtent l="0" t="0" r="0" b="0"/>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7" type="#_x0000_t186" style="position:absolute;margin-left:51.8pt;margin-top:321.6pt;width:732.9pt;height:195.55pt;rotation:90;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Bb19/Y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B8982E" wp14:editId="30B3162C">
                            <wp:extent cx="2057400" cy="952500"/>
                            <wp:effectExtent l="0" t="0" r="0" b="0"/>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18720" behindDoc="0" locked="0" layoutInCell="0" allowOverlap="1" wp14:anchorId="3CB4BD6D" wp14:editId="7CD3DB35">
                <wp:simplePos x="0" y="0"/>
                <wp:positionH relativeFrom="page">
                  <wp:posOffset>541655</wp:posOffset>
                </wp:positionH>
                <wp:positionV relativeFrom="margin">
                  <wp:posOffset>743585</wp:posOffset>
                </wp:positionV>
                <wp:extent cx="4199255" cy="9110980"/>
                <wp:effectExtent l="171450" t="171450" r="48895" b="52070"/>
                <wp:wrapSquare wrapText="bothSides"/>
                <wp:docPr id="78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39983352"/>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8" style="position:absolute;margin-left:42.65pt;margin-top:58.55pt;width:330.65pt;height:717.4pt;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CzVFRI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39983352"/>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9B1F48" w:rsidRDefault="00F86A78">
      <w:pPr>
        <w:framePr w:hSpace="0" w:wrap="auto" w:vAnchor="margin" w:xAlign="left" w:yAlign="inline"/>
      </w:pPr>
      <w:r>
        <w:rPr>
          <w:lang w:eastAsia="fr-FR"/>
        </w:rPr>
        <mc:AlternateContent>
          <mc:Choice Requires="wps">
            <w:drawing>
              <wp:anchor distT="0" distB="0" distL="114300" distR="114300" simplePos="0" relativeHeight="252319744" behindDoc="0" locked="0" layoutInCell="0" allowOverlap="1" wp14:anchorId="2D220D48" wp14:editId="0E64410D">
                <wp:simplePos x="0" y="0"/>
                <wp:positionH relativeFrom="page">
                  <wp:posOffset>542925</wp:posOffset>
                </wp:positionH>
                <wp:positionV relativeFrom="margin">
                  <wp:posOffset>742315</wp:posOffset>
                </wp:positionV>
                <wp:extent cx="4199255" cy="9238615"/>
                <wp:effectExtent l="171450" t="171450" r="48895" b="57785"/>
                <wp:wrapSquare wrapText="bothSides"/>
                <wp:docPr id="7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F86A78" w:rsidRDefault="003A4B15" w:rsidP="009B1F48">
                            <w:pPr>
                              <w:jc w:val="both"/>
                              <w:rPr>
                                <w:rFonts w:ascii="Arial" w:hAnsi="Arial" w:cs="Arial"/>
                                <w:iCs/>
                                <w:color w:val="auto"/>
                                <w:sz w:val="32"/>
                                <w:szCs w:val="32"/>
                              </w:rPr>
                            </w:pPr>
                            <w:r w:rsidRPr="00F86A78">
                              <w:rPr>
                                <w:rFonts w:ascii="Arial" w:hAnsi="Arial" w:cs="Arial"/>
                                <w:iCs/>
                                <w:color w:val="auto"/>
                                <w:sz w:val="32"/>
                                <w:szCs w:val="32"/>
                              </w:rPr>
                              <w:t>Pompiers, gendarmes, ambulanciers et curieux s'accumulent autour des véhicules réduits à l'état d'épave. Surprise ! Je constate que seul un gendarme sur 6 présents arbore un masque de protection. Il en est de même pour les pompiers,</w:t>
                            </w:r>
                          </w:p>
                          <w:p w:rsidR="003A4B15" w:rsidRPr="00F86A78" w:rsidRDefault="003A4B15" w:rsidP="009B1F48">
                            <w:pPr>
                              <w:rPr>
                                <w:rFonts w:ascii="Arial" w:hAnsi="Arial" w:cs="Arial"/>
                                <w:iCs/>
                                <w:color w:val="auto"/>
                                <w:sz w:val="32"/>
                                <w:szCs w:val="32"/>
                              </w:rPr>
                            </w:pPr>
                            <w:r w:rsidRPr="00F86A78">
                              <w:rPr>
                                <w:rFonts w:ascii="Arial" w:hAnsi="Arial" w:cs="Arial"/>
                                <w:iCs/>
                                <w:color w:val="auto"/>
                                <w:sz w:val="32"/>
                                <w:szCs w:val="32"/>
                              </w:rPr>
                              <w:t>un seul d’entre-eux est masqué, les autres sont mêles indifféremment aux curieux.</w:t>
                            </w:r>
                          </w:p>
                          <w:p w:rsidR="003A4B15" w:rsidRPr="00F86A78" w:rsidRDefault="003A4B15" w:rsidP="009B1F48">
                            <w:pPr>
                              <w:rPr>
                                <w:rFonts w:ascii="Arial" w:hAnsi="Arial" w:cs="Arial"/>
                                <w:iCs/>
                                <w:color w:val="auto"/>
                                <w:sz w:val="32"/>
                                <w:szCs w:val="32"/>
                              </w:rPr>
                            </w:pPr>
                            <w:r w:rsidRPr="00F86A78">
                              <w:rPr>
                                <w:rFonts w:ascii="Arial" w:hAnsi="Arial" w:cs="Arial"/>
                                <w:iCs/>
                                <w:color w:val="auto"/>
                                <w:sz w:val="32"/>
                                <w:szCs w:val="32"/>
                              </w:rPr>
                              <w:t>Là, je trouve scandaleux que les secouristes ne portent pas de masque. Les autorités qui en ont la chargé sont responsables de cet état de fait.</w:t>
                            </w:r>
                          </w:p>
                          <w:p w:rsidR="003A4B15" w:rsidRDefault="003A4B15" w:rsidP="009B1F48">
                            <w:pPr>
                              <w:rPr>
                                <w:rFonts w:ascii="Arial" w:hAnsi="Arial" w:cs="Arial"/>
                                <w:iCs/>
                                <w:color w:val="auto"/>
                                <w:sz w:val="32"/>
                                <w:szCs w:val="32"/>
                              </w:rPr>
                            </w:pPr>
                            <w:r w:rsidRPr="00F86A78">
                              <w:rPr>
                                <w:rFonts w:ascii="Arial" w:hAnsi="Arial" w:cs="Arial"/>
                                <w:iCs/>
                                <w:color w:val="auto"/>
                                <w:sz w:val="32"/>
                                <w:szCs w:val="32"/>
                              </w:rPr>
                              <w:t>La France n'est pas en mesure d'assurer la protection de ces sujets. Plus tard, la crise passée, il faudra demander des comptes.</w:t>
                            </w:r>
                          </w:p>
                          <w:p w:rsidR="003A4B15" w:rsidRPr="00F86A78" w:rsidRDefault="003A4B15" w:rsidP="009B1F48">
                            <w:pPr>
                              <w:rPr>
                                <w:rFonts w:ascii="Arial" w:hAnsi="Arial" w:cs="Arial"/>
                                <w:iCs/>
                                <w:color w:val="auto"/>
                                <w:sz w:val="32"/>
                                <w:szCs w:val="32"/>
                              </w:rPr>
                            </w:pP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J'atteste sur l'honneur l'exactitude de mes propos</w:t>
                            </w:r>
                          </w:p>
                          <w:p w:rsidR="003A4B15" w:rsidRPr="00F86A78" w:rsidRDefault="003A4B15" w:rsidP="00F86A78">
                            <w:pPr>
                              <w:rPr>
                                <w:rFonts w:ascii="Arial" w:hAnsi="Arial" w:cs="Arial"/>
                                <w:iCs/>
                                <w:color w:val="auto"/>
                                <w:sz w:val="32"/>
                                <w:szCs w:val="32"/>
                              </w:rPr>
                            </w:pPr>
                          </w:p>
                          <w:p w:rsidR="003A4B15" w:rsidRDefault="003A4B15" w:rsidP="00F86A78">
                            <w:pPr>
                              <w:rPr>
                                <w:rFonts w:ascii="Arial" w:hAnsi="Arial" w:cs="Arial"/>
                                <w:iCs/>
                                <w:color w:val="auto"/>
                                <w:sz w:val="32"/>
                                <w:szCs w:val="32"/>
                              </w:rPr>
                            </w:pPr>
                            <w:r>
                              <w:rPr>
                                <w:rFonts w:ascii="Arial" w:hAnsi="Arial" w:cs="Arial"/>
                                <w:i/>
                                <w:iCs/>
                                <w:color w:val="FFFFFF" w:themeColor="background1"/>
                                <w:sz w:val="32"/>
                                <w:szCs w:val="32"/>
                                <w:lang w:eastAsia="fr-FR"/>
                              </w:rPr>
                              <w:drawing>
                                <wp:inline distT="0" distB="0" distL="0" distR="0" wp14:anchorId="56AD5CB9" wp14:editId="53CB1A78">
                                  <wp:extent cx="3268980" cy="89535"/>
                                  <wp:effectExtent l="0" t="0" r="7620" b="5715"/>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F86A78">
                            <w:pPr>
                              <w:rPr>
                                <w:rFonts w:ascii="Arial" w:hAnsi="Arial" w:cs="Arial"/>
                                <w:iCs/>
                                <w:color w:val="auto"/>
                                <w:sz w:val="32"/>
                                <w:szCs w:val="32"/>
                              </w:rPr>
                            </w:pP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Nom</w:t>
                            </w:r>
                            <w:r w:rsidRPr="00F86A78">
                              <w:rPr>
                                <w:rFonts w:ascii="Arial" w:hAnsi="Arial" w:cs="Arial"/>
                                <w:iCs/>
                                <w:color w:val="auto"/>
                                <w:sz w:val="32"/>
                                <w:szCs w:val="32"/>
                              </w:rPr>
                              <w:tab/>
                              <w:t>chardon piquant</w:t>
                            </w: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Date d'envoi</w:t>
                            </w:r>
                            <w:r w:rsidRPr="00F86A78">
                              <w:rPr>
                                <w:rFonts w:ascii="Arial" w:hAnsi="Arial" w:cs="Arial"/>
                                <w:iCs/>
                                <w:color w:val="auto"/>
                                <w:sz w:val="32"/>
                                <w:szCs w:val="32"/>
                              </w:rPr>
                              <w:tab/>
                              <w:t>01-04-2020</w:t>
                            </w:r>
                          </w:p>
                          <w:p w:rsidR="003A4B15" w:rsidRDefault="003A4B15" w:rsidP="00F86A78">
                            <w:pPr>
                              <w:rPr>
                                <w:rFonts w:ascii="Arial" w:hAnsi="Arial" w:cs="Arial"/>
                                <w:iCs/>
                                <w:color w:val="auto"/>
                                <w:sz w:val="32"/>
                                <w:szCs w:val="32"/>
                              </w:rPr>
                            </w:pPr>
                            <w:r w:rsidRPr="00F86A78">
                              <w:rPr>
                                <w:rFonts w:ascii="Arial" w:hAnsi="Arial" w:cs="Arial"/>
                                <w:iCs/>
                                <w:color w:val="auto"/>
                                <w:sz w:val="32"/>
                                <w:szCs w:val="32"/>
                              </w:rPr>
                              <w:t>Objet</w:t>
                            </w:r>
                            <w:r w:rsidRPr="00F86A78">
                              <w:rPr>
                                <w:rFonts w:ascii="Arial" w:hAnsi="Arial" w:cs="Arial"/>
                                <w:iCs/>
                                <w:color w:val="auto"/>
                                <w:sz w:val="32"/>
                                <w:szCs w:val="32"/>
                              </w:rPr>
                              <w:tab/>
                            </w: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2- Observatoire de l'atteinte systématique à la vie</w:t>
                            </w: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Je témoigne</w:t>
                            </w:r>
                            <w:r w:rsidRPr="00F86A78">
                              <w:rPr>
                                <w:rFonts w:ascii="Arial" w:hAnsi="Arial" w:cs="Arial"/>
                                <w:iCs/>
                                <w:color w:val="auto"/>
                                <w:sz w:val="32"/>
                                <w:szCs w:val="32"/>
                              </w:rPr>
                              <w:tab/>
                              <w:t>Suite à mon article de ce matin concernant le manque de masques pour le personnel de la maison de retraite de Roquebrune/Argens, je signale que les masques ont été distribués ce jour par la Préfecture du Var.</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9" style="position:absolute;margin-left:42.75pt;margin-top:58.45pt;width:330.65pt;height:727.45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" o:allowincell="f" stroked="f">
                <v:shadow on="t" type="perspective" color="#4f81bd" origin="-.5,-.5" offset="-3pt,-3pt" matrix="58982f,,,58982f"/>
                <v:textbox inset=",,36pt,18pt">
                  <w:txbxContent>
                    <w:p w:rsidR="003A4B15" w:rsidRPr="00F86A78" w:rsidRDefault="003A4B15" w:rsidP="009B1F48">
                      <w:pPr>
                        <w:jc w:val="both"/>
                        <w:rPr>
                          <w:rFonts w:ascii="Arial" w:hAnsi="Arial" w:cs="Arial"/>
                          <w:iCs/>
                          <w:color w:val="auto"/>
                          <w:sz w:val="32"/>
                          <w:szCs w:val="32"/>
                        </w:rPr>
                      </w:pPr>
                      <w:r w:rsidRPr="00F86A78">
                        <w:rPr>
                          <w:rFonts w:ascii="Arial" w:hAnsi="Arial" w:cs="Arial"/>
                          <w:iCs/>
                          <w:color w:val="auto"/>
                          <w:sz w:val="32"/>
                          <w:szCs w:val="32"/>
                        </w:rPr>
                        <w:t>Pompiers, gendarmes, ambulanciers et curieux s'accumulent autour des véhicules réduits à l'état d'épave. Surprise ! Je constate que seul un gendarme sur 6 présents arbore un masque de protection. Il en est de même pour les pompiers,</w:t>
                      </w:r>
                    </w:p>
                    <w:p w:rsidR="003A4B15" w:rsidRPr="00F86A78" w:rsidRDefault="003A4B15" w:rsidP="009B1F48">
                      <w:pPr>
                        <w:rPr>
                          <w:rFonts w:ascii="Arial" w:hAnsi="Arial" w:cs="Arial"/>
                          <w:iCs/>
                          <w:color w:val="auto"/>
                          <w:sz w:val="32"/>
                          <w:szCs w:val="32"/>
                        </w:rPr>
                      </w:pPr>
                      <w:r w:rsidRPr="00F86A78">
                        <w:rPr>
                          <w:rFonts w:ascii="Arial" w:hAnsi="Arial" w:cs="Arial"/>
                          <w:iCs/>
                          <w:color w:val="auto"/>
                          <w:sz w:val="32"/>
                          <w:szCs w:val="32"/>
                        </w:rPr>
                        <w:t>un seul d’entre-eux est masqué, les autres sont mêles indifféremment aux curieux.</w:t>
                      </w:r>
                    </w:p>
                    <w:p w:rsidR="003A4B15" w:rsidRPr="00F86A78" w:rsidRDefault="003A4B15" w:rsidP="009B1F48">
                      <w:pPr>
                        <w:rPr>
                          <w:rFonts w:ascii="Arial" w:hAnsi="Arial" w:cs="Arial"/>
                          <w:iCs/>
                          <w:color w:val="auto"/>
                          <w:sz w:val="32"/>
                          <w:szCs w:val="32"/>
                        </w:rPr>
                      </w:pPr>
                      <w:r w:rsidRPr="00F86A78">
                        <w:rPr>
                          <w:rFonts w:ascii="Arial" w:hAnsi="Arial" w:cs="Arial"/>
                          <w:iCs/>
                          <w:color w:val="auto"/>
                          <w:sz w:val="32"/>
                          <w:szCs w:val="32"/>
                        </w:rPr>
                        <w:t>Là, je trouve scandaleux que les secouristes ne portent pas de masque. Les autorités qui en ont la chargé sont responsables de cet état de fait.</w:t>
                      </w:r>
                    </w:p>
                    <w:p w:rsidR="003A4B15" w:rsidRDefault="003A4B15" w:rsidP="009B1F48">
                      <w:pPr>
                        <w:rPr>
                          <w:rFonts w:ascii="Arial" w:hAnsi="Arial" w:cs="Arial"/>
                          <w:iCs/>
                          <w:color w:val="auto"/>
                          <w:sz w:val="32"/>
                          <w:szCs w:val="32"/>
                        </w:rPr>
                      </w:pPr>
                      <w:r w:rsidRPr="00F86A78">
                        <w:rPr>
                          <w:rFonts w:ascii="Arial" w:hAnsi="Arial" w:cs="Arial"/>
                          <w:iCs/>
                          <w:color w:val="auto"/>
                          <w:sz w:val="32"/>
                          <w:szCs w:val="32"/>
                        </w:rPr>
                        <w:t>La France n'est pas en mesure d'assurer la protection de ces sujets. Plus tard, la crise passée, il faudra demander des comptes.</w:t>
                      </w:r>
                    </w:p>
                    <w:p w:rsidR="003A4B15" w:rsidRPr="00F86A78" w:rsidRDefault="003A4B15" w:rsidP="009B1F48">
                      <w:pPr>
                        <w:rPr>
                          <w:rFonts w:ascii="Arial" w:hAnsi="Arial" w:cs="Arial"/>
                          <w:iCs/>
                          <w:color w:val="auto"/>
                          <w:sz w:val="32"/>
                          <w:szCs w:val="32"/>
                        </w:rPr>
                      </w:pP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J'atteste sur l'honneur l'exactitude de mes propos</w:t>
                      </w:r>
                    </w:p>
                    <w:p w:rsidR="003A4B15" w:rsidRPr="00F86A78" w:rsidRDefault="003A4B15" w:rsidP="00F86A78">
                      <w:pPr>
                        <w:rPr>
                          <w:rFonts w:ascii="Arial" w:hAnsi="Arial" w:cs="Arial"/>
                          <w:iCs/>
                          <w:color w:val="auto"/>
                          <w:sz w:val="32"/>
                          <w:szCs w:val="32"/>
                        </w:rPr>
                      </w:pPr>
                    </w:p>
                    <w:p w:rsidR="003A4B15" w:rsidRDefault="003A4B15" w:rsidP="00F86A78">
                      <w:pPr>
                        <w:rPr>
                          <w:rFonts w:ascii="Arial" w:hAnsi="Arial" w:cs="Arial"/>
                          <w:iCs/>
                          <w:color w:val="auto"/>
                          <w:sz w:val="32"/>
                          <w:szCs w:val="32"/>
                        </w:rPr>
                      </w:pPr>
                      <w:r>
                        <w:rPr>
                          <w:rFonts w:ascii="Arial" w:hAnsi="Arial" w:cs="Arial"/>
                          <w:i/>
                          <w:iCs/>
                          <w:color w:val="FFFFFF" w:themeColor="background1"/>
                          <w:sz w:val="32"/>
                          <w:szCs w:val="32"/>
                          <w:lang w:eastAsia="fr-FR"/>
                        </w:rPr>
                        <w:drawing>
                          <wp:inline distT="0" distB="0" distL="0" distR="0" wp14:anchorId="56AD5CB9" wp14:editId="53CB1A78">
                            <wp:extent cx="3268980" cy="89535"/>
                            <wp:effectExtent l="0" t="0" r="7620" b="5715"/>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r.png"/>
                                    <pic:cNvPicPr/>
                                  </pic:nvPicPr>
                                  <pic:blipFill>
                                    <a:blip r:embed="rId27">
                                      <a:extLst>
                                        <a:ext uri="{28A0092B-C50C-407E-A947-70E740481C1C}">
                                          <a14:useLocalDpi xmlns:a14="http://schemas.microsoft.com/office/drawing/2010/main" val="0"/>
                                        </a:ext>
                                      </a:extLst>
                                    </a:blip>
                                    <a:stretch>
                                      <a:fillRect/>
                                    </a:stretch>
                                  </pic:blipFill>
                                  <pic:spPr>
                                    <a:xfrm>
                                      <a:off x="0" y="0"/>
                                      <a:ext cx="3268980" cy="89535"/>
                                    </a:xfrm>
                                    <a:prstGeom prst="rect">
                                      <a:avLst/>
                                    </a:prstGeom>
                                  </pic:spPr>
                                </pic:pic>
                              </a:graphicData>
                            </a:graphic>
                          </wp:inline>
                        </w:drawing>
                      </w:r>
                    </w:p>
                    <w:p w:rsidR="003A4B15" w:rsidRDefault="003A4B15" w:rsidP="00F86A78">
                      <w:pPr>
                        <w:rPr>
                          <w:rFonts w:ascii="Arial" w:hAnsi="Arial" w:cs="Arial"/>
                          <w:iCs/>
                          <w:color w:val="auto"/>
                          <w:sz w:val="32"/>
                          <w:szCs w:val="32"/>
                        </w:rPr>
                      </w:pP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Nom</w:t>
                      </w:r>
                      <w:r w:rsidRPr="00F86A78">
                        <w:rPr>
                          <w:rFonts w:ascii="Arial" w:hAnsi="Arial" w:cs="Arial"/>
                          <w:iCs/>
                          <w:color w:val="auto"/>
                          <w:sz w:val="32"/>
                          <w:szCs w:val="32"/>
                        </w:rPr>
                        <w:tab/>
                        <w:t>chardon piquant</w:t>
                      </w: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Date d'envoi</w:t>
                      </w:r>
                      <w:r w:rsidRPr="00F86A78">
                        <w:rPr>
                          <w:rFonts w:ascii="Arial" w:hAnsi="Arial" w:cs="Arial"/>
                          <w:iCs/>
                          <w:color w:val="auto"/>
                          <w:sz w:val="32"/>
                          <w:szCs w:val="32"/>
                        </w:rPr>
                        <w:tab/>
                        <w:t>01-04-2020</w:t>
                      </w:r>
                    </w:p>
                    <w:p w:rsidR="003A4B15" w:rsidRDefault="003A4B15" w:rsidP="00F86A78">
                      <w:pPr>
                        <w:rPr>
                          <w:rFonts w:ascii="Arial" w:hAnsi="Arial" w:cs="Arial"/>
                          <w:iCs/>
                          <w:color w:val="auto"/>
                          <w:sz w:val="32"/>
                          <w:szCs w:val="32"/>
                        </w:rPr>
                      </w:pPr>
                      <w:r w:rsidRPr="00F86A78">
                        <w:rPr>
                          <w:rFonts w:ascii="Arial" w:hAnsi="Arial" w:cs="Arial"/>
                          <w:iCs/>
                          <w:color w:val="auto"/>
                          <w:sz w:val="32"/>
                          <w:szCs w:val="32"/>
                        </w:rPr>
                        <w:t>Objet</w:t>
                      </w:r>
                      <w:r w:rsidRPr="00F86A78">
                        <w:rPr>
                          <w:rFonts w:ascii="Arial" w:hAnsi="Arial" w:cs="Arial"/>
                          <w:iCs/>
                          <w:color w:val="auto"/>
                          <w:sz w:val="32"/>
                          <w:szCs w:val="32"/>
                        </w:rPr>
                        <w:tab/>
                      </w: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2- Observatoire de l'atteinte systématique à la vie</w:t>
                      </w:r>
                    </w:p>
                    <w:p w:rsidR="003A4B15" w:rsidRPr="00F86A78" w:rsidRDefault="003A4B15" w:rsidP="00F86A78">
                      <w:pPr>
                        <w:rPr>
                          <w:rFonts w:ascii="Arial" w:hAnsi="Arial" w:cs="Arial"/>
                          <w:iCs/>
                          <w:color w:val="auto"/>
                          <w:sz w:val="32"/>
                          <w:szCs w:val="32"/>
                        </w:rPr>
                      </w:pPr>
                      <w:r w:rsidRPr="00F86A78">
                        <w:rPr>
                          <w:rFonts w:ascii="Arial" w:hAnsi="Arial" w:cs="Arial"/>
                          <w:iCs/>
                          <w:color w:val="auto"/>
                          <w:sz w:val="32"/>
                          <w:szCs w:val="32"/>
                        </w:rPr>
                        <w:t>Je témoigne</w:t>
                      </w:r>
                      <w:r w:rsidRPr="00F86A78">
                        <w:rPr>
                          <w:rFonts w:ascii="Arial" w:hAnsi="Arial" w:cs="Arial"/>
                          <w:iCs/>
                          <w:color w:val="auto"/>
                          <w:sz w:val="32"/>
                          <w:szCs w:val="32"/>
                        </w:rPr>
                        <w:tab/>
                        <w:t>Suite à mon article de ce matin concernant le manque de masques pour le personnel de la maison de retraite de Roquebrune/Argens, je signale que les masques ont été distribués ce jour par la Préfecture du Var.</w:t>
                      </w:r>
                    </w:p>
                  </w:txbxContent>
                </v:textbox>
                <w10:wrap type="square" anchorx="page" anchory="margin"/>
              </v:roundrect>
            </w:pict>
          </mc:Fallback>
        </mc:AlternateContent>
      </w:r>
      <w:r w:rsidR="009B1F48">
        <w:br w:type="page"/>
      </w:r>
    </w:p>
    <w:p w:rsidR="009B1F48" w:rsidRPr="007D132A" w:rsidRDefault="009B1F48" w:rsidP="009B1F48">
      <w:pPr>
        <w:framePr w:hSpace="0" w:wrap="auto" w:vAnchor="margin" w:xAlign="left" w:yAlign="inline"/>
      </w:pPr>
      <w:r>
        <w:rPr>
          <w:lang w:eastAsia="fr-FR"/>
        </w:rPr>
        <w:lastRenderedPageBreak/>
        <mc:AlternateContent>
          <mc:Choice Requires="wps">
            <w:drawing>
              <wp:anchor distT="0" distB="0" distL="114300" distR="114300" simplePos="0" relativeHeight="252322816" behindDoc="0" locked="0" layoutInCell="0" allowOverlap="1" wp14:anchorId="0DA9F592" wp14:editId="4C3E998F">
                <wp:simplePos x="0" y="0"/>
                <wp:positionH relativeFrom="page">
                  <wp:posOffset>541655</wp:posOffset>
                </wp:positionH>
                <wp:positionV relativeFrom="margin">
                  <wp:posOffset>743585</wp:posOffset>
                </wp:positionV>
                <wp:extent cx="4199255" cy="9110980"/>
                <wp:effectExtent l="171450" t="171450" r="48895" b="52070"/>
                <wp:wrapSquare wrapText="bothSides"/>
                <wp:docPr id="7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0" style="position:absolute;margin-left:42.65pt;margin-top:58.55pt;width:330.65pt;height:717.4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0F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kM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itRf6edgrdkjTAL0IMgd9icYjTbfMephF82xvd9SwzGS7xRMU0HS1C+v4KTZLAHHPDvgrYOX&#10;JHnQBVUVJIM+YzSYV25YedvOiE0Dd5HAkNIXMIO1cJ6J57pGBzZOwDVuR7/SDv0Q9bzDF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FZrfQU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21792" behindDoc="0" locked="0" layoutInCell="0" allowOverlap="1" wp14:anchorId="1895F3A5" wp14:editId="4BB0BB9C">
                <wp:simplePos x="0" y="0"/>
                <wp:positionH relativeFrom="page">
                  <wp:posOffset>541655</wp:posOffset>
                </wp:positionH>
                <wp:positionV relativeFrom="margin">
                  <wp:posOffset>743585</wp:posOffset>
                </wp:positionV>
                <wp:extent cx="4199255" cy="9110980"/>
                <wp:effectExtent l="171450" t="171450" r="48895" b="52070"/>
                <wp:wrapSquare wrapText="bothSides"/>
                <wp:docPr id="78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051342887"/>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1" style="position:absolute;margin-left:42.65pt;margin-top:58.55pt;width:330.65pt;height:717.4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R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zm0St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CRIvN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DX6vpE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2051342887"/>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323840" behindDoc="0" locked="0" layoutInCell="0" allowOverlap="1" wp14:anchorId="561A3220" wp14:editId="4601E964">
                <wp:simplePos x="0" y="0"/>
                <wp:positionH relativeFrom="margin">
                  <wp:posOffset>657860</wp:posOffset>
                </wp:positionH>
                <wp:positionV relativeFrom="page">
                  <wp:posOffset>4084320</wp:posOffset>
                </wp:positionV>
                <wp:extent cx="9307830" cy="2483485"/>
                <wp:effectExtent l="2222" t="0" r="0" b="0"/>
                <wp:wrapSquare wrapText="bothSides"/>
                <wp:docPr id="78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2D206B0" wp14:editId="2E5774D1">
                                  <wp:extent cx="2057400" cy="952500"/>
                                  <wp:effectExtent l="0" t="0" r="0" b="0"/>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22" type="#_x0000_t186" style="position:absolute;margin-left:51.8pt;margin-top:321.6pt;width:732.9pt;height:195.55pt;rotation:90;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v+rwI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2D206B0" wp14:editId="2E5774D1">
                            <wp:extent cx="2057400" cy="952500"/>
                            <wp:effectExtent l="0" t="0" r="0" b="0"/>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25888" behindDoc="0" locked="0" layoutInCell="0" allowOverlap="1" wp14:anchorId="52636D28" wp14:editId="4B5F6A7A">
                <wp:simplePos x="0" y="0"/>
                <wp:positionH relativeFrom="page">
                  <wp:posOffset>541655</wp:posOffset>
                </wp:positionH>
                <wp:positionV relativeFrom="margin">
                  <wp:posOffset>743585</wp:posOffset>
                </wp:positionV>
                <wp:extent cx="4199255" cy="9110980"/>
                <wp:effectExtent l="171450" t="171450" r="48895" b="52070"/>
                <wp:wrapSquare wrapText="bothSides"/>
                <wp:docPr id="79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3" style="position:absolute;margin-left:42.65pt;margin-top:58.55pt;width:330.65pt;height:717.4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rb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HAGuts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26912" behindDoc="0" locked="0" layoutInCell="0" allowOverlap="1" wp14:anchorId="2684A715" wp14:editId="4A0AA586">
                <wp:simplePos x="0" y="0"/>
                <wp:positionH relativeFrom="page">
                  <wp:posOffset>542259</wp:posOffset>
                </wp:positionH>
                <wp:positionV relativeFrom="margin">
                  <wp:posOffset>744279</wp:posOffset>
                </wp:positionV>
                <wp:extent cx="4076707" cy="9110980"/>
                <wp:effectExtent l="171450" t="171450" r="57150" b="52070"/>
                <wp:wrapSquare wrapText="bothSides"/>
                <wp:docPr id="7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9B1F4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9B1F4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4" style="position:absolute;margin-left:42.7pt;margin-top:58.6pt;width:321pt;height:717.4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SZAQMAAAs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eUE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4YLfJwZZiDjeH3MAnQgyh32J9gNMZ+x6iHXbTA7nbHrMBIvdMwTQXNsrC8opNN5yk49tEBbxO9&#10;NM2jLpiuIBn0GaPBvPDDytt1Vm4buItGhrQ5gxmspQ9MPNY1OrBxIq5xO4aV9tSPUY87fPkL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bog0mQEDAAAL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719"/>
                        <w:gridCol w:w="1594"/>
                      </w:tblGrid>
                      <w:tr w:rsidR="003A4B15" w:rsidRPr="00D67325" w:rsidTr="00D67325">
                        <w:trPr>
                          <w:gridAfter w:val="1"/>
                          <w:wAfter w:w="6584" w:type="dxa"/>
                          <w:tblCellSpacing w:w="0" w:type="dxa"/>
                        </w:trPr>
                        <w:tc>
                          <w:tcPr>
                            <w:tcW w:w="3500" w:type="pct"/>
                            <w:shd w:val="clear" w:color="auto" w:fill="FFFFFF"/>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Faut-il vraiment attendre la guerre civile ?</w:t>
                            </w:r>
                            <w:r w:rsidRPr="00D67325">
                              <w:rPr>
                                <w:rFonts w:ascii="Helvetica" w:hAnsi="Helvetica" w:cs="Helvetica"/>
                                <w:noProof w:val="0"/>
                                <w:color w:val="222222"/>
                                <w:kern w:val="0"/>
                                <w:szCs w:val="24"/>
                                <w:lang w:eastAsia="fr-FR"/>
                              </w:rPr>
                              <w:br/>
                              <w:t>Voilà ce qui nous attend bon courage</w:t>
                            </w:r>
                            <w:r w:rsidRPr="00D67325">
                              <w:rPr>
                                <w:rFonts w:ascii="Helvetica" w:hAnsi="Helvetica" w:cs="Helvetica"/>
                                <w:noProof w:val="0"/>
                                <w:color w:val="222222"/>
                                <w:kern w:val="0"/>
                                <w:szCs w:val="24"/>
                                <w:lang w:eastAsia="fr-FR"/>
                              </w:rPr>
                              <w:br/>
                              <w:t xml:space="preserve">JF </w:t>
                            </w:r>
                            <w:proofErr w:type="spellStart"/>
                            <w:r w:rsidRPr="00D67325">
                              <w:rPr>
                                <w:rFonts w:ascii="Helvetica" w:hAnsi="Helvetica" w:cs="Helvetica"/>
                                <w:noProof w:val="0"/>
                                <w:color w:val="222222"/>
                                <w:kern w:val="0"/>
                                <w:szCs w:val="24"/>
                                <w:lang w:eastAsia="fr-FR"/>
                              </w:rPr>
                              <w:t>Gautheron</w:t>
                            </w:r>
                            <w:proofErr w:type="spellEnd"/>
                            <w:r w:rsidRPr="00D67325">
                              <w:rPr>
                                <w:rFonts w:ascii="Helvetica" w:hAnsi="Helvetica" w:cs="Helvetica"/>
                                <w:noProof w:val="0"/>
                                <w:color w:val="222222"/>
                                <w:kern w:val="0"/>
                                <w:szCs w:val="24"/>
                                <w:lang w:eastAsia="fr-FR"/>
                              </w:rPr>
                              <w:t xml:space="preserve"> - &gt;&gt; alias Edmond Pays  </w:t>
                            </w:r>
                          </w:p>
                        </w:tc>
                      </w:tr>
                      <w:tr w:rsidR="003A4B15" w:rsidRPr="00D67325" w:rsidTr="00D67325">
                        <w:trPr>
                          <w:tblCellSpacing w:w="0" w:type="dxa"/>
                        </w:trPr>
                        <w:tc>
                          <w:tcPr>
                            <w:tcW w:w="1500" w:type="pct"/>
                            <w:shd w:val="clear" w:color="auto" w:fill="F9F9F9"/>
                            <w:hideMark/>
                          </w:tcPr>
                          <w:p w:rsidR="003A4B15" w:rsidRPr="00D67325" w:rsidRDefault="003A4B15" w:rsidP="00D67325">
                            <w:pPr>
                              <w:rPr>
                                <w:rFonts w:ascii="Helvetica" w:hAnsi="Helvetica" w:cs="Helvetica"/>
                                <w:noProof w:val="0"/>
                                <w:color w:val="222222"/>
                                <w:kern w:val="0"/>
                                <w:szCs w:val="24"/>
                                <w:lang w:eastAsia="fr-FR"/>
                              </w:rPr>
                            </w:pPr>
                          </w:p>
                        </w:tc>
                        <w:tc>
                          <w:tcPr>
                            <w:tcW w:w="3500" w:type="pct"/>
                            <w:shd w:val="clear" w:color="auto" w:fill="F9F9F9"/>
                            <w:vAlign w:val="center"/>
                            <w:hideMark/>
                          </w:tcPr>
                          <w:p w:rsidR="003A4B15" w:rsidRPr="00D67325" w:rsidRDefault="003A4B15" w:rsidP="00D67325">
                            <w:pPr>
                              <w:rPr>
                                <w:rFonts w:ascii="Helvetica" w:hAnsi="Helvetica" w:cs="Helvetica"/>
                                <w:noProof w:val="0"/>
                                <w:color w:val="222222"/>
                                <w:kern w:val="0"/>
                                <w:szCs w:val="24"/>
                                <w:lang w:eastAsia="fr-FR"/>
                              </w:rPr>
                            </w:pPr>
                            <w:r w:rsidRPr="00D67325">
                              <w:rPr>
                                <w:rFonts w:ascii="Helvetica" w:hAnsi="Helvetica" w:cs="Helvetica"/>
                                <w:noProof w:val="0"/>
                                <w:color w:val="222222"/>
                                <w:kern w:val="0"/>
                                <w:szCs w:val="24"/>
                                <w:lang w:eastAsia="fr-FR"/>
                              </w:rPr>
                              <w:t>J'atteste sur l'honneur l'exactitude de mes propos</w:t>
                            </w:r>
                          </w:p>
                        </w:tc>
                      </w:tr>
                    </w:tbl>
                    <w:p w:rsidR="003A4B15" w:rsidRPr="00B6422C" w:rsidRDefault="003A4B15" w:rsidP="009B1F4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A4B15" w:rsidRDefault="003A4B15" w:rsidP="009B1F48"/>
                  </w:txbxContent>
                </v:textbox>
                <w10:wrap type="square" anchorx="page" anchory="margin"/>
              </v:roundrect>
            </w:pict>
          </mc:Fallback>
        </mc:AlternateContent>
      </w:r>
      <w:r>
        <w:rPr>
          <w:lang w:eastAsia="fr-FR"/>
        </w:rPr>
        <mc:AlternateContent>
          <mc:Choice Requires="wps">
            <w:drawing>
              <wp:anchor distT="0" distB="0" distL="114300" distR="114300" simplePos="0" relativeHeight="252324864" behindDoc="0" locked="0" layoutInCell="0" allowOverlap="1" wp14:anchorId="157CD7CE" wp14:editId="716FB04E">
                <wp:simplePos x="0" y="0"/>
                <wp:positionH relativeFrom="page">
                  <wp:posOffset>541655</wp:posOffset>
                </wp:positionH>
                <wp:positionV relativeFrom="margin">
                  <wp:posOffset>743585</wp:posOffset>
                </wp:positionV>
                <wp:extent cx="4199255" cy="9110980"/>
                <wp:effectExtent l="171450" t="171450" r="48895" b="52070"/>
                <wp:wrapSquare wrapText="bothSides"/>
                <wp:docPr id="7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838532186"/>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5" style="position:absolute;margin-left:42.65pt;margin-top:58.55pt;width:330.65pt;height:717.4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HyAg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0W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AcNhHy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838532186"/>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327936" behindDoc="0" locked="0" layoutInCell="0" allowOverlap="1" wp14:anchorId="64CBA28F" wp14:editId="73283C76">
                <wp:simplePos x="0" y="0"/>
                <wp:positionH relativeFrom="margin">
                  <wp:posOffset>657860</wp:posOffset>
                </wp:positionH>
                <wp:positionV relativeFrom="page">
                  <wp:posOffset>4084320</wp:posOffset>
                </wp:positionV>
                <wp:extent cx="9307830" cy="2483485"/>
                <wp:effectExtent l="2222" t="0" r="0" b="0"/>
                <wp:wrapSquare wrapText="bothSides"/>
                <wp:docPr id="7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5CA1E7D" wp14:editId="560074A8">
                                  <wp:extent cx="2057400" cy="952500"/>
                                  <wp:effectExtent l="0" t="0" r="0" b="0"/>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26" type="#_x0000_t186" style="position:absolute;margin-left:51.8pt;margin-top:321.6pt;width:732.9pt;height:195.55pt;rotation:90;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YwtDVSoCAAAtBAAADgAAAAAAAAAAAAAAAAAuAgAAZHJz&#10;L2Uyb0RvYy54bWxQSwECLQAUAAYACAAAACEAfy/ndOAAAAANAQAADwAAAAAAAAAAAAAAAACEBAAA&#10;ZHJzL2Rvd25yZXYueG1sUEsFBgAAAAAEAAQA8wAAAJEFAAAAAA==&#10;" o:allowincell="f" filled="t" fillcolor="#002060" stroked="f">
                <v:textbo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5CA1E7D" wp14:editId="560074A8">
                            <wp:extent cx="2057400" cy="952500"/>
                            <wp:effectExtent l="0" t="0" r="0" b="0"/>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29984" behindDoc="0" locked="0" layoutInCell="0" allowOverlap="1" wp14:anchorId="69A46603" wp14:editId="62EA77B3">
                <wp:simplePos x="0" y="0"/>
                <wp:positionH relativeFrom="page">
                  <wp:posOffset>541655</wp:posOffset>
                </wp:positionH>
                <wp:positionV relativeFrom="margin">
                  <wp:posOffset>743585</wp:posOffset>
                </wp:positionV>
                <wp:extent cx="4199255" cy="9110980"/>
                <wp:effectExtent l="171450" t="171450" r="48895" b="52070"/>
                <wp:wrapSquare wrapText="bothSides"/>
                <wp:docPr id="7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7" style="position:absolute;margin-left:42.65pt;margin-top:58.55pt;width:330.65pt;height:717.4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RK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0WK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GDAfd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M7A1Eo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A4B15" w:rsidRDefault="003A4B15" w:rsidP="009B1F48">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A4B15" w:rsidRPr="00B32A09" w:rsidRDefault="003A4B15" w:rsidP="009B1F48">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Default="003A4B15" w:rsidP="009B1F48">
                      <w:pPr>
                        <w:shd w:val="clear" w:color="auto" w:fill="FFFFFF"/>
                        <w:jc w:val="both"/>
                        <w:rPr>
                          <w:rFonts w:ascii="Arial" w:hAnsi="Arial" w:cs="Arial"/>
                          <w:b/>
                          <w:bCs/>
                          <w:color w:val="1F497D"/>
                          <w:sz w:val="32"/>
                          <w:szCs w:val="32"/>
                          <w:u w:val="single"/>
                          <w:shd w:val="clear" w:color="auto" w:fill="FFFFFF"/>
                        </w:rPr>
                      </w:pP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A4B15" w:rsidRPr="00B32A09" w:rsidRDefault="003A4B15" w:rsidP="009B1F48">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A4B15" w:rsidRPr="00B32A09" w:rsidRDefault="003A4B15" w:rsidP="009B1F48">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A4B15" w:rsidRDefault="003A4B15" w:rsidP="009B1F48">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31008" behindDoc="0" locked="0" layoutInCell="0" allowOverlap="1" wp14:anchorId="57FEFC78" wp14:editId="6C287DC1">
                <wp:simplePos x="0" y="0"/>
                <wp:positionH relativeFrom="page">
                  <wp:posOffset>542259</wp:posOffset>
                </wp:positionH>
                <wp:positionV relativeFrom="margin">
                  <wp:posOffset>744279</wp:posOffset>
                </wp:positionV>
                <wp:extent cx="4076707" cy="9110980"/>
                <wp:effectExtent l="171450" t="171450" r="57150" b="52070"/>
                <wp:wrapSquare wrapText="bothSides"/>
                <wp:docPr id="79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9B1F48"/>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8" style="position:absolute;margin-left:42.7pt;margin-top:58.6pt;width:321pt;height:717.4pt;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OVevtU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3A4B15" w:rsidRDefault="003A4B15" w:rsidP="009B1F48"/>
                  </w:txbxContent>
                </v:textbox>
                <w10:wrap type="square" anchorx="page" anchory="margin"/>
              </v:roundrect>
            </w:pict>
          </mc:Fallback>
        </mc:AlternateContent>
      </w:r>
      <w:r>
        <w:rPr>
          <w:lang w:eastAsia="fr-FR"/>
        </w:rPr>
        <mc:AlternateContent>
          <mc:Choice Requires="wps">
            <w:drawing>
              <wp:anchor distT="0" distB="0" distL="114300" distR="114300" simplePos="0" relativeHeight="252328960" behindDoc="0" locked="0" layoutInCell="0" allowOverlap="1" wp14:anchorId="686D401C" wp14:editId="42415AB2">
                <wp:simplePos x="0" y="0"/>
                <wp:positionH relativeFrom="page">
                  <wp:posOffset>541655</wp:posOffset>
                </wp:positionH>
                <wp:positionV relativeFrom="margin">
                  <wp:posOffset>743585</wp:posOffset>
                </wp:positionV>
                <wp:extent cx="4199255" cy="9110980"/>
                <wp:effectExtent l="171450" t="171450" r="48895" b="52070"/>
                <wp:wrapSquare wrapText="bothSides"/>
                <wp:docPr id="7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78688345"/>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9" style="position:absolute;margin-left:42.65pt;margin-top:58.55pt;width:330.65pt;height:717.4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u+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8U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OWxKf+Sj8Ha80eYRKgB0HusD/BaLT5jlEPu2iO7f2WGo6RfKdgmgqSpn55BSfNZgk45tkBbx28&#10;JMmDLqiqIBn0GaPBvHLDytt2RmwauIsEhpS+gBmshfNMPNc1OrBxAq5xO/qVduiHqOcdvvg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Jfgm74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278688345"/>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332032" behindDoc="0" locked="0" layoutInCell="0" allowOverlap="1" wp14:anchorId="6041476A" wp14:editId="435D84CD">
                <wp:simplePos x="0" y="0"/>
                <wp:positionH relativeFrom="margin">
                  <wp:posOffset>657860</wp:posOffset>
                </wp:positionH>
                <wp:positionV relativeFrom="page">
                  <wp:posOffset>4084320</wp:posOffset>
                </wp:positionV>
                <wp:extent cx="9307830" cy="2483485"/>
                <wp:effectExtent l="2222" t="0" r="0" b="0"/>
                <wp:wrapSquare wrapText="bothSides"/>
                <wp:docPr id="79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D2005AD" wp14:editId="3086A0FB">
                                  <wp:extent cx="2057400" cy="952500"/>
                                  <wp:effectExtent l="0" t="0" r="0"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0" type="#_x0000_t186" style="position:absolute;margin-left:51.8pt;margin-top:321.6pt;width:732.9pt;height:195.55pt;rotation:90;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AEn94wrAgAALQQAAA4AAAAAAAAAAAAAAAAALgIAAGRy&#10;cy9lMm9Eb2MueG1sUEsBAi0AFAAGAAgAAAAhAH8v53TgAAAADQEAAA8AAAAAAAAAAAAAAAAAhQQA&#10;AGRycy9kb3ducmV2LnhtbFBLBQYAAAAABAAEAPMAAACSBQAAAAA=&#10;" o:allowincell="f" filled="t" fillcolor="#002060" stroked="f">
                <v:textbox>
                  <w:txbxContent>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D2005AD" wp14:editId="3086A0FB">
                            <wp:extent cx="2057400" cy="952500"/>
                            <wp:effectExtent l="0" t="0" r="0"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p w:rsidR="003A4B15" w:rsidRPr="00153C5E" w:rsidRDefault="003A4B15" w:rsidP="009B1F4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3A4B15" w:rsidRPr="003A012B" w:rsidRDefault="003A4B15" w:rsidP="009B1F48">
                      <w:pPr>
                        <w:spacing w:line="288" w:lineRule="auto"/>
                        <w:rPr>
                          <w:rFonts w:asciiTheme="majorHAnsi" w:eastAsiaTheme="majorEastAsia" w:hAnsiTheme="majorHAnsi" w:cstheme="majorBidi"/>
                          <w:i/>
                          <w:iCs/>
                          <w:color w:val="9EDDFD" w:themeColor="accent1" w:themeTint="40"/>
                          <w:sz w:val="28"/>
                          <w:szCs w:val="28"/>
                        </w:rPr>
                      </w:pPr>
                    </w:p>
                    <w:p w:rsidR="003A4B15" w:rsidRPr="00A71A73" w:rsidRDefault="003A4B15" w:rsidP="009B1F4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3A4B15" w:rsidRPr="00B3268B" w:rsidRDefault="003A4B15" w:rsidP="009B1F4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3A4B15" w:rsidRPr="00952206" w:rsidRDefault="003A4B15" w:rsidP="009B1F48">
                      <w:pPr>
                        <w:spacing w:line="288" w:lineRule="auto"/>
                        <w:rPr>
                          <w:rFonts w:asciiTheme="majorHAnsi" w:eastAsiaTheme="majorEastAsia" w:hAnsiTheme="majorHAnsi" w:cstheme="majorBidi"/>
                          <w:i/>
                          <w:iCs/>
                          <w:color w:val="AED3EB" w:themeColor="accent2" w:themeTint="66"/>
                          <w:sz w:val="28"/>
                          <w:szCs w:val="28"/>
                        </w:rPr>
                      </w:pPr>
                      <w:r w:rsidRPr="00952206">
                        <w:rPr>
                          <w:rFonts w:asciiTheme="majorHAnsi" w:eastAsiaTheme="majorEastAsia" w:hAnsiTheme="majorHAnsi" w:cstheme="majorBidi"/>
                          <w:i/>
                          <w:iCs/>
                          <w:color w:val="AED3EB" w:themeColor="accent2" w:themeTint="66"/>
                          <w:sz w:val="28"/>
                          <w:szCs w:val="28"/>
                        </w:rPr>
                        <w:t>32- crimes de guerres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3A4B15" w:rsidRDefault="003A4B15" w:rsidP="009B1F4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952206">
                        <w:rPr>
                          <w:rFonts w:asciiTheme="majorHAnsi" w:eastAsiaTheme="majorEastAsia" w:hAnsiTheme="majorHAnsi" w:cstheme="majorBidi"/>
                          <w:i/>
                          <w:iCs/>
                          <w:color w:val="FFFF00"/>
                          <w:sz w:val="28"/>
                          <w:szCs w:val="28"/>
                        </w:rPr>
                        <w:t>(sur d’autres sujets)</w:t>
                      </w:r>
                    </w:p>
                    <w:p w:rsidR="003A4B15" w:rsidRDefault="003A4B15" w:rsidP="009B1F4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33056" behindDoc="0" locked="0" layoutInCell="0" allowOverlap="1" wp14:anchorId="53260154" wp14:editId="740DCF26">
                <wp:simplePos x="0" y="0"/>
                <wp:positionH relativeFrom="page">
                  <wp:posOffset>541655</wp:posOffset>
                </wp:positionH>
                <wp:positionV relativeFrom="margin">
                  <wp:posOffset>743585</wp:posOffset>
                </wp:positionV>
                <wp:extent cx="4199255" cy="9110980"/>
                <wp:effectExtent l="171450" t="171450" r="48895" b="52070"/>
                <wp:wrapSquare wrapText="bothSides"/>
                <wp:docPr id="79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82623700"/>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31" style="position:absolute;margin-left:42.65pt;margin-top:58.55pt;width:330.65pt;height:717.4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GW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0WB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FL4sxf6edgrdkjTAL0IMgd9icYjTbfMephF82xvd9SwzGS7xRMU0HS1C+v4KTZLAHHPDvgrYOX&#10;JHnQBVUVJIM+YzSYV25YedvOiE0Dd5HAkNIXMIO1cJ6J57pGBzZOwDVuR7/SDv0Q9bzDF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EXGcZY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82623700"/>
                        <w:temporary/>
                        <w:showingPlcHdr/>
                      </w:sdtPr>
                      <w:sdtContent>
                        <w:p w:rsidR="003A4B15" w:rsidRDefault="003A4B15" w:rsidP="009B1F4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9B1F48" w:rsidRDefault="00432AEA">
      <w:pPr>
        <w:framePr w:hSpace="0" w:wrap="auto" w:vAnchor="margin" w:xAlign="left" w:yAlign="inline"/>
      </w:pPr>
      <w:r>
        <w:rPr>
          <w:lang w:eastAsia="fr-FR"/>
        </w:rPr>
        <mc:AlternateContent>
          <mc:Choice Requires="wps">
            <w:drawing>
              <wp:anchor distT="0" distB="0" distL="114300" distR="114300" simplePos="0" relativeHeight="252334080" behindDoc="0" locked="0" layoutInCell="0" allowOverlap="1" wp14:anchorId="75308541" wp14:editId="6174FC75">
                <wp:simplePos x="0" y="0"/>
                <wp:positionH relativeFrom="page">
                  <wp:posOffset>542925</wp:posOffset>
                </wp:positionH>
                <wp:positionV relativeFrom="margin">
                  <wp:posOffset>742949</wp:posOffset>
                </wp:positionV>
                <wp:extent cx="4199255" cy="9238933"/>
                <wp:effectExtent l="171450" t="171450" r="48895" b="57785"/>
                <wp:wrapSquare wrapText="bothSides"/>
                <wp:docPr id="7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238933"/>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Default="003A4B15" w:rsidP="009B1F48">
                            <w:pPr>
                              <w:rPr>
                                <w:rFonts w:ascii="Arial" w:hAnsi="Arial" w:cs="Arial"/>
                                <w:iCs/>
                                <w:color w:val="auto"/>
                                <w:sz w:val="32"/>
                                <w:szCs w:val="32"/>
                              </w:rPr>
                            </w:pPr>
                            <w:r w:rsidRPr="00F86A78">
                              <w:rPr>
                                <w:rFonts w:ascii="Arial" w:hAnsi="Arial" w:cs="Arial"/>
                                <w:iCs/>
                                <w:color w:val="auto"/>
                                <w:sz w:val="32"/>
                                <w:szCs w:val="32"/>
                              </w:rPr>
                              <w:t>J'atteste sur l'honneur l'exactitude de mes propos</w:t>
                            </w:r>
                          </w:p>
                          <w:p w:rsidR="003A4B15" w:rsidRDefault="003A4B15" w:rsidP="009B1F48">
                            <w:pPr>
                              <w:rPr>
                                <w:rFonts w:ascii="Arial" w:hAnsi="Arial" w:cs="Arial"/>
                                <w:iCs/>
                                <w:color w:val="auto"/>
                                <w:sz w:val="32"/>
                                <w:szCs w:val="32"/>
                              </w:rPr>
                            </w:pPr>
                          </w:p>
                          <w:p w:rsidR="003A4B15" w:rsidRDefault="003A4B15" w:rsidP="009B1F48">
                            <w:pPr>
                              <w:rPr>
                                <w:rFonts w:ascii="Arial" w:hAnsi="Arial" w:cs="Arial"/>
                                <w:iCs/>
                                <w:color w:val="auto"/>
                                <w:sz w:val="32"/>
                                <w:szCs w:val="32"/>
                              </w:rPr>
                            </w:pPr>
                            <w:r w:rsidRPr="00F86A78">
                              <w:rPr>
                                <w:lang w:eastAsia="fr-FR"/>
                              </w:rPr>
                              <w:drawing>
                                <wp:inline distT="0" distB="0" distL="0" distR="0" wp14:anchorId="4BC3C20D" wp14:editId="2FF84CDB">
                                  <wp:extent cx="3257550" cy="76200"/>
                                  <wp:effectExtent l="0" t="0" r="0"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0" cy="76200"/>
                                          </a:xfrm>
                                          <a:prstGeom prst="rect">
                                            <a:avLst/>
                                          </a:prstGeom>
                                          <a:noFill/>
                                          <a:ln>
                                            <a:noFill/>
                                          </a:ln>
                                        </pic:spPr>
                                      </pic:pic>
                                    </a:graphicData>
                                  </a:graphic>
                                </wp:inline>
                              </w:drawing>
                            </w:r>
                          </w:p>
                          <w:p w:rsidR="003A4B15" w:rsidRDefault="003A4B15" w:rsidP="009B1F48">
                            <w:pPr>
                              <w:rPr>
                                <w:rFonts w:ascii="Arial" w:hAnsi="Arial" w:cs="Arial"/>
                                <w:iCs/>
                                <w:color w:val="auto"/>
                                <w:sz w:val="32"/>
                                <w:szCs w:val="32"/>
                              </w:rPr>
                            </w:pPr>
                          </w:p>
                          <w:p w:rsidR="003A4B15" w:rsidRPr="00A40734" w:rsidRDefault="003A4B15" w:rsidP="00A40734">
                            <w:pPr>
                              <w:rPr>
                                <w:rFonts w:ascii="Arial" w:hAnsi="Arial" w:cs="Arial"/>
                                <w:iCs/>
                                <w:color w:val="auto"/>
                                <w:sz w:val="32"/>
                                <w:szCs w:val="32"/>
                              </w:rPr>
                            </w:pPr>
                            <w:r>
                              <w:rPr>
                                <w:rFonts w:ascii="Arial" w:hAnsi="Arial" w:cs="Arial"/>
                                <w:iCs/>
                                <w:color w:val="auto"/>
                                <w:sz w:val="32"/>
                                <w:szCs w:val="32"/>
                              </w:rPr>
                              <w:t>Nom</w:t>
                            </w:r>
                            <w:r>
                              <w:rPr>
                                <w:rFonts w:ascii="Arial" w:hAnsi="Arial" w:cs="Arial"/>
                                <w:iCs/>
                                <w:color w:val="auto"/>
                                <w:sz w:val="32"/>
                                <w:szCs w:val="32"/>
                              </w:rPr>
                              <w:tab/>
                              <w:t>LUCETTE</w:t>
                            </w:r>
                          </w:p>
                          <w:p w:rsidR="003A4B15" w:rsidRPr="00A40734" w:rsidRDefault="003A4B15" w:rsidP="00A40734">
                            <w:pPr>
                              <w:rPr>
                                <w:rFonts w:ascii="Arial" w:hAnsi="Arial" w:cs="Arial"/>
                                <w:iCs/>
                                <w:color w:val="auto"/>
                                <w:sz w:val="32"/>
                                <w:szCs w:val="32"/>
                              </w:rPr>
                            </w:pPr>
                            <w:r>
                              <w:rPr>
                                <w:rFonts w:ascii="Arial" w:hAnsi="Arial" w:cs="Arial"/>
                                <w:iCs/>
                                <w:color w:val="auto"/>
                                <w:sz w:val="32"/>
                                <w:szCs w:val="32"/>
                              </w:rPr>
                              <w:t>Dat</w:t>
                            </w:r>
                            <w:r w:rsidRPr="00A40734">
                              <w:rPr>
                                <w:rFonts w:ascii="Arial" w:hAnsi="Arial" w:cs="Arial"/>
                                <w:iCs/>
                                <w:color w:val="auto"/>
                                <w:sz w:val="32"/>
                                <w:szCs w:val="32"/>
                              </w:rPr>
                              <w:tab/>
                              <w:t>02-04-2020</w:t>
                            </w:r>
                          </w:p>
                          <w:p w:rsidR="003A4B15" w:rsidRDefault="003A4B15" w:rsidP="00A40734">
                            <w:pPr>
                              <w:rPr>
                                <w:rFonts w:ascii="Arial" w:hAnsi="Arial" w:cs="Arial"/>
                                <w:iCs/>
                                <w:color w:val="auto"/>
                                <w:sz w:val="32"/>
                                <w:szCs w:val="32"/>
                              </w:rPr>
                            </w:pPr>
                            <w:r w:rsidRPr="00A40734">
                              <w:rPr>
                                <w:rFonts w:ascii="Arial" w:hAnsi="Arial" w:cs="Arial"/>
                                <w:iCs/>
                                <w:color w:val="auto"/>
                                <w:sz w:val="32"/>
                                <w:szCs w:val="32"/>
                              </w:rPr>
                              <w:t>Objet</w:t>
                            </w:r>
                            <w:r w:rsidRPr="00A40734">
                              <w:rPr>
                                <w:rFonts w:ascii="Arial" w:hAnsi="Arial" w:cs="Arial"/>
                                <w:iCs/>
                                <w:color w:val="auto"/>
                                <w:sz w:val="32"/>
                                <w:szCs w:val="32"/>
                              </w:rPr>
                              <w:tab/>
                            </w:r>
                          </w:p>
                          <w:p w:rsidR="003A4B15" w:rsidRPr="00A40734" w:rsidRDefault="003A4B15" w:rsidP="00A40734">
                            <w:pPr>
                              <w:rPr>
                                <w:rFonts w:ascii="Arial" w:hAnsi="Arial" w:cs="Arial"/>
                                <w:iCs/>
                                <w:color w:val="auto"/>
                                <w:sz w:val="32"/>
                                <w:szCs w:val="32"/>
                              </w:rPr>
                            </w:pPr>
                            <w:r w:rsidRPr="00A40734">
                              <w:rPr>
                                <w:rFonts w:ascii="Arial" w:hAnsi="Arial" w:cs="Arial"/>
                                <w:iCs/>
                                <w:color w:val="auto"/>
                                <w:sz w:val="32"/>
                                <w:szCs w:val="32"/>
                              </w:rPr>
                              <w:t>- Autres...</w:t>
                            </w:r>
                          </w:p>
                          <w:p w:rsidR="003A4B15" w:rsidRDefault="003A4B15" w:rsidP="00432AEA">
                            <w:pPr>
                              <w:jc w:val="both"/>
                              <w:rPr>
                                <w:rFonts w:ascii="Arial" w:hAnsi="Arial" w:cs="Arial"/>
                                <w:iCs/>
                                <w:color w:val="auto"/>
                                <w:sz w:val="32"/>
                                <w:szCs w:val="32"/>
                              </w:rPr>
                            </w:pPr>
                            <w:r w:rsidRPr="00A40734">
                              <w:rPr>
                                <w:rFonts w:ascii="Arial" w:hAnsi="Arial" w:cs="Arial"/>
                                <w:iCs/>
                                <w:color w:val="auto"/>
                                <w:sz w:val="32"/>
                                <w:szCs w:val="32"/>
                              </w:rPr>
                              <w:t>Je témoigne</w:t>
                            </w:r>
                            <w:r w:rsidRPr="00A40734">
                              <w:rPr>
                                <w:rFonts w:ascii="Arial" w:hAnsi="Arial" w:cs="Arial"/>
                                <w:iCs/>
                                <w:color w:val="auto"/>
                                <w:sz w:val="32"/>
                                <w:szCs w:val="32"/>
                              </w:rPr>
                              <w:tab/>
                              <w:t>Atteinte à la sécurité de la Nation. Par idéologie mortifère (frontière ouverte lors d'une guerre) Incapacité d'assurer la sécurité sanitaire de ses citoyens. Haute trahison par délocalisation à outrance de l'industrie pharmaceutique et du matériel médical</w:t>
                            </w:r>
                          </w:p>
                          <w:p w:rsidR="003A4B15" w:rsidRPr="00A40734" w:rsidRDefault="003A4B15" w:rsidP="00432AEA">
                            <w:pPr>
                              <w:jc w:val="both"/>
                              <w:rPr>
                                <w:rFonts w:ascii="Arial" w:hAnsi="Arial" w:cs="Arial"/>
                                <w:iCs/>
                                <w:color w:val="auto"/>
                                <w:sz w:val="32"/>
                                <w:szCs w:val="32"/>
                              </w:rPr>
                            </w:pPr>
                          </w:p>
                          <w:p w:rsidR="003A4B15" w:rsidRDefault="003A4B15" w:rsidP="00432AEA">
                            <w:pPr>
                              <w:jc w:val="both"/>
                              <w:rPr>
                                <w:rFonts w:ascii="Arial" w:hAnsi="Arial" w:cs="Arial"/>
                                <w:iCs/>
                                <w:color w:val="auto"/>
                                <w:sz w:val="32"/>
                                <w:szCs w:val="32"/>
                              </w:rPr>
                            </w:pPr>
                            <w:r w:rsidRPr="00A40734">
                              <w:rPr>
                                <w:rFonts w:ascii="Arial" w:hAnsi="Arial" w:cs="Arial"/>
                                <w:iCs/>
                                <w:color w:val="auto"/>
                                <w:sz w:val="32"/>
                                <w:szCs w:val="32"/>
                              </w:rPr>
                              <w:t>J'atteste sur l'honneur l'exactitude de mes propos</w:t>
                            </w:r>
                          </w:p>
                          <w:p w:rsidR="003A4B15" w:rsidRDefault="003A4B15" w:rsidP="00432AEA">
                            <w:pPr>
                              <w:jc w:val="both"/>
                              <w:rPr>
                                <w:rFonts w:ascii="Arial" w:hAnsi="Arial" w:cs="Arial"/>
                                <w:iCs/>
                                <w:color w:val="auto"/>
                                <w:sz w:val="32"/>
                                <w:szCs w:val="32"/>
                              </w:rPr>
                            </w:pPr>
                          </w:p>
                          <w:p w:rsidR="003A4B15" w:rsidRDefault="003A4B15" w:rsidP="009B1F48">
                            <w:pPr>
                              <w:rPr>
                                <w:rFonts w:ascii="Arial" w:hAnsi="Arial" w:cs="Arial"/>
                                <w:iCs/>
                                <w:color w:val="auto"/>
                                <w:sz w:val="32"/>
                                <w:szCs w:val="32"/>
                              </w:rPr>
                            </w:pPr>
                            <w:r w:rsidRPr="00A40734">
                              <w:rPr>
                                <w:lang w:eastAsia="fr-FR"/>
                              </w:rPr>
                              <w:drawing>
                                <wp:inline distT="0" distB="0" distL="0" distR="0" wp14:anchorId="63A9491E" wp14:editId="706702C0">
                                  <wp:extent cx="3248025" cy="66675"/>
                                  <wp:effectExtent l="0" t="0" r="9525" b="9525"/>
                                  <wp:docPr id="753" name="Imag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8025" cy="66675"/>
                                          </a:xfrm>
                                          <a:prstGeom prst="rect">
                                            <a:avLst/>
                                          </a:prstGeom>
                                          <a:noFill/>
                                          <a:ln>
                                            <a:noFill/>
                                          </a:ln>
                                        </pic:spPr>
                                      </pic:pic>
                                    </a:graphicData>
                                  </a:graphic>
                                </wp:inline>
                              </w:drawing>
                            </w:r>
                          </w:p>
                          <w:p w:rsidR="003A4B15" w:rsidRDefault="003A4B15" w:rsidP="009B1F48">
                            <w:pPr>
                              <w:rPr>
                                <w:rFonts w:ascii="Arial" w:hAnsi="Arial" w:cs="Arial"/>
                                <w:iCs/>
                                <w:color w:val="auto"/>
                                <w:sz w:val="32"/>
                                <w:szCs w:val="32"/>
                              </w:rPr>
                            </w:pPr>
                          </w:p>
                          <w:p w:rsidR="003A4B15" w:rsidRPr="00A40734" w:rsidRDefault="003A4B15" w:rsidP="00A73251">
                            <w:pPr>
                              <w:rPr>
                                <w:rFonts w:ascii="Arial" w:hAnsi="Arial" w:cs="Arial"/>
                                <w:iCs/>
                                <w:color w:val="auto"/>
                                <w:sz w:val="32"/>
                                <w:szCs w:val="32"/>
                              </w:rPr>
                            </w:pPr>
                            <w:r>
                              <w:rPr>
                                <w:rFonts w:ascii="Arial" w:hAnsi="Arial" w:cs="Arial"/>
                                <w:iCs/>
                                <w:color w:val="auto"/>
                                <w:sz w:val="32"/>
                                <w:szCs w:val="32"/>
                              </w:rPr>
                              <w:t>Nom</w:t>
                            </w:r>
                            <w:r>
                              <w:rPr>
                                <w:rFonts w:ascii="Arial" w:hAnsi="Arial" w:cs="Arial"/>
                                <w:iCs/>
                                <w:color w:val="auto"/>
                                <w:sz w:val="32"/>
                                <w:szCs w:val="32"/>
                              </w:rPr>
                              <w:tab/>
                              <w:t>LUCETTE</w:t>
                            </w:r>
                          </w:p>
                          <w:p w:rsidR="003A4B15" w:rsidRPr="00A40734" w:rsidRDefault="003A4B15" w:rsidP="00A73251">
                            <w:pPr>
                              <w:rPr>
                                <w:rFonts w:ascii="Arial" w:hAnsi="Arial" w:cs="Arial"/>
                                <w:iCs/>
                                <w:color w:val="auto"/>
                                <w:sz w:val="32"/>
                                <w:szCs w:val="32"/>
                              </w:rPr>
                            </w:pPr>
                            <w:r>
                              <w:rPr>
                                <w:rFonts w:ascii="Arial" w:hAnsi="Arial" w:cs="Arial"/>
                                <w:iCs/>
                                <w:color w:val="auto"/>
                                <w:sz w:val="32"/>
                                <w:szCs w:val="32"/>
                              </w:rPr>
                              <w:t>Dat</w:t>
                            </w:r>
                            <w:r w:rsidRPr="00A40734">
                              <w:rPr>
                                <w:rFonts w:ascii="Arial" w:hAnsi="Arial" w:cs="Arial"/>
                                <w:iCs/>
                                <w:color w:val="auto"/>
                                <w:sz w:val="32"/>
                                <w:szCs w:val="32"/>
                              </w:rPr>
                              <w:tab/>
                              <w:t>02-04-2020</w:t>
                            </w:r>
                          </w:p>
                          <w:p w:rsidR="003A4B15" w:rsidRPr="00A40734" w:rsidRDefault="003A4B15" w:rsidP="00A73251">
                            <w:pPr>
                              <w:rPr>
                                <w:rFonts w:ascii="Arial" w:hAnsi="Arial" w:cs="Arial"/>
                                <w:iCs/>
                                <w:color w:val="auto"/>
                                <w:sz w:val="32"/>
                                <w:szCs w:val="32"/>
                              </w:rPr>
                            </w:pPr>
                            <w:r w:rsidRPr="00A40734">
                              <w:rPr>
                                <w:rFonts w:ascii="Arial" w:hAnsi="Arial" w:cs="Arial"/>
                                <w:iCs/>
                                <w:color w:val="auto"/>
                                <w:sz w:val="32"/>
                                <w:szCs w:val="32"/>
                              </w:rPr>
                              <w:t>Objet</w:t>
                            </w:r>
                            <w:r w:rsidRPr="00A40734">
                              <w:rPr>
                                <w:rFonts w:ascii="Arial" w:hAnsi="Arial" w:cs="Arial"/>
                                <w:iCs/>
                                <w:color w:val="auto"/>
                                <w:sz w:val="32"/>
                                <w:szCs w:val="32"/>
                              </w:rPr>
                              <w:tab/>
                              <w:t>- Autres...</w:t>
                            </w:r>
                          </w:p>
                          <w:p w:rsidR="003A4B15" w:rsidRDefault="003A4B15" w:rsidP="00432AEA">
                            <w:pPr>
                              <w:jc w:val="both"/>
                              <w:rPr>
                                <w:rFonts w:ascii="Arial" w:hAnsi="Arial" w:cs="Arial"/>
                                <w:iCs/>
                                <w:color w:val="auto"/>
                                <w:sz w:val="32"/>
                                <w:szCs w:val="32"/>
                              </w:rPr>
                            </w:pPr>
                            <w:r w:rsidRPr="00A40734">
                              <w:rPr>
                                <w:rFonts w:ascii="Arial" w:hAnsi="Arial" w:cs="Arial"/>
                                <w:iCs/>
                                <w:color w:val="auto"/>
                                <w:sz w:val="32"/>
                                <w:szCs w:val="32"/>
                              </w:rPr>
                              <w:t>Je témoigne</w:t>
                            </w:r>
                            <w:r w:rsidRPr="00A40734">
                              <w:rPr>
                                <w:rFonts w:ascii="Arial" w:hAnsi="Arial" w:cs="Arial"/>
                                <w:iCs/>
                                <w:color w:val="auto"/>
                                <w:sz w:val="32"/>
                                <w:szCs w:val="32"/>
                              </w:rPr>
                              <w:tab/>
                            </w:r>
                            <w:r w:rsidR="00573096" w:rsidRPr="00573096">
                              <w:rPr>
                                <w:rFonts w:ascii="Arial" w:hAnsi="Arial" w:cs="Arial"/>
                                <w:iCs/>
                                <w:color w:val="auto"/>
                                <w:sz w:val="32"/>
                                <w:szCs w:val="32"/>
                              </w:rPr>
                              <w:t>Discrimination : Il est anormal que le gouvernement accepte qu'une certaine partie de la population soit libre de faits et gestes, puisse tout casser en totale impunité pendant que l'autre soit sévèrement contrôlée, verbalisée</w:t>
                            </w:r>
                          </w:p>
                          <w:p w:rsidR="00573096" w:rsidRPr="00A40734" w:rsidRDefault="00573096" w:rsidP="00432AEA">
                            <w:pPr>
                              <w:jc w:val="both"/>
                              <w:rPr>
                                <w:rFonts w:ascii="Arial" w:hAnsi="Arial" w:cs="Arial"/>
                                <w:iCs/>
                                <w:color w:val="auto"/>
                                <w:sz w:val="32"/>
                                <w:szCs w:val="32"/>
                              </w:rPr>
                            </w:pPr>
                          </w:p>
                          <w:p w:rsidR="003A4B15" w:rsidRDefault="003A4B15" w:rsidP="00432AEA">
                            <w:pPr>
                              <w:jc w:val="both"/>
                              <w:rPr>
                                <w:rFonts w:ascii="Arial" w:hAnsi="Arial" w:cs="Arial"/>
                                <w:iCs/>
                                <w:color w:val="auto"/>
                                <w:sz w:val="32"/>
                                <w:szCs w:val="32"/>
                              </w:rPr>
                            </w:pPr>
                            <w:r w:rsidRPr="00A40734">
                              <w:rPr>
                                <w:rFonts w:ascii="Arial" w:hAnsi="Arial" w:cs="Arial"/>
                                <w:iCs/>
                                <w:color w:val="auto"/>
                                <w:sz w:val="32"/>
                                <w:szCs w:val="32"/>
                              </w:rPr>
                              <w:t>J'atteste sur l'honneur l'exactitude de mes propos</w:t>
                            </w:r>
                          </w:p>
                          <w:p w:rsidR="003A4B15" w:rsidRPr="00F86A78" w:rsidRDefault="003A4B15" w:rsidP="00432AEA">
                            <w:pPr>
                              <w:jc w:val="both"/>
                              <w:rPr>
                                <w:rFonts w:ascii="Arial" w:hAnsi="Arial" w:cs="Arial"/>
                                <w:iCs/>
                                <w:color w:val="auto"/>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32" style="position:absolute;margin-left:42.75pt;margin-top:58.5pt;width:330.65pt;height:727.5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" o:allowincell="f" stroked="f">
                <v:shadow on="t" type="perspective" color="#4f81bd" origin="-.5,-.5" offset="-3pt,-3pt" matrix="58982f,,,58982f"/>
                <v:textbox inset=",,36pt,18pt">
                  <w:txbxContent>
                    <w:p w:rsidR="003A4B15" w:rsidRDefault="003A4B15" w:rsidP="009B1F48">
                      <w:pPr>
                        <w:rPr>
                          <w:rFonts w:ascii="Arial" w:hAnsi="Arial" w:cs="Arial"/>
                          <w:iCs/>
                          <w:color w:val="auto"/>
                          <w:sz w:val="32"/>
                          <w:szCs w:val="32"/>
                        </w:rPr>
                      </w:pPr>
                      <w:r w:rsidRPr="00F86A78">
                        <w:rPr>
                          <w:rFonts w:ascii="Arial" w:hAnsi="Arial" w:cs="Arial"/>
                          <w:iCs/>
                          <w:color w:val="auto"/>
                          <w:sz w:val="32"/>
                          <w:szCs w:val="32"/>
                        </w:rPr>
                        <w:t>J'atteste sur l'honneur l'exactitude de mes propos</w:t>
                      </w:r>
                    </w:p>
                    <w:p w:rsidR="003A4B15" w:rsidRDefault="003A4B15" w:rsidP="009B1F48">
                      <w:pPr>
                        <w:rPr>
                          <w:rFonts w:ascii="Arial" w:hAnsi="Arial" w:cs="Arial"/>
                          <w:iCs/>
                          <w:color w:val="auto"/>
                          <w:sz w:val="32"/>
                          <w:szCs w:val="32"/>
                        </w:rPr>
                      </w:pPr>
                    </w:p>
                    <w:p w:rsidR="003A4B15" w:rsidRDefault="003A4B15" w:rsidP="009B1F48">
                      <w:pPr>
                        <w:rPr>
                          <w:rFonts w:ascii="Arial" w:hAnsi="Arial" w:cs="Arial"/>
                          <w:iCs/>
                          <w:color w:val="auto"/>
                          <w:sz w:val="32"/>
                          <w:szCs w:val="32"/>
                        </w:rPr>
                      </w:pPr>
                      <w:r w:rsidRPr="00F86A78">
                        <w:rPr>
                          <w:lang w:eastAsia="fr-FR"/>
                        </w:rPr>
                        <w:drawing>
                          <wp:inline distT="0" distB="0" distL="0" distR="0" wp14:anchorId="4BC3C20D" wp14:editId="2FF84CDB">
                            <wp:extent cx="3257550" cy="76200"/>
                            <wp:effectExtent l="0" t="0" r="0"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0" cy="76200"/>
                                    </a:xfrm>
                                    <a:prstGeom prst="rect">
                                      <a:avLst/>
                                    </a:prstGeom>
                                    <a:noFill/>
                                    <a:ln>
                                      <a:noFill/>
                                    </a:ln>
                                  </pic:spPr>
                                </pic:pic>
                              </a:graphicData>
                            </a:graphic>
                          </wp:inline>
                        </w:drawing>
                      </w:r>
                    </w:p>
                    <w:p w:rsidR="003A4B15" w:rsidRDefault="003A4B15" w:rsidP="009B1F48">
                      <w:pPr>
                        <w:rPr>
                          <w:rFonts w:ascii="Arial" w:hAnsi="Arial" w:cs="Arial"/>
                          <w:iCs/>
                          <w:color w:val="auto"/>
                          <w:sz w:val="32"/>
                          <w:szCs w:val="32"/>
                        </w:rPr>
                      </w:pPr>
                    </w:p>
                    <w:p w:rsidR="003A4B15" w:rsidRPr="00A40734" w:rsidRDefault="003A4B15" w:rsidP="00A40734">
                      <w:pPr>
                        <w:rPr>
                          <w:rFonts w:ascii="Arial" w:hAnsi="Arial" w:cs="Arial"/>
                          <w:iCs/>
                          <w:color w:val="auto"/>
                          <w:sz w:val="32"/>
                          <w:szCs w:val="32"/>
                        </w:rPr>
                      </w:pPr>
                      <w:r>
                        <w:rPr>
                          <w:rFonts w:ascii="Arial" w:hAnsi="Arial" w:cs="Arial"/>
                          <w:iCs/>
                          <w:color w:val="auto"/>
                          <w:sz w:val="32"/>
                          <w:szCs w:val="32"/>
                        </w:rPr>
                        <w:t>Nom</w:t>
                      </w:r>
                      <w:r>
                        <w:rPr>
                          <w:rFonts w:ascii="Arial" w:hAnsi="Arial" w:cs="Arial"/>
                          <w:iCs/>
                          <w:color w:val="auto"/>
                          <w:sz w:val="32"/>
                          <w:szCs w:val="32"/>
                        </w:rPr>
                        <w:tab/>
                        <w:t>LUCETTE</w:t>
                      </w:r>
                    </w:p>
                    <w:p w:rsidR="003A4B15" w:rsidRPr="00A40734" w:rsidRDefault="003A4B15" w:rsidP="00A40734">
                      <w:pPr>
                        <w:rPr>
                          <w:rFonts w:ascii="Arial" w:hAnsi="Arial" w:cs="Arial"/>
                          <w:iCs/>
                          <w:color w:val="auto"/>
                          <w:sz w:val="32"/>
                          <w:szCs w:val="32"/>
                        </w:rPr>
                      </w:pPr>
                      <w:r>
                        <w:rPr>
                          <w:rFonts w:ascii="Arial" w:hAnsi="Arial" w:cs="Arial"/>
                          <w:iCs/>
                          <w:color w:val="auto"/>
                          <w:sz w:val="32"/>
                          <w:szCs w:val="32"/>
                        </w:rPr>
                        <w:t>Dat</w:t>
                      </w:r>
                      <w:r w:rsidRPr="00A40734">
                        <w:rPr>
                          <w:rFonts w:ascii="Arial" w:hAnsi="Arial" w:cs="Arial"/>
                          <w:iCs/>
                          <w:color w:val="auto"/>
                          <w:sz w:val="32"/>
                          <w:szCs w:val="32"/>
                        </w:rPr>
                        <w:tab/>
                        <w:t>02-04-2020</w:t>
                      </w:r>
                    </w:p>
                    <w:p w:rsidR="003A4B15" w:rsidRDefault="003A4B15" w:rsidP="00A40734">
                      <w:pPr>
                        <w:rPr>
                          <w:rFonts w:ascii="Arial" w:hAnsi="Arial" w:cs="Arial"/>
                          <w:iCs/>
                          <w:color w:val="auto"/>
                          <w:sz w:val="32"/>
                          <w:szCs w:val="32"/>
                        </w:rPr>
                      </w:pPr>
                      <w:r w:rsidRPr="00A40734">
                        <w:rPr>
                          <w:rFonts w:ascii="Arial" w:hAnsi="Arial" w:cs="Arial"/>
                          <w:iCs/>
                          <w:color w:val="auto"/>
                          <w:sz w:val="32"/>
                          <w:szCs w:val="32"/>
                        </w:rPr>
                        <w:t>Objet</w:t>
                      </w:r>
                      <w:r w:rsidRPr="00A40734">
                        <w:rPr>
                          <w:rFonts w:ascii="Arial" w:hAnsi="Arial" w:cs="Arial"/>
                          <w:iCs/>
                          <w:color w:val="auto"/>
                          <w:sz w:val="32"/>
                          <w:szCs w:val="32"/>
                        </w:rPr>
                        <w:tab/>
                      </w:r>
                    </w:p>
                    <w:p w:rsidR="003A4B15" w:rsidRPr="00A40734" w:rsidRDefault="003A4B15" w:rsidP="00A40734">
                      <w:pPr>
                        <w:rPr>
                          <w:rFonts w:ascii="Arial" w:hAnsi="Arial" w:cs="Arial"/>
                          <w:iCs/>
                          <w:color w:val="auto"/>
                          <w:sz w:val="32"/>
                          <w:szCs w:val="32"/>
                        </w:rPr>
                      </w:pPr>
                      <w:r w:rsidRPr="00A40734">
                        <w:rPr>
                          <w:rFonts w:ascii="Arial" w:hAnsi="Arial" w:cs="Arial"/>
                          <w:iCs/>
                          <w:color w:val="auto"/>
                          <w:sz w:val="32"/>
                          <w:szCs w:val="32"/>
                        </w:rPr>
                        <w:t>- Autres...</w:t>
                      </w:r>
                    </w:p>
                    <w:p w:rsidR="003A4B15" w:rsidRDefault="003A4B15" w:rsidP="00432AEA">
                      <w:pPr>
                        <w:jc w:val="both"/>
                        <w:rPr>
                          <w:rFonts w:ascii="Arial" w:hAnsi="Arial" w:cs="Arial"/>
                          <w:iCs/>
                          <w:color w:val="auto"/>
                          <w:sz w:val="32"/>
                          <w:szCs w:val="32"/>
                        </w:rPr>
                      </w:pPr>
                      <w:r w:rsidRPr="00A40734">
                        <w:rPr>
                          <w:rFonts w:ascii="Arial" w:hAnsi="Arial" w:cs="Arial"/>
                          <w:iCs/>
                          <w:color w:val="auto"/>
                          <w:sz w:val="32"/>
                          <w:szCs w:val="32"/>
                        </w:rPr>
                        <w:t>Je témoigne</w:t>
                      </w:r>
                      <w:r w:rsidRPr="00A40734">
                        <w:rPr>
                          <w:rFonts w:ascii="Arial" w:hAnsi="Arial" w:cs="Arial"/>
                          <w:iCs/>
                          <w:color w:val="auto"/>
                          <w:sz w:val="32"/>
                          <w:szCs w:val="32"/>
                        </w:rPr>
                        <w:tab/>
                        <w:t>Atteinte à la sécurité de la Nation. Par idéologie mortifère (frontière ouverte lors d'une guerre) Incapacité d'assurer la sécurité sanitaire de ses citoyens. Haute trahison par délocalisation à outrance de l'industrie pharmaceutique et du matériel médical</w:t>
                      </w:r>
                    </w:p>
                    <w:p w:rsidR="003A4B15" w:rsidRPr="00A40734" w:rsidRDefault="003A4B15" w:rsidP="00432AEA">
                      <w:pPr>
                        <w:jc w:val="both"/>
                        <w:rPr>
                          <w:rFonts w:ascii="Arial" w:hAnsi="Arial" w:cs="Arial"/>
                          <w:iCs/>
                          <w:color w:val="auto"/>
                          <w:sz w:val="32"/>
                          <w:szCs w:val="32"/>
                        </w:rPr>
                      </w:pPr>
                    </w:p>
                    <w:p w:rsidR="003A4B15" w:rsidRDefault="003A4B15" w:rsidP="00432AEA">
                      <w:pPr>
                        <w:jc w:val="both"/>
                        <w:rPr>
                          <w:rFonts w:ascii="Arial" w:hAnsi="Arial" w:cs="Arial"/>
                          <w:iCs/>
                          <w:color w:val="auto"/>
                          <w:sz w:val="32"/>
                          <w:szCs w:val="32"/>
                        </w:rPr>
                      </w:pPr>
                      <w:r w:rsidRPr="00A40734">
                        <w:rPr>
                          <w:rFonts w:ascii="Arial" w:hAnsi="Arial" w:cs="Arial"/>
                          <w:iCs/>
                          <w:color w:val="auto"/>
                          <w:sz w:val="32"/>
                          <w:szCs w:val="32"/>
                        </w:rPr>
                        <w:t>J'atteste sur l'honneur l'exactitude de mes propos</w:t>
                      </w:r>
                    </w:p>
                    <w:p w:rsidR="003A4B15" w:rsidRDefault="003A4B15" w:rsidP="00432AEA">
                      <w:pPr>
                        <w:jc w:val="both"/>
                        <w:rPr>
                          <w:rFonts w:ascii="Arial" w:hAnsi="Arial" w:cs="Arial"/>
                          <w:iCs/>
                          <w:color w:val="auto"/>
                          <w:sz w:val="32"/>
                          <w:szCs w:val="32"/>
                        </w:rPr>
                      </w:pPr>
                    </w:p>
                    <w:p w:rsidR="003A4B15" w:rsidRDefault="003A4B15" w:rsidP="009B1F48">
                      <w:pPr>
                        <w:rPr>
                          <w:rFonts w:ascii="Arial" w:hAnsi="Arial" w:cs="Arial"/>
                          <w:iCs/>
                          <w:color w:val="auto"/>
                          <w:sz w:val="32"/>
                          <w:szCs w:val="32"/>
                        </w:rPr>
                      </w:pPr>
                      <w:r w:rsidRPr="00A40734">
                        <w:rPr>
                          <w:lang w:eastAsia="fr-FR"/>
                        </w:rPr>
                        <w:drawing>
                          <wp:inline distT="0" distB="0" distL="0" distR="0" wp14:anchorId="63A9491E" wp14:editId="706702C0">
                            <wp:extent cx="3248025" cy="66675"/>
                            <wp:effectExtent l="0" t="0" r="9525" b="9525"/>
                            <wp:docPr id="753" name="Imag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8025" cy="66675"/>
                                    </a:xfrm>
                                    <a:prstGeom prst="rect">
                                      <a:avLst/>
                                    </a:prstGeom>
                                    <a:noFill/>
                                    <a:ln>
                                      <a:noFill/>
                                    </a:ln>
                                  </pic:spPr>
                                </pic:pic>
                              </a:graphicData>
                            </a:graphic>
                          </wp:inline>
                        </w:drawing>
                      </w:r>
                    </w:p>
                    <w:p w:rsidR="003A4B15" w:rsidRDefault="003A4B15" w:rsidP="009B1F48">
                      <w:pPr>
                        <w:rPr>
                          <w:rFonts w:ascii="Arial" w:hAnsi="Arial" w:cs="Arial"/>
                          <w:iCs/>
                          <w:color w:val="auto"/>
                          <w:sz w:val="32"/>
                          <w:szCs w:val="32"/>
                        </w:rPr>
                      </w:pPr>
                    </w:p>
                    <w:p w:rsidR="003A4B15" w:rsidRPr="00A40734" w:rsidRDefault="003A4B15" w:rsidP="00A73251">
                      <w:pPr>
                        <w:rPr>
                          <w:rFonts w:ascii="Arial" w:hAnsi="Arial" w:cs="Arial"/>
                          <w:iCs/>
                          <w:color w:val="auto"/>
                          <w:sz w:val="32"/>
                          <w:szCs w:val="32"/>
                        </w:rPr>
                      </w:pPr>
                      <w:r>
                        <w:rPr>
                          <w:rFonts w:ascii="Arial" w:hAnsi="Arial" w:cs="Arial"/>
                          <w:iCs/>
                          <w:color w:val="auto"/>
                          <w:sz w:val="32"/>
                          <w:szCs w:val="32"/>
                        </w:rPr>
                        <w:t>Nom</w:t>
                      </w:r>
                      <w:r>
                        <w:rPr>
                          <w:rFonts w:ascii="Arial" w:hAnsi="Arial" w:cs="Arial"/>
                          <w:iCs/>
                          <w:color w:val="auto"/>
                          <w:sz w:val="32"/>
                          <w:szCs w:val="32"/>
                        </w:rPr>
                        <w:tab/>
                        <w:t>LUCETTE</w:t>
                      </w:r>
                    </w:p>
                    <w:p w:rsidR="003A4B15" w:rsidRPr="00A40734" w:rsidRDefault="003A4B15" w:rsidP="00A73251">
                      <w:pPr>
                        <w:rPr>
                          <w:rFonts w:ascii="Arial" w:hAnsi="Arial" w:cs="Arial"/>
                          <w:iCs/>
                          <w:color w:val="auto"/>
                          <w:sz w:val="32"/>
                          <w:szCs w:val="32"/>
                        </w:rPr>
                      </w:pPr>
                      <w:r>
                        <w:rPr>
                          <w:rFonts w:ascii="Arial" w:hAnsi="Arial" w:cs="Arial"/>
                          <w:iCs/>
                          <w:color w:val="auto"/>
                          <w:sz w:val="32"/>
                          <w:szCs w:val="32"/>
                        </w:rPr>
                        <w:t>Dat</w:t>
                      </w:r>
                      <w:r w:rsidRPr="00A40734">
                        <w:rPr>
                          <w:rFonts w:ascii="Arial" w:hAnsi="Arial" w:cs="Arial"/>
                          <w:iCs/>
                          <w:color w:val="auto"/>
                          <w:sz w:val="32"/>
                          <w:szCs w:val="32"/>
                        </w:rPr>
                        <w:tab/>
                        <w:t>02-04-2020</w:t>
                      </w:r>
                    </w:p>
                    <w:p w:rsidR="003A4B15" w:rsidRPr="00A40734" w:rsidRDefault="003A4B15" w:rsidP="00A73251">
                      <w:pPr>
                        <w:rPr>
                          <w:rFonts w:ascii="Arial" w:hAnsi="Arial" w:cs="Arial"/>
                          <w:iCs/>
                          <w:color w:val="auto"/>
                          <w:sz w:val="32"/>
                          <w:szCs w:val="32"/>
                        </w:rPr>
                      </w:pPr>
                      <w:r w:rsidRPr="00A40734">
                        <w:rPr>
                          <w:rFonts w:ascii="Arial" w:hAnsi="Arial" w:cs="Arial"/>
                          <w:iCs/>
                          <w:color w:val="auto"/>
                          <w:sz w:val="32"/>
                          <w:szCs w:val="32"/>
                        </w:rPr>
                        <w:t>Objet</w:t>
                      </w:r>
                      <w:r w:rsidRPr="00A40734">
                        <w:rPr>
                          <w:rFonts w:ascii="Arial" w:hAnsi="Arial" w:cs="Arial"/>
                          <w:iCs/>
                          <w:color w:val="auto"/>
                          <w:sz w:val="32"/>
                          <w:szCs w:val="32"/>
                        </w:rPr>
                        <w:tab/>
                        <w:t>- Autres...</w:t>
                      </w:r>
                    </w:p>
                    <w:p w:rsidR="003A4B15" w:rsidRDefault="003A4B15" w:rsidP="00432AEA">
                      <w:pPr>
                        <w:jc w:val="both"/>
                        <w:rPr>
                          <w:rFonts w:ascii="Arial" w:hAnsi="Arial" w:cs="Arial"/>
                          <w:iCs/>
                          <w:color w:val="auto"/>
                          <w:sz w:val="32"/>
                          <w:szCs w:val="32"/>
                        </w:rPr>
                      </w:pPr>
                      <w:r w:rsidRPr="00A40734">
                        <w:rPr>
                          <w:rFonts w:ascii="Arial" w:hAnsi="Arial" w:cs="Arial"/>
                          <w:iCs/>
                          <w:color w:val="auto"/>
                          <w:sz w:val="32"/>
                          <w:szCs w:val="32"/>
                        </w:rPr>
                        <w:t>Je témoigne</w:t>
                      </w:r>
                      <w:r w:rsidRPr="00A40734">
                        <w:rPr>
                          <w:rFonts w:ascii="Arial" w:hAnsi="Arial" w:cs="Arial"/>
                          <w:iCs/>
                          <w:color w:val="auto"/>
                          <w:sz w:val="32"/>
                          <w:szCs w:val="32"/>
                        </w:rPr>
                        <w:tab/>
                      </w:r>
                      <w:r w:rsidR="00573096" w:rsidRPr="00573096">
                        <w:rPr>
                          <w:rFonts w:ascii="Arial" w:hAnsi="Arial" w:cs="Arial"/>
                          <w:iCs/>
                          <w:color w:val="auto"/>
                          <w:sz w:val="32"/>
                          <w:szCs w:val="32"/>
                        </w:rPr>
                        <w:t>Discrimination : Il est anormal que le gouvernement accepte qu'une certaine partie de la population soit libre de faits et gestes, puisse tout casser en totale impunité pendant que l'autre soit sévèrement contrôlée, verbalisée</w:t>
                      </w:r>
                    </w:p>
                    <w:p w:rsidR="00573096" w:rsidRPr="00A40734" w:rsidRDefault="00573096" w:rsidP="00432AEA">
                      <w:pPr>
                        <w:jc w:val="both"/>
                        <w:rPr>
                          <w:rFonts w:ascii="Arial" w:hAnsi="Arial" w:cs="Arial"/>
                          <w:iCs/>
                          <w:color w:val="auto"/>
                          <w:sz w:val="32"/>
                          <w:szCs w:val="32"/>
                        </w:rPr>
                      </w:pPr>
                    </w:p>
                    <w:p w:rsidR="003A4B15" w:rsidRDefault="003A4B15" w:rsidP="00432AEA">
                      <w:pPr>
                        <w:jc w:val="both"/>
                        <w:rPr>
                          <w:rFonts w:ascii="Arial" w:hAnsi="Arial" w:cs="Arial"/>
                          <w:iCs/>
                          <w:color w:val="auto"/>
                          <w:sz w:val="32"/>
                          <w:szCs w:val="32"/>
                        </w:rPr>
                      </w:pPr>
                      <w:r w:rsidRPr="00A40734">
                        <w:rPr>
                          <w:rFonts w:ascii="Arial" w:hAnsi="Arial" w:cs="Arial"/>
                          <w:iCs/>
                          <w:color w:val="auto"/>
                          <w:sz w:val="32"/>
                          <w:szCs w:val="32"/>
                        </w:rPr>
                        <w:t>J'atteste sur l'honneur l'exactitude de mes propos</w:t>
                      </w:r>
                    </w:p>
                    <w:p w:rsidR="003A4B15" w:rsidRPr="00F86A78" w:rsidRDefault="003A4B15" w:rsidP="00432AEA">
                      <w:pPr>
                        <w:jc w:val="both"/>
                        <w:rPr>
                          <w:rFonts w:ascii="Arial" w:hAnsi="Arial" w:cs="Arial"/>
                          <w:iCs/>
                          <w:color w:val="auto"/>
                          <w:sz w:val="32"/>
                          <w:szCs w:val="32"/>
                        </w:rPr>
                      </w:pPr>
                    </w:p>
                  </w:txbxContent>
                </v:textbox>
                <w10:wrap type="square" anchorx="page" anchory="margin"/>
              </v:roundrect>
            </w:pict>
          </mc:Fallback>
        </mc:AlternateContent>
      </w:r>
      <w:r w:rsidR="009B1F48">
        <w:br w:type="page"/>
      </w:r>
      <w:bookmarkStart w:id="0" w:name="_GoBack"/>
      <w:bookmarkEnd w:id="0"/>
    </w:p>
    <w:p w:rsidR="00F7382E" w:rsidRDefault="005061A2">
      <w:pPr>
        <w:framePr w:hSpace="0" w:wrap="auto" w:vAnchor="margin" w:xAlign="left" w:yAlign="inline"/>
      </w:pPr>
      <w:r>
        <w:rPr>
          <w:lang w:eastAsia="fr-FR"/>
        </w:rPr>
        <w:lastRenderedPageBreak/>
        <mc:AlternateContent>
          <mc:Choice Requires="wps">
            <w:drawing>
              <wp:anchor distT="0" distB="0" distL="114300" distR="114300" simplePos="0" relativeHeight="252305408"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6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A4B15" w:rsidRDefault="003A4B15">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id="_x0000_s1233" type="#_x0000_t202" style="position:absolute;margin-left:0;margin-top:0;width:158.85pt;height:291.2pt;z-index:252305408;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" o:allowincell="f" filled="f" strokecolor="#622423" strokeweight="6pt">
                <v:stroke linestyle="thickThin"/>
                <v:textbox style="mso-fit-shape-to-text:t" inset="10.8pt,7.2pt,10.8pt,7.2pt">
                  <w:txbxContent>
                    <w:p w:rsidR="003A4B15" w:rsidRDefault="003A4B15">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236BC2">
        <w:rPr>
          <w:lang w:eastAsia="fr-FR"/>
        </w:rPr>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A4B15" w:rsidRPr="00BE7067" w:rsidRDefault="003A4B15"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34"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" o:allowincell="f" stroked="f">
                <v:shadow on="t" type="perspective" color="#4f81bd" origin="-.5,-.5" offset="-3pt,-3pt" matrix="58982f,,,58982f"/>
                <v:textbox inset=",,36pt,18pt">
                  <w:txbxContent>
                    <w:p w:rsidR="003A4B15" w:rsidRPr="00BE7067" w:rsidRDefault="003A4B15"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p>
    <w:sectPr w:rsidR="00F7382E" w:rsidSect="00A6197F">
      <w:footerReference w:type="default" r:id="rId48"/>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646" w:rsidRDefault="00066646" w:rsidP="0035160D">
      <w:pPr>
        <w:framePr w:wrap="around"/>
      </w:pPr>
      <w:r>
        <w:separator/>
      </w:r>
    </w:p>
  </w:endnote>
  <w:endnote w:type="continuationSeparator" w:id="0">
    <w:p w:rsidR="00066646" w:rsidRDefault="00066646"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3A4B15">
      <w:tc>
        <w:tcPr>
          <w:tcW w:w="4500" w:type="pct"/>
          <w:tcBorders>
            <w:top w:val="single" w:sz="4" w:space="0" w:color="0F0D29" w:themeColor="text1"/>
          </w:tcBorders>
        </w:tcPr>
        <w:p w:rsidR="003A4B15" w:rsidRPr="00CC2BB8" w:rsidRDefault="003A4B15"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3A4B15" w:rsidRDefault="003A4B15"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195887" w:rsidRPr="00195887">
            <w:rPr>
              <w:color w:val="FFFFFF" w:themeColor="background1"/>
            </w:rPr>
            <w:t>21</w:t>
          </w:r>
          <w:r>
            <w:rPr>
              <w:color w:val="FFFFFF" w:themeColor="background1"/>
            </w:rPr>
            <w:fldChar w:fldCharType="end"/>
          </w:r>
        </w:p>
      </w:tc>
    </w:tr>
  </w:tbl>
  <w:p w:rsidR="003A4B15" w:rsidRDefault="003A4B15">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646" w:rsidRDefault="00066646" w:rsidP="0035160D">
      <w:pPr>
        <w:framePr w:wrap="around"/>
      </w:pPr>
      <w:r>
        <w:separator/>
      </w:r>
    </w:p>
  </w:footnote>
  <w:footnote w:type="continuationSeparator" w:id="0">
    <w:p w:rsidR="00066646" w:rsidRDefault="00066646"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5951"/>
    <w:rsid w:val="0002661B"/>
    <w:rsid w:val="00030AE5"/>
    <w:rsid w:val="00031D29"/>
    <w:rsid w:val="0004304D"/>
    <w:rsid w:val="00044E39"/>
    <w:rsid w:val="00064CEF"/>
    <w:rsid w:val="00065DF9"/>
    <w:rsid w:val="00066646"/>
    <w:rsid w:val="0007361F"/>
    <w:rsid w:val="00074628"/>
    <w:rsid w:val="00084ADD"/>
    <w:rsid w:val="000962F8"/>
    <w:rsid w:val="00096335"/>
    <w:rsid w:val="000A361C"/>
    <w:rsid w:val="000B0CA5"/>
    <w:rsid w:val="000B27BE"/>
    <w:rsid w:val="000B7BED"/>
    <w:rsid w:val="000C086D"/>
    <w:rsid w:val="000C0A3F"/>
    <w:rsid w:val="000E2F80"/>
    <w:rsid w:val="000F5A71"/>
    <w:rsid w:val="00115369"/>
    <w:rsid w:val="001230B5"/>
    <w:rsid w:val="00125E35"/>
    <w:rsid w:val="001339AA"/>
    <w:rsid w:val="00141613"/>
    <w:rsid w:val="00153C5E"/>
    <w:rsid w:val="00160303"/>
    <w:rsid w:val="00182175"/>
    <w:rsid w:val="001850E2"/>
    <w:rsid w:val="00192FBC"/>
    <w:rsid w:val="00195887"/>
    <w:rsid w:val="001A0186"/>
    <w:rsid w:val="001A2328"/>
    <w:rsid w:val="001A4EBA"/>
    <w:rsid w:val="001B270D"/>
    <w:rsid w:val="001E296B"/>
    <w:rsid w:val="001E6B69"/>
    <w:rsid w:val="002137C1"/>
    <w:rsid w:val="00214DFC"/>
    <w:rsid w:val="00224693"/>
    <w:rsid w:val="00233859"/>
    <w:rsid w:val="002340ED"/>
    <w:rsid w:val="00236BC2"/>
    <w:rsid w:val="00244615"/>
    <w:rsid w:val="00262825"/>
    <w:rsid w:val="002649CF"/>
    <w:rsid w:val="002765C9"/>
    <w:rsid w:val="00291235"/>
    <w:rsid w:val="00296730"/>
    <w:rsid w:val="002B6CF9"/>
    <w:rsid w:val="002C453F"/>
    <w:rsid w:val="002D2EA6"/>
    <w:rsid w:val="002D56AA"/>
    <w:rsid w:val="00301DE3"/>
    <w:rsid w:val="00305203"/>
    <w:rsid w:val="0031086D"/>
    <w:rsid w:val="003118B9"/>
    <w:rsid w:val="00315A1F"/>
    <w:rsid w:val="00346B36"/>
    <w:rsid w:val="0035160D"/>
    <w:rsid w:val="003518FA"/>
    <w:rsid w:val="003663FC"/>
    <w:rsid w:val="00391808"/>
    <w:rsid w:val="003A012B"/>
    <w:rsid w:val="003A4B15"/>
    <w:rsid w:val="003B4E31"/>
    <w:rsid w:val="003C363D"/>
    <w:rsid w:val="003E6F76"/>
    <w:rsid w:val="00400705"/>
    <w:rsid w:val="00402895"/>
    <w:rsid w:val="00411B92"/>
    <w:rsid w:val="00432AEA"/>
    <w:rsid w:val="00435902"/>
    <w:rsid w:val="004577D6"/>
    <w:rsid w:val="004601B4"/>
    <w:rsid w:val="0047452D"/>
    <w:rsid w:val="00475E72"/>
    <w:rsid w:val="0048025C"/>
    <w:rsid w:val="00490AD4"/>
    <w:rsid w:val="00491CE1"/>
    <w:rsid w:val="004A7719"/>
    <w:rsid w:val="004B4A8F"/>
    <w:rsid w:val="004B6B0E"/>
    <w:rsid w:val="004C00B1"/>
    <w:rsid w:val="004D778B"/>
    <w:rsid w:val="004E2902"/>
    <w:rsid w:val="004E5175"/>
    <w:rsid w:val="004E76C5"/>
    <w:rsid w:val="004F2599"/>
    <w:rsid w:val="00501D5E"/>
    <w:rsid w:val="00506068"/>
    <w:rsid w:val="005061A2"/>
    <w:rsid w:val="005063B3"/>
    <w:rsid w:val="00511CFA"/>
    <w:rsid w:val="0051395B"/>
    <w:rsid w:val="00532C97"/>
    <w:rsid w:val="005346FF"/>
    <w:rsid w:val="00565483"/>
    <w:rsid w:val="00573096"/>
    <w:rsid w:val="005766B1"/>
    <w:rsid w:val="005A527E"/>
    <w:rsid w:val="005C7001"/>
    <w:rsid w:val="005D5C96"/>
    <w:rsid w:val="005F7CDF"/>
    <w:rsid w:val="006022DA"/>
    <w:rsid w:val="00632EA7"/>
    <w:rsid w:val="00653924"/>
    <w:rsid w:val="00685902"/>
    <w:rsid w:val="0069797C"/>
    <w:rsid w:val="006A554E"/>
    <w:rsid w:val="006C4C2F"/>
    <w:rsid w:val="006E500D"/>
    <w:rsid w:val="006E7B3C"/>
    <w:rsid w:val="006F78F3"/>
    <w:rsid w:val="0071295D"/>
    <w:rsid w:val="00712A4A"/>
    <w:rsid w:val="007233A0"/>
    <w:rsid w:val="00724293"/>
    <w:rsid w:val="00726C02"/>
    <w:rsid w:val="00730FAB"/>
    <w:rsid w:val="00733D60"/>
    <w:rsid w:val="007544DC"/>
    <w:rsid w:val="00783EF5"/>
    <w:rsid w:val="007C08E2"/>
    <w:rsid w:val="007D132A"/>
    <w:rsid w:val="007D7923"/>
    <w:rsid w:val="007F7CCA"/>
    <w:rsid w:val="00804B24"/>
    <w:rsid w:val="008172C0"/>
    <w:rsid w:val="0083574E"/>
    <w:rsid w:val="00855119"/>
    <w:rsid w:val="00860983"/>
    <w:rsid w:val="0086162F"/>
    <w:rsid w:val="0086171E"/>
    <w:rsid w:val="00865234"/>
    <w:rsid w:val="00871A75"/>
    <w:rsid w:val="00871DD6"/>
    <w:rsid w:val="008849BB"/>
    <w:rsid w:val="008B7332"/>
    <w:rsid w:val="008F61E8"/>
    <w:rsid w:val="00943953"/>
    <w:rsid w:val="00952206"/>
    <w:rsid w:val="00981B44"/>
    <w:rsid w:val="00982D05"/>
    <w:rsid w:val="00986D23"/>
    <w:rsid w:val="009B1F48"/>
    <w:rsid w:val="009E19D8"/>
    <w:rsid w:val="00A01D85"/>
    <w:rsid w:val="00A16678"/>
    <w:rsid w:val="00A24799"/>
    <w:rsid w:val="00A374B7"/>
    <w:rsid w:val="00A40734"/>
    <w:rsid w:val="00A56DE7"/>
    <w:rsid w:val="00A61018"/>
    <w:rsid w:val="00A6197F"/>
    <w:rsid w:val="00A705BA"/>
    <w:rsid w:val="00A71A73"/>
    <w:rsid w:val="00A73251"/>
    <w:rsid w:val="00A81D19"/>
    <w:rsid w:val="00AA56C1"/>
    <w:rsid w:val="00AC6168"/>
    <w:rsid w:val="00AF38B8"/>
    <w:rsid w:val="00AF3DD2"/>
    <w:rsid w:val="00AF4D4F"/>
    <w:rsid w:val="00B1482C"/>
    <w:rsid w:val="00B3268B"/>
    <w:rsid w:val="00B573D6"/>
    <w:rsid w:val="00B6422C"/>
    <w:rsid w:val="00B656F9"/>
    <w:rsid w:val="00B75642"/>
    <w:rsid w:val="00B75C46"/>
    <w:rsid w:val="00B81D7F"/>
    <w:rsid w:val="00BA77D4"/>
    <w:rsid w:val="00BB5792"/>
    <w:rsid w:val="00BB7A3C"/>
    <w:rsid w:val="00BD34BD"/>
    <w:rsid w:val="00BD5470"/>
    <w:rsid w:val="00BE4A91"/>
    <w:rsid w:val="00BE64A4"/>
    <w:rsid w:val="00BF7538"/>
    <w:rsid w:val="00BF7A03"/>
    <w:rsid w:val="00C071F3"/>
    <w:rsid w:val="00C12BD5"/>
    <w:rsid w:val="00C32805"/>
    <w:rsid w:val="00C35F24"/>
    <w:rsid w:val="00C61F24"/>
    <w:rsid w:val="00C6364D"/>
    <w:rsid w:val="00C65925"/>
    <w:rsid w:val="00C71691"/>
    <w:rsid w:val="00C77D1F"/>
    <w:rsid w:val="00C81AF8"/>
    <w:rsid w:val="00C919AD"/>
    <w:rsid w:val="00CA40FC"/>
    <w:rsid w:val="00CB3BC3"/>
    <w:rsid w:val="00CB45D1"/>
    <w:rsid w:val="00CC2BB8"/>
    <w:rsid w:val="00CD2C22"/>
    <w:rsid w:val="00CE5CF4"/>
    <w:rsid w:val="00CF061C"/>
    <w:rsid w:val="00D31D89"/>
    <w:rsid w:val="00D439BA"/>
    <w:rsid w:val="00D67325"/>
    <w:rsid w:val="00D91957"/>
    <w:rsid w:val="00DA43CA"/>
    <w:rsid w:val="00DB34D6"/>
    <w:rsid w:val="00DD3C92"/>
    <w:rsid w:val="00E00BD9"/>
    <w:rsid w:val="00E038DF"/>
    <w:rsid w:val="00E107DB"/>
    <w:rsid w:val="00E109E2"/>
    <w:rsid w:val="00E1599B"/>
    <w:rsid w:val="00E35FCB"/>
    <w:rsid w:val="00E66376"/>
    <w:rsid w:val="00E965A8"/>
    <w:rsid w:val="00E968C1"/>
    <w:rsid w:val="00ED5A4C"/>
    <w:rsid w:val="00EE790C"/>
    <w:rsid w:val="00F1074B"/>
    <w:rsid w:val="00F114D6"/>
    <w:rsid w:val="00F141D0"/>
    <w:rsid w:val="00F15EB6"/>
    <w:rsid w:val="00F16D22"/>
    <w:rsid w:val="00F1727C"/>
    <w:rsid w:val="00F51D94"/>
    <w:rsid w:val="00F5537C"/>
    <w:rsid w:val="00F7065A"/>
    <w:rsid w:val="00F7382E"/>
    <w:rsid w:val="00F86A78"/>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F8"/>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F8"/>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101918453">
      <w:bodyDiv w:val="1"/>
      <w:marLeft w:val="0"/>
      <w:marRight w:val="0"/>
      <w:marTop w:val="0"/>
      <w:marBottom w:val="0"/>
      <w:divBdr>
        <w:top w:val="none" w:sz="0" w:space="0" w:color="auto"/>
        <w:left w:val="none" w:sz="0" w:space="0" w:color="auto"/>
        <w:bottom w:val="none" w:sz="0" w:space="0" w:color="auto"/>
        <w:right w:val="none" w:sz="0" w:space="0" w:color="auto"/>
      </w:divBdr>
    </w:div>
    <w:div w:id="166360526">
      <w:bodyDiv w:val="1"/>
      <w:marLeft w:val="0"/>
      <w:marRight w:val="0"/>
      <w:marTop w:val="0"/>
      <w:marBottom w:val="0"/>
      <w:divBdr>
        <w:top w:val="none" w:sz="0" w:space="0" w:color="auto"/>
        <w:left w:val="none" w:sz="0" w:space="0" w:color="auto"/>
        <w:bottom w:val="none" w:sz="0" w:space="0" w:color="auto"/>
        <w:right w:val="none" w:sz="0" w:space="0" w:color="auto"/>
      </w:divBdr>
    </w:div>
    <w:div w:id="173570944">
      <w:bodyDiv w:val="1"/>
      <w:marLeft w:val="0"/>
      <w:marRight w:val="0"/>
      <w:marTop w:val="0"/>
      <w:marBottom w:val="0"/>
      <w:divBdr>
        <w:top w:val="none" w:sz="0" w:space="0" w:color="auto"/>
        <w:left w:val="none" w:sz="0" w:space="0" w:color="auto"/>
        <w:bottom w:val="none" w:sz="0" w:space="0" w:color="auto"/>
        <w:right w:val="none" w:sz="0" w:space="0" w:color="auto"/>
      </w:divBdr>
    </w:div>
    <w:div w:id="306663503">
      <w:bodyDiv w:val="1"/>
      <w:marLeft w:val="0"/>
      <w:marRight w:val="0"/>
      <w:marTop w:val="0"/>
      <w:marBottom w:val="0"/>
      <w:divBdr>
        <w:top w:val="none" w:sz="0" w:space="0" w:color="auto"/>
        <w:left w:val="none" w:sz="0" w:space="0" w:color="auto"/>
        <w:bottom w:val="none" w:sz="0" w:space="0" w:color="auto"/>
        <w:right w:val="none" w:sz="0" w:space="0" w:color="auto"/>
      </w:divBdr>
      <w:divsChild>
        <w:div w:id="1666854560">
          <w:marLeft w:val="0"/>
          <w:marRight w:val="0"/>
          <w:marTop w:val="0"/>
          <w:marBottom w:val="0"/>
          <w:divBdr>
            <w:top w:val="none" w:sz="0" w:space="0" w:color="auto"/>
            <w:left w:val="none" w:sz="0" w:space="0" w:color="auto"/>
            <w:bottom w:val="none" w:sz="0" w:space="0" w:color="auto"/>
            <w:right w:val="none" w:sz="0" w:space="0" w:color="auto"/>
          </w:divBdr>
          <w:divsChild>
            <w:div w:id="19172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8091">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57259614">
      <w:bodyDiv w:val="1"/>
      <w:marLeft w:val="0"/>
      <w:marRight w:val="0"/>
      <w:marTop w:val="0"/>
      <w:marBottom w:val="0"/>
      <w:divBdr>
        <w:top w:val="none" w:sz="0" w:space="0" w:color="auto"/>
        <w:left w:val="none" w:sz="0" w:space="0" w:color="auto"/>
        <w:bottom w:val="none" w:sz="0" w:space="0" w:color="auto"/>
        <w:right w:val="none" w:sz="0" w:space="0" w:color="auto"/>
      </w:divBdr>
    </w:div>
    <w:div w:id="464542465">
      <w:bodyDiv w:val="1"/>
      <w:marLeft w:val="0"/>
      <w:marRight w:val="0"/>
      <w:marTop w:val="0"/>
      <w:marBottom w:val="0"/>
      <w:divBdr>
        <w:top w:val="none" w:sz="0" w:space="0" w:color="auto"/>
        <w:left w:val="none" w:sz="0" w:space="0" w:color="auto"/>
        <w:bottom w:val="none" w:sz="0" w:space="0" w:color="auto"/>
        <w:right w:val="none" w:sz="0" w:space="0" w:color="auto"/>
      </w:divBdr>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660619803">
      <w:bodyDiv w:val="1"/>
      <w:marLeft w:val="0"/>
      <w:marRight w:val="0"/>
      <w:marTop w:val="0"/>
      <w:marBottom w:val="0"/>
      <w:divBdr>
        <w:top w:val="none" w:sz="0" w:space="0" w:color="auto"/>
        <w:left w:val="none" w:sz="0" w:space="0" w:color="auto"/>
        <w:bottom w:val="none" w:sz="0" w:space="0" w:color="auto"/>
        <w:right w:val="none" w:sz="0" w:space="0" w:color="auto"/>
      </w:divBdr>
      <w:divsChild>
        <w:div w:id="1706246183">
          <w:marLeft w:val="0"/>
          <w:marRight w:val="0"/>
          <w:marTop w:val="0"/>
          <w:marBottom w:val="0"/>
          <w:divBdr>
            <w:top w:val="none" w:sz="0" w:space="0" w:color="auto"/>
            <w:left w:val="none" w:sz="0" w:space="0" w:color="auto"/>
            <w:bottom w:val="none" w:sz="0" w:space="0" w:color="auto"/>
            <w:right w:val="none" w:sz="0" w:space="0" w:color="auto"/>
          </w:divBdr>
          <w:divsChild>
            <w:div w:id="20580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53323">
      <w:bodyDiv w:val="1"/>
      <w:marLeft w:val="0"/>
      <w:marRight w:val="0"/>
      <w:marTop w:val="0"/>
      <w:marBottom w:val="0"/>
      <w:divBdr>
        <w:top w:val="none" w:sz="0" w:space="0" w:color="auto"/>
        <w:left w:val="none" w:sz="0" w:space="0" w:color="auto"/>
        <w:bottom w:val="none" w:sz="0" w:space="0" w:color="auto"/>
        <w:right w:val="none" w:sz="0" w:space="0" w:color="auto"/>
      </w:divBdr>
    </w:div>
    <w:div w:id="971330289">
      <w:bodyDiv w:val="1"/>
      <w:marLeft w:val="0"/>
      <w:marRight w:val="0"/>
      <w:marTop w:val="0"/>
      <w:marBottom w:val="0"/>
      <w:divBdr>
        <w:top w:val="none" w:sz="0" w:space="0" w:color="auto"/>
        <w:left w:val="none" w:sz="0" w:space="0" w:color="auto"/>
        <w:bottom w:val="none" w:sz="0" w:space="0" w:color="auto"/>
        <w:right w:val="none" w:sz="0" w:space="0" w:color="auto"/>
      </w:divBdr>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070">
      <w:bodyDiv w:val="1"/>
      <w:marLeft w:val="0"/>
      <w:marRight w:val="0"/>
      <w:marTop w:val="0"/>
      <w:marBottom w:val="0"/>
      <w:divBdr>
        <w:top w:val="none" w:sz="0" w:space="0" w:color="auto"/>
        <w:left w:val="none" w:sz="0" w:space="0" w:color="auto"/>
        <w:bottom w:val="none" w:sz="0" w:space="0" w:color="auto"/>
        <w:right w:val="none" w:sz="0" w:space="0" w:color="auto"/>
      </w:divBdr>
    </w:div>
    <w:div w:id="1286082408">
      <w:bodyDiv w:val="1"/>
      <w:marLeft w:val="0"/>
      <w:marRight w:val="0"/>
      <w:marTop w:val="0"/>
      <w:marBottom w:val="0"/>
      <w:divBdr>
        <w:top w:val="none" w:sz="0" w:space="0" w:color="auto"/>
        <w:left w:val="none" w:sz="0" w:space="0" w:color="auto"/>
        <w:bottom w:val="none" w:sz="0" w:space="0" w:color="auto"/>
        <w:right w:val="none" w:sz="0" w:space="0" w:color="auto"/>
      </w:divBdr>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393769103">
      <w:bodyDiv w:val="1"/>
      <w:marLeft w:val="0"/>
      <w:marRight w:val="0"/>
      <w:marTop w:val="0"/>
      <w:marBottom w:val="0"/>
      <w:divBdr>
        <w:top w:val="none" w:sz="0" w:space="0" w:color="auto"/>
        <w:left w:val="none" w:sz="0" w:space="0" w:color="auto"/>
        <w:bottom w:val="none" w:sz="0" w:space="0" w:color="auto"/>
        <w:right w:val="none" w:sz="0" w:space="0" w:color="auto"/>
      </w:divBdr>
    </w:div>
    <w:div w:id="1516380636">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1590">
      <w:bodyDiv w:val="1"/>
      <w:marLeft w:val="0"/>
      <w:marRight w:val="0"/>
      <w:marTop w:val="0"/>
      <w:marBottom w:val="0"/>
      <w:divBdr>
        <w:top w:val="none" w:sz="0" w:space="0" w:color="auto"/>
        <w:left w:val="none" w:sz="0" w:space="0" w:color="auto"/>
        <w:bottom w:val="none" w:sz="0" w:space="0" w:color="auto"/>
        <w:right w:val="none" w:sz="0" w:space="0" w:color="auto"/>
      </w:divBdr>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65212483">
      <w:bodyDiv w:val="1"/>
      <w:marLeft w:val="0"/>
      <w:marRight w:val="0"/>
      <w:marTop w:val="0"/>
      <w:marBottom w:val="0"/>
      <w:divBdr>
        <w:top w:val="none" w:sz="0" w:space="0" w:color="auto"/>
        <w:left w:val="none" w:sz="0" w:space="0" w:color="auto"/>
        <w:bottom w:val="none" w:sz="0" w:space="0" w:color="auto"/>
        <w:right w:val="none" w:sz="0" w:space="0" w:color="auto"/>
      </w:divBdr>
    </w:div>
    <w:div w:id="1583182123">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659723447">
      <w:bodyDiv w:val="1"/>
      <w:marLeft w:val="0"/>
      <w:marRight w:val="0"/>
      <w:marTop w:val="0"/>
      <w:marBottom w:val="0"/>
      <w:divBdr>
        <w:top w:val="none" w:sz="0" w:space="0" w:color="auto"/>
        <w:left w:val="none" w:sz="0" w:space="0" w:color="auto"/>
        <w:bottom w:val="none" w:sz="0" w:space="0" w:color="auto"/>
        <w:right w:val="none" w:sz="0" w:space="0" w:color="auto"/>
      </w:divBdr>
    </w:div>
    <w:div w:id="1664041957">
      <w:bodyDiv w:val="1"/>
      <w:marLeft w:val="0"/>
      <w:marRight w:val="0"/>
      <w:marTop w:val="0"/>
      <w:marBottom w:val="0"/>
      <w:divBdr>
        <w:top w:val="none" w:sz="0" w:space="0" w:color="auto"/>
        <w:left w:val="none" w:sz="0" w:space="0" w:color="auto"/>
        <w:bottom w:val="none" w:sz="0" w:space="0" w:color="auto"/>
        <w:right w:val="none" w:sz="0" w:space="0" w:color="auto"/>
      </w:divBdr>
    </w:div>
    <w:div w:id="1688632271">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309051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26" Type="http://schemas.openxmlformats.org/officeDocument/2006/relationships/image" Target="media/image8.jpg"/><Relationship Id="rId39" Type="http://schemas.openxmlformats.org/officeDocument/2006/relationships/hyperlink" Target="mailto:jcchaine383@gmail.com" TargetMode="External"/><Relationship Id="rId21" Type="http://schemas.openxmlformats.org/officeDocument/2006/relationships/image" Target="media/image5.png"/><Relationship Id="rId34" Type="http://schemas.openxmlformats.org/officeDocument/2006/relationships/hyperlink" Target="https://www.jotform.com/uploads/Danwebmaster/93244242150346/4592078601873727092/Screenshot_20200305-094922_Gmail.jpg" TargetMode="External"/><Relationship Id="rId42" Type="http://schemas.openxmlformats.org/officeDocument/2006/relationships/hyperlink" Target="mailto:jcchaine383@gmail.com" TargetMode="External"/><Relationship Id="rId47" Type="http://schemas.openxmlformats.org/officeDocument/2006/relationships/image" Target="media/image11.wmf"/><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ripostelaique.com/" TargetMode="External"/><Relationship Id="rId11" Type="http://schemas.openxmlformats.org/officeDocument/2006/relationships/image" Target="media/image1.png"/><Relationship Id="rId24" Type="http://schemas.openxmlformats.org/officeDocument/2006/relationships/hyperlink" Target="mailto:danwebmasterorg@gmail.com" TargetMode="External"/><Relationship Id="rId32" Type="http://schemas.openxmlformats.org/officeDocument/2006/relationships/hyperlink" Target="https://www.org-coordination.fr/blog-observatoire/index.php?article4/graves-atteintes-aux-personnes-et-aux-biens" TargetMode="External"/><Relationship Id="rId37" Type="http://schemas.openxmlformats.org/officeDocument/2006/relationships/hyperlink" Target="mailto:jcchaine383@gmail.com" TargetMode="External"/><Relationship Id="rId40" Type="http://schemas.openxmlformats.org/officeDocument/2006/relationships/hyperlink" Target="https://www.jotform.com/uploads/Danwebmaster/93244242150346/4592078601873727092/Screenshot_20200305-094922_Gmail.jpg" TargetMode="External"/><Relationship Id="rId45" Type="http://schemas.openxmlformats.org/officeDocument/2006/relationships/hyperlink" Target="mailto:jcchaine383@gmail.co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danwebmasterorg@gmail.com" TargetMode="External"/><Relationship Id="rId28" Type="http://schemas.openxmlformats.org/officeDocument/2006/relationships/hyperlink" Target="http://ripostelaique.com/" TargetMode="External"/><Relationship Id="rId36" Type="http://schemas.openxmlformats.org/officeDocument/2006/relationships/hyperlink" Target="mailto:jcchaine383@gmail.com" TargetMode="External"/><Relationship Id="rId49" Type="http://schemas.openxmlformats.org/officeDocument/2006/relationships/fontTable" Target="fontTable.xml"/><Relationship Id="rId10" Type="http://schemas.openxmlformats.org/officeDocument/2006/relationships/hyperlink" Target="https://www.org-coordination.fr/" TargetMode="External"/><Relationship Id="rId19" Type="http://schemas.openxmlformats.org/officeDocument/2006/relationships/hyperlink" Target="https://www.org-coordination.fr/" TargetMode="External"/><Relationship Id="rId31" Type="http://schemas.openxmlformats.org/officeDocument/2006/relationships/hyperlink" Target="https://www.org-coordination.fr/blog-observatoire/index.php?article4/graves-atteintes-aux-personnes-et-aux-biens" TargetMode="External"/><Relationship Id="rId44" Type="http://schemas.openxmlformats.org/officeDocument/2006/relationships/hyperlink" Target="mailto:jcchaine383@gmail.com" TargetMode="External"/><Relationship Id="rId4" Type="http://schemas.microsoft.com/office/2007/relationships/stylesWithEffects" Target="stylesWithEffects.xml"/><Relationship Id="rId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image" Target="media/image9.png"/><Relationship Id="rId30" Type="http://schemas.openxmlformats.org/officeDocument/2006/relationships/hyperlink" Target="https://www.org-coordination.fr/blog-observatoire/index.php?article4/graves-atteintes-aux-personnes-et-aux-biens" TargetMode="External"/><Relationship Id="rId35" Type="http://schemas.openxmlformats.org/officeDocument/2006/relationships/hyperlink" Target="mailto:jcchaine383@gmail.com" TargetMode="External"/><Relationship Id="rId43" Type="http://schemas.openxmlformats.org/officeDocument/2006/relationships/hyperlink" Target="mailto:jcchaine383@gmail.com" TargetMode="Externa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image" Target="media/image7.wmf"/><Relationship Id="rId33" Type="http://schemas.openxmlformats.org/officeDocument/2006/relationships/hyperlink" Target="https://www.org-coordination.fr/blog-observatoire/index.php?article4/graves-atteintes-aux-personnes-et-aux-biens" TargetMode="External"/><Relationship Id="rId38" Type="http://schemas.openxmlformats.org/officeDocument/2006/relationships/hyperlink" Target="mailto:jcchaine383@gmail.com" TargetMode="External"/><Relationship Id="rId46" Type="http://schemas.openxmlformats.org/officeDocument/2006/relationships/image" Target="media/image10.wmf"/><Relationship Id="rId20" Type="http://schemas.openxmlformats.org/officeDocument/2006/relationships/hyperlink" Target="mailto:postmaster@org-coordination.fr" TargetMode="External"/><Relationship Id="rId41" Type="http://schemas.openxmlformats.org/officeDocument/2006/relationships/hyperlink" Target="mailto:jcchaine383@gmail.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CDB27-82AB-4673-8FED-F00E9830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337</TotalTime>
  <Pages>1</Pages>
  <Words>46</Words>
  <Characters>257</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21</cp:revision>
  <cp:lastPrinted>2020-04-03T12:51:00Z</cp:lastPrinted>
  <dcterms:created xsi:type="dcterms:W3CDTF">2020-03-27T03:52:00Z</dcterms:created>
  <dcterms:modified xsi:type="dcterms:W3CDTF">2020-04-03T13:01:00Z</dcterms:modified>
</cp:coreProperties>
</file>