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End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EA0305" w:rsidRDefault="00FA229F">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EndPr/>
                                  <w:sdtContent>
                                    <w:r w:rsidR="00EA0305">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EA0305" w:rsidRDefault="00EA0305">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EA0305" w:rsidRDefault="00EA030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EA0305" w:rsidRDefault="00EA0305"/>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0305" w:rsidRPr="00FB79D6" w:rsidRDefault="00EA24B5">
                                  <w:pPr>
                                    <w:spacing w:before="240"/>
                                    <w:jc w:val="center"/>
                                    <w:rPr>
                                      <w:color w:val="FFFFFF" w:themeColor="background1"/>
                                      <w:sz w:val="32"/>
                                      <w:szCs w:val="32"/>
                                    </w:rPr>
                                  </w:pPr>
                                  <w:r w:rsidRPr="00EA24B5">
                                    <w:rPr>
                                      <w:color w:val="FFFFFF" w:themeColor="background1"/>
                                      <w:sz w:val="32"/>
                                      <w:szCs w:val="32"/>
                                    </w:rPr>
                                    <w:t>21-Mise en joug systématique du peuple Français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EA0305" w:rsidRPr="00FB79D6" w:rsidRDefault="00EA24B5">
                            <w:pPr>
                              <w:spacing w:before="240"/>
                              <w:jc w:val="center"/>
                              <w:rPr>
                                <w:color w:val="FFFFFF" w:themeColor="background1"/>
                                <w:sz w:val="32"/>
                                <w:szCs w:val="32"/>
                              </w:rPr>
                            </w:pPr>
                            <w:r w:rsidRPr="00EA24B5">
                              <w:rPr>
                                <w:color w:val="FFFFFF" w:themeColor="background1"/>
                                <w:sz w:val="32"/>
                                <w:szCs w:val="32"/>
                              </w:rPr>
                              <w:t>21-Mise en joug systématique du peuple Français</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305" w:rsidRPr="007D132A" w:rsidRDefault="00EA0305"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EA0305" w:rsidRPr="007D132A" w:rsidRDefault="00EA0305"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EndPr/>
                                  <w:sdtContent>
                                    <w:p w:rsidR="00EA0305" w:rsidRPr="00A6197F" w:rsidRDefault="00EA0305"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EndPr/>
                                  <w:sdtContent>
                                    <w:p w:rsidR="00EA0305" w:rsidRDefault="00EA0305">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EA0305" w:rsidRPr="00A6197F" w:rsidRDefault="00EA0305"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EA0305" w:rsidRDefault="00EA0305">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EA0305" w:rsidRDefault="00FA229F">
                                  <w:hyperlink r:id="rId9" w:history="1">
                                    <w:r w:rsidR="00EA0305"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EA0305" w:rsidRDefault="00EA0305">
                            <w:hyperlink r:id="rId10" w:history="1">
                              <w:r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305" w:rsidRPr="007D132A" w:rsidRDefault="00EA0305" w:rsidP="005766B1">
                                  <w:pPr>
                                    <w:pBdr>
                                      <w:between w:val="single" w:sz="24" w:space="1" w:color="082A75" w:themeColor="text2"/>
                                    </w:pBdr>
                                  </w:pPr>
                                </w:p>
                                <w:p w:rsidR="00EA0305" w:rsidRPr="00943953" w:rsidRDefault="00FA229F" w:rsidP="00141613">
                                  <w:pPr>
                                    <w:spacing w:after="120"/>
                                    <w:rPr>
                                      <w:sz w:val="32"/>
                                      <w:szCs w:val="32"/>
                                    </w:rPr>
                                  </w:pPr>
                                  <w:hyperlink r:id="rId17" w:history="1">
                                    <w:r w:rsidR="00EA0305" w:rsidRPr="00943953">
                                      <w:rPr>
                                        <w:color w:val="0000FF"/>
                                        <w:sz w:val="32"/>
                                        <w:szCs w:val="32"/>
                                        <w:u w:val="single"/>
                                      </w:rPr>
                                      <w:t>https://www.org-coordination.fr/</w:t>
                                    </w:r>
                                  </w:hyperlink>
                                  <w:r w:rsidR="00EA0305" w:rsidRPr="00943953">
                                    <w:rPr>
                                      <w:sz w:val="32"/>
                                      <w:szCs w:val="32"/>
                                    </w:rPr>
                                    <w:t xml:space="preserve">   </w:t>
                                  </w:r>
                                  <w:hyperlink r:id="rId18" w:history="1">
                                    <w:r w:rsidR="00EA0305" w:rsidRPr="00943953">
                                      <w:rPr>
                                        <w:rStyle w:val="Lienhypertexte"/>
                                        <w:sz w:val="32"/>
                                        <w:szCs w:val="32"/>
                                      </w:rPr>
                                      <w:t>postmaster@org-coordination.fr</w:t>
                                    </w:r>
                                  </w:hyperlink>
                                </w:p>
                                <w:p w:rsidR="00EA0305" w:rsidRPr="007D132A" w:rsidRDefault="00EA0305"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EA0305" w:rsidRPr="007D132A" w:rsidRDefault="00EA0305" w:rsidP="005766B1">
                            <w:pPr>
                              <w:pBdr>
                                <w:between w:val="single" w:sz="24" w:space="1" w:color="082A75" w:themeColor="text2"/>
                              </w:pBdr>
                            </w:pPr>
                          </w:p>
                          <w:p w:rsidR="00EA0305" w:rsidRPr="00943953" w:rsidRDefault="00EA0305" w:rsidP="00141613">
                            <w:pPr>
                              <w:spacing w:after="120"/>
                              <w:rPr>
                                <w:sz w:val="32"/>
                                <w:szCs w:val="32"/>
                              </w:rPr>
                            </w:pPr>
                            <w:hyperlink r:id="rId19" w:history="1">
                              <w:r w:rsidRPr="00943953">
                                <w:rPr>
                                  <w:color w:val="0000FF"/>
                                  <w:sz w:val="32"/>
                                  <w:szCs w:val="32"/>
                                  <w:u w:val="single"/>
                                </w:rPr>
                                <w:t>https://www.org-coordination.fr/</w:t>
                              </w:r>
                            </w:hyperlink>
                            <w:r w:rsidRPr="00943953">
                              <w:rPr>
                                <w:sz w:val="32"/>
                                <w:szCs w:val="32"/>
                              </w:rPr>
                              <w:t xml:space="preserve">   </w:t>
                            </w:r>
                            <w:hyperlink r:id="rId20" w:history="1">
                              <w:r w:rsidRPr="00943953">
                                <w:rPr>
                                  <w:rStyle w:val="Lienhypertexte"/>
                                  <w:sz w:val="32"/>
                                  <w:szCs w:val="32"/>
                                </w:rPr>
                                <w:t>postmaster@org-coordination.fr</w:t>
                              </w:r>
                            </w:hyperlink>
                          </w:p>
                          <w:p w:rsidR="00EA0305" w:rsidRPr="007D132A" w:rsidRDefault="00EA0305"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305" w:rsidRPr="007D132A" w:rsidRDefault="00EA0305" w:rsidP="00B573D6">
                                  <w:pPr>
                                    <w:pStyle w:val="Titre2"/>
                                    <w:rPr>
                                      <w:color w:val="3A8EA9" w:themeColor="accent4" w:themeShade="BF"/>
                                    </w:rPr>
                                  </w:pPr>
                                  <w:r w:rsidRPr="007D132A">
                                    <w:rPr>
                                      <w:color w:val="3A8EA9" w:themeColor="accent4" w:themeShade="BF"/>
                                      <w:lang w:bidi="fr-FR"/>
                                    </w:rPr>
                                    <w:t>TITRE DE L’EN-TÊTE</w:t>
                                  </w:r>
                                </w:p>
                                <w:p w:rsidR="00EA0305" w:rsidRPr="007D132A" w:rsidRDefault="00EA0305"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EA0305" w:rsidRPr="007D132A" w:rsidRDefault="00EA0305"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EA0305" w:rsidRPr="007D132A" w:rsidRDefault="00EA0305" w:rsidP="00B573D6">
                            <w:pPr>
                              <w:pStyle w:val="Titre2"/>
                              <w:rPr>
                                <w:color w:val="3A8EA9" w:themeColor="accent4" w:themeShade="BF"/>
                              </w:rPr>
                            </w:pPr>
                            <w:r w:rsidRPr="007D132A">
                              <w:rPr>
                                <w:color w:val="3A8EA9" w:themeColor="accent4" w:themeShade="BF"/>
                                <w:lang w:bidi="fr-FR"/>
                              </w:rPr>
                              <w:t>TITRE DE L’EN-TÊTE</w:t>
                            </w:r>
                          </w:p>
                          <w:p w:rsidR="00EA0305" w:rsidRPr="007D132A" w:rsidRDefault="00EA0305"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EA0305" w:rsidRPr="007D132A" w:rsidRDefault="00EA0305"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305" w:rsidRPr="007D132A" w:rsidRDefault="00EA0305" w:rsidP="00B573D6">
                                  <w:pPr>
                                    <w:pStyle w:val="Titre2"/>
                                    <w:rPr>
                                      <w:color w:val="3A8EA9" w:themeColor="accent4" w:themeShade="BF"/>
                                    </w:rPr>
                                  </w:pPr>
                                  <w:r w:rsidRPr="007D132A">
                                    <w:rPr>
                                      <w:color w:val="3A8EA9" w:themeColor="accent4" w:themeShade="BF"/>
                                      <w:lang w:bidi="fr-FR"/>
                                    </w:rPr>
                                    <w:t>TITRE DE L’EN-TÊTE</w:t>
                                  </w:r>
                                </w:p>
                                <w:p w:rsidR="00EA0305" w:rsidRPr="007D132A" w:rsidRDefault="00EA0305"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EA0305" w:rsidRPr="007D132A" w:rsidRDefault="00EA0305"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EA0305" w:rsidRPr="007D132A" w:rsidRDefault="00EA0305" w:rsidP="00B573D6">
                            <w:pPr>
                              <w:pStyle w:val="Titre2"/>
                              <w:rPr>
                                <w:color w:val="3A8EA9" w:themeColor="accent4" w:themeShade="BF"/>
                              </w:rPr>
                            </w:pPr>
                            <w:r w:rsidRPr="007D132A">
                              <w:rPr>
                                <w:color w:val="3A8EA9" w:themeColor="accent4" w:themeShade="BF"/>
                                <w:lang w:bidi="fr-FR"/>
                              </w:rPr>
                              <w:t>TITRE DE L’EN-TÊTE</w:t>
                            </w:r>
                          </w:p>
                          <w:p w:rsidR="00EA0305" w:rsidRPr="007D132A" w:rsidRDefault="00EA0305"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EA0305" w:rsidRPr="007D132A" w:rsidRDefault="00EA0305"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305" w:rsidRPr="00141613" w:rsidRDefault="00EA0305"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EA0305" w:rsidRPr="007D132A" w:rsidRDefault="00EA0305" w:rsidP="00B573D6">
                                  <w:pPr>
                                    <w:pStyle w:val="Titre3"/>
                                    <w:rPr>
                                      <w:lang w:val="fr-FR"/>
                                    </w:rPr>
                                  </w:pPr>
                                </w:p>
                                <w:p w:rsidR="00EA0305" w:rsidRPr="007D132A" w:rsidRDefault="00EA0305"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EA0305" w:rsidRPr="00141613" w:rsidRDefault="00EA0305"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EA0305" w:rsidRPr="007D132A" w:rsidRDefault="00EA0305" w:rsidP="00B573D6">
                            <w:pPr>
                              <w:pStyle w:val="Titre3"/>
                              <w:rPr>
                                <w:lang w:val="fr-FR"/>
                              </w:rPr>
                            </w:pPr>
                          </w:p>
                          <w:p w:rsidR="00EA0305" w:rsidRPr="007D132A" w:rsidRDefault="00EA0305"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EA0305" w:rsidP="00BD5470">
      <w:pPr>
        <w:framePr w:hSpace="0" w:wrap="auto" w:vAnchor="margin" w:xAlign="left" w:yAlign="inline"/>
      </w:pPr>
      <w:r>
        <w:rPr>
          <w:lang w:eastAsia="fr-FR"/>
        </w:rPr>
        <mc:AlternateContent>
          <mc:Choice Requires="wps">
            <w:drawing>
              <wp:anchor distT="0" distB="0" distL="114300" distR="114300" simplePos="0" relativeHeight="251808768" behindDoc="0" locked="0" layoutInCell="0" allowOverlap="1" wp14:anchorId="3CFBA694" wp14:editId="1D324C77">
                <wp:simplePos x="0" y="0"/>
                <wp:positionH relativeFrom="page">
                  <wp:posOffset>694690</wp:posOffset>
                </wp:positionH>
                <wp:positionV relativeFrom="margin">
                  <wp:posOffset>904875</wp:posOffset>
                </wp:positionV>
                <wp:extent cx="6296025" cy="9101455"/>
                <wp:effectExtent l="171450" t="171450" r="66675"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910145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Default="00EA0305" w:rsidP="00E35FCB">
                            <w:pPr>
                              <w:shd w:val="clear" w:color="auto" w:fill="FFFFFF"/>
                              <w:jc w:val="center"/>
                              <w:rPr>
                                <w:rFonts w:ascii="Arial" w:hAnsi="Arial" w:cs="Arial"/>
                                <w:b/>
                                <w:bCs/>
                                <w:color w:val="1F497D"/>
                                <w:sz w:val="72"/>
                                <w:szCs w:val="72"/>
                                <w:shd w:val="clear" w:color="auto" w:fill="FFFFFF"/>
                              </w:rPr>
                            </w:pPr>
                          </w:p>
                          <w:p w:rsidR="00EA0305" w:rsidRDefault="00EA0305" w:rsidP="00E35FCB">
                            <w:pPr>
                              <w:shd w:val="clear" w:color="auto" w:fill="FFFFFF"/>
                              <w:jc w:val="center"/>
                              <w:rPr>
                                <w:rFonts w:ascii="Arial" w:hAnsi="Arial" w:cs="Arial"/>
                                <w:b/>
                                <w:bCs/>
                                <w:color w:val="1F497D"/>
                                <w:sz w:val="72"/>
                                <w:szCs w:val="72"/>
                                <w:shd w:val="clear" w:color="auto" w:fill="FFFFFF"/>
                              </w:rPr>
                            </w:pPr>
                          </w:p>
                          <w:p w:rsidR="00EA0305" w:rsidRPr="00B32A09" w:rsidRDefault="00EA0305"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Pr="00FB79D6" w:rsidRDefault="00EA0305"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EA0305" w:rsidRPr="00FB79D6" w:rsidRDefault="00EA0305"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EA0305" w:rsidRPr="00B32A09" w:rsidRDefault="00EA0305"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EA0305" w:rsidRDefault="00EA0305" w:rsidP="0083574E">
                            <w:pPr>
                              <w:shd w:val="clear" w:color="auto" w:fill="FFFFFF"/>
                              <w:jc w:val="both"/>
                              <w:rPr>
                                <w:rFonts w:ascii="Arial" w:hAnsi="Arial" w:cs="Arial"/>
                                <w:b/>
                                <w:bCs/>
                                <w:color w:val="1F497D"/>
                                <w:sz w:val="32"/>
                                <w:szCs w:val="32"/>
                                <w:u w:val="single"/>
                                <w:shd w:val="clear" w:color="auto" w:fill="FFFFFF"/>
                              </w:rPr>
                            </w:pPr>
                            <w:r w:rsidRPr="00EA0305">
                              <w:rPr>
                                <w:rFonts w:ascii="Arial" w:hAnsi="Arial" w:cs="Arial"/>
                                <w:b/>
                                <w:bCs/>
                                <w:color w:val="1F497D"/>
                                <w:sz w:val="32"/>
                                <w:szCs w:val="32"/>
                                <w:u w:val="single"/>
                                <w:shd w:val="clear" w:color="auto" w:fill="FFFFFF"/>
                              </w:rPr>
                              <w:t>21-Mise en joug systématique du peuple Français</w:t>
                            </w:r>
                          </w:p>
                          <w:p w:rsidR="00EA0305" w:rsidRDefault="00EA0305" w:rsidP="00E35FCB">
                            <w:pPr>
                              <w:shd w:val="clear" w:color="auto" w:fill="FFFFFF"/>
                              <w:jc w:val="both"/>
                              <w:rPr>
                                <w:rFonts w:ascii="Calibri" w:hAnsi="Calibri" w:cs="Calibri"/>
                                <w:color w:val="444444"/>
                                <w:shd w:val="clear" w:color="auto" w:fill="FFFFFF"/>
                              </w:rPr>
                            </w:pPr>
                          </w:p>
                          <w:p w:rsidR="00EA0305" w:rsidRPr="00EA0305" w:rsidRDefault="00EA0305" w:rsidP="00EA0305">
                            <w:pPr>
                              <w:shd w:val="clear" w:color="auto" w:fill="FFFFFF"/>
                              <w:ind w:left="284"/>
                              <w:jc w:val="both"/>
                              <w:rPr>
                                <w:rFonts w:ascii="Arial" w:hAnsi="Arial" w:cs="Arial"/>
                                <w:noProof w:val="0"/>
                                <w:color w:val="444444"/>
                                <w:kern w:val="0"/>
                                <w:sz w:val="32"/>
                                <w:szCs w:val="32"/>
                                <w:lang w:eastAsia="fr-FR"/>
                              </w:rPr>
                            </w:pPr>
                            <w:r w:rsidRPr="00EA0305">
                              <w:rPr>
                                <w:rFonts w:ascii="Arial" w:hAnsi="Arial" w:cs="Arial"/>
                                <w:b/>
                                <w:bCs/>
                                <w:noProof w:val="0"/>
                                <w:color w:val="000000"/>
                                <w:kern w:val="0"/>
                                <w:sz w:val="32"/>
                                <w:szCs w:val="32"/>
                                <w:shd w:val="clear" w:color="auto" w:fill="FFFFFF"/>
                                <w:lang w:eastAsia="fr-FR"/>
                              </w:rPr>
                              <w:t>22 – Périls divers</w:t>
                            </w:r>
                          </w:p>
                          <w:p w:rsidR="00EA0305" w:rsidRPr="00EA0305" w:rsidRDefault="00EA0305" w:rsidP="00EA0305">
                            <w:pPr>
                              <w:shd w:val="clear" w:color="auto" w:fill="FFFFFF"/>
                              <w:jc w:val="both"/>
                              <w:rPr>
                                <w:rFonts w:ascii="Arial" w:hAnsi="Arial" w:cs="Arial"/>
                                <w:noProof w:val="0"/>
                                <w:color w:val="444444"/>
                                <w:kern w:val="0"/>
                                <w:sz w:val="32"/>
                                <w:szCs w:val="32"/>
                                <w:lang w:eastAsia="fr-FR"/>
                              </w:rPr>
                            </w:pPr>
                            <w:r w:rsidRPr="00EA0305">
                              <w:rPr>
                                <w:rFonts w:ascii="Arial" w:hAnsi="Arial" w:cs="Arial"/>
                                <w:b/>
                                <w:bCs/>
                                <w:i/>
                                <w:iCs/>
                                <w:noProof w:val="0"/>
                                <w:color w:val="444444"/>
                                <w:kern w:val="0"/>
                                <w:sz w:val="32"/>
                                <w:szCs w:val="32"/>
                                <w:shd w:val="clear" w:color="auto" w:fill="FFFFFF"/>
                                <w:lang w:eastAsia="fr-FR"/>
                              </w:rPr>
                              <w:t> </w:t>
                            </w:r>
                          </w:p>
                          <w:p w:rsidR="00EA0305" w:rsidRPr="00EA0305" w:rsidRDefault="00EA0305" w:rsidP="00EA24B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b/>
                                <w:bCs/>
                                <w:noProof w:val="0"/>
                                <w:color w:val="000000"/>
                                <w:kern w:val="0"/>
                                <w:sz w:val="32"/>
                                <w:szCs w:val="32"/>
                                <w:shd w:val="clear" w:color="auto" w:fill="FFFFFF"/>
                                <w:lang w:eastAsia="fr-FR"/>
                              </w:rPr>
                              <w:t>221 – Désastre écologique et sanitaire </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Dérives agroalimentaires et environnementales, dilapidation des ressources naturelles.</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Dérives de la pharmacopée et de la politique vaccinale.</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444444"/>
                                <w:kern w:val="0"/>
                                <w:sz w:val="32"/>
                                <w:szCs w:val="32"/>
                                <w:shd w:val="clear" w:color="auto" w:fill="FFFFFF"/>
                                <w:lang w:eastAsia="fr-FR"/>
                              </w:rPr>
                              <w:t> </w:t>
                            </w:r>
                          </w:p>
                          <w:p w:rsidR="00EA0305" w:rsidRPr="00EA0305" w:rsidRDefault="00EA0305" w:rsidP="00EA24B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b/>
                                <w:bCs/>
                                <w:noProof w:val="0"/>
                                <w:color w:val="000000"/>
                                <w:kern w:val="0"/>
                                <w:sz w:val="32"/>
                                <w:szCs w:val="32"/>
                                <w:shd w:val="clear" w:color="auto" w:fill="FFFFFF"/>
                                <w:lang w:eastAsia="fr-FR"/>
                              </w:rPr>
                              <w:t>222 - Eugénisme et intelligence artificielle</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Marchandisation, incitation et contrôle étatique des naissances (GPA, PMA, pression contraceptive, IVG systémique).</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 xml:space="preserve">Dérives de la robotique et de la génétique (Statut juridique du robot, </w:t>
                            </w:r>
                            <w:proofErr w:type="spellStart"/>
                            <w:r w:rsidRPr="00EA0305">
                              <w:rPr>
                                <w:rFonts w:ascii="Arial" w:hAnsi="Arial" w:cs="Arial"/>
                                <w:noProof w:val="0"/>
                                <w:color w:val="000000"/>
                                <w:kern w:val="0"/>
                                <w:sz w:val="32"/>
                                <w:szCs w:val="32"/>
                                <w:shd w:val="clear" w:color="auto" w:fill="FFFFFF"/>
                                <w:lang w:eastAsia="fr-FR"/>
                              </w:rPr>
                              <w:t>transhumanisme</w:t>
                            </w:r>
                            <w:proofErr w:type="spellEnd"/>
                            <w:r w:rsidRPr="00EA0305">
                              <w:rPr>
                                <w:rFonts w:ascii="Arial" w:hAnsi="Arial" w:cs="Arial"/>
                                <w:noProof w:val="0"/>
                                <w:color w:val="000000"/>
                                <w:kern w:val="0"/>
                                <w:sz w:val="32"/>
                                <w:szCs w:val="32"/>
                                <w:shd w:val="clear" w:color="auto" w:fill="FFFFFF"/>
                                <w:lang w:eastAsia="fr-FR"/>
                              </w:rPr>
                              <w:t xml:space="preserve">, </w:t>
                            </w:r>
                            <w:proofErr w:type="spellStart"/>
                            <w:r w:rsidRPr="00EA0305">
                              <w:rPr>
                                <w:rFonts w:ascii="Arial" w:hAnsi="Arial" w:cs="Arial"/>
                                <w:noProof w:val="0"/>
                                <w:color w:val="000000"/>
                                <w:kern w:val="0"/>
                                <w:sz w:val="32"/>
                                <w:szCs w:val="32"/>
                                <w:shd w:val="clear" w:color="auto" w:fill="FFFFFF"/>
                                <w:lang w:eastAsia="fr-FR"/>
                              </w:rPr>
                              <w:t>antispécisme</w:t>
                            </w:r>
                            <w:proofErr w:type="spellEnd"/>
                            <w:r w:rsidRPr="00EA0305">
                              <w:rPr>
                                <w:rFonts w:ascii="Arial" w:hAnsi="Arial" w:cs="Arial"/>
                                <w:noProof w:val="0"/>
                                <w:color w:val="000000"/>
                                <w:kern w:val="0"/>
                                <w:sz w:val="32"/>
                                <w:szCs w:val="32"/>
                                <w:shd w:val="clear" w:color="auto" w:fill="FFFFFF"/>
                                <w:lang w:eastAsia="fr-FR"/>
                              </w:rPr>
                              <w:t>, clonage, OGM, chimères animales, dangers de la biométrie, dangers sanitaires divers).</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444444"/>
                                <w:kern w:val="0"/>
                                <w:sz w:val="32"/>
                                <w:szCs w:val="32"/>
                                <w:shd w:val="clear" w:color="auto" w:fill="FFFFFF"/>
                                <w:lang w:eastAsia="fr-FR"/>
                              </w:rPr>
                              <w:t>    </w:t>
                            </w:r>
                            <w:r w:rsidRPr="00EA0305">
                              <w:rPr>
                                <w:rFonts w:ascii="Arial" w:hAnsi="Arial" w:cs="Arial"/>
                                <w:b/>
                                <w:bCs/>
                                <w:i/>
                                <w:iCs/>
                                <w:noProof w:val="0"/>
                                <w:color w:val="444444"/>
                                <w:kern w:val="0"/>
                                <w:sz w:val="32"/>
                                <w:szCs w:val="32"/>
                                <w:shd w:val="clear" w:color="auto" w:fill="FFFFFF"/>
                                <w:lang w:eastAsia="fr-FR"/>
                              </w:rPr>
                              <w:t> </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Art 211-1 CP : </w:t>
                            </w:r>
                            <w:r w:rsidRPr="00EA0305">
                              <w:rPr>
                                <w:rFonts w:ascii="Arial" w:hAnsi="Arial" w:cs="Arial"/>
                                <w:i/>
                                <w:iCs/>
                                <w:noProof w:val="0"/>
                                <w:color w:val="000000"/>
                                <w:kern w:val="0"/>
                                <w:sz w:val="32"/>
                                <w:szCs w:val="32"/>
                                <w:shd w:val="clear" w:color="auto" w:fill="FFFFFF"/>
                                <w:lang w:eastAsia="fr-FR"/>
                              </w:rPr>
                              <w:t>Atteinte volontaire à la vie</w:t>
                            </w: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Pr="00B32A09" w:rsidRDefault="00EA0305" w:rsidP="00E35FCB">
                            <w:pPr>
                              <w:shd w:val="clear" w:color="auto" w:fill="FFFFFF"/>
                              <w:jc w:val="both"/>
                              <w:rPr>
                                <w:rFonts w:ascii="Arial" w:hAnsi="Arial" w:cs="Arial"/>
                                <w:color w:val="444444"/>
                                <w:szCs w:val="24"/>
                              </w:rPr>
                            </w:pPr>
                          </w:p>
                          <w:p w:rsidR="00EA0305" w:rsidRDefault="00EA0305" w:rsidP="00BD5470">
                            <w:pPr>
                              <w:rPr>
                                <w:rFonts w:ascii="Arial" w:hAnsi="Arial" w:cs="Arial"/>
                                <w:b/>
                                <w:bCs/>
                                <w:sz w:val="56"/>
                                <w:szCs w:val="56"/>
                              </w:rPr>
                            </w:pPr>
                          </w:p>
                          <w:p w:rsidR="00EA0305" w:rsidRDefault="00EA0305" w:rsidP="00BD5470">
                            <w:pPr>
                              <w:jc w:val="center"/>
                              <w:rPr>
                                <w:rFonts w:ascii="Arial" w:hAnsi="Arial" w:cs="Arial"/>
                                <w:b/>
                                <w:bCs/>
                                <w:sz w:val="56"/>
                                <w:szCs w:val="56"/>
                              </w:rPr>
                            </w:pPr>
                          </w:p>
                          <w:p w:rsidR="00EA0305" w:rsidRDefault="00EA0305" w:rsidP="00BD5470">
                            <w:pPr>
                              <w:rPr>
                                <w:rFonts w:ascii="Arial" w:hAnsi="Arial" w:cs="Arial"/>
                                <w:b/>
                                <w:bCs/>
                                <w:sz w:val="56"/>
                                <w:szCs w:val="56"/>
                              </w:rPr>
                            </w:pPr>
                          </w:p>
                          <w:p w:rsidR="00EA0305" w:rsidRPr="00115369" w:rsidRDefault="00EA0305"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6" style="position:absolute;margin-left:54.7pt;margin-top:71.25pt;width:495.75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" o:allowincell="f" stroked="f">
                <v:shadow on="t" type="perspective" color="#4f81bd" origin="-.5,-.5" offset="-3pt,-3pt" matrix="58982f,,,58982f"/>
                <v:textbox inset=",,36pt,18pt">
                  <w:txbxContent>
                    <w:p w:rsidR="00EA0305" w:rsidRDefault="00EA0305" w:rsidP="00E35FCB">
                      <w:pPr>
                        <w:shd w:val="clear" w:color="auto" w:fill="FFFFFF"/>
                        <w:jc w:val="center"/>
                        <w:rPr>
                          <w:rFonts w:ascii="Arial" w:hAnsi="Arial" w:cs="Arial"/>
                          <w:b/>
                          <w:bCs/>
                          <w:color w:val="1F497D"/>
                          <w:sz w:val="72"/>
                          <w:szCs w:val="72"/>
                          <w:shd w:val="clear" w:color="auto" w:fill="FFFFFF"/>
                        </w:rPr>
                      </w:pPr>
                    </w:p>
                    <w:p w:rsidR="00EA0305" w:rsidRDefault="00EA0305" w:rsidP="00E35FCB">
                      <w:pPr>
                        <w:shd w:val="clear" w:color="auto" w:fill="FFFFFF"/>
                        <w:jc w:val="center"/>
                        <w:rPr>
                          <w:rFonts w:ascii="Arial" w:hAnsi="Arial" w:cs="Arial"/>
                          <w:b/>
                          <w:bCs/>
                          <w:color w:val="1F497D"/>
                          <w:sz w:val="72"/>
                          <w:szCs w:val="72"/>
                          <w:shd w:val="clear" w:color="auto" w:fill="FFFFFF"/>
                        </w:rPr>
                      </w:pPr>
                    </w:p>
                    <w:p w:rsidR="00EA0305" w:rsidRPr="00B32A09" w:rsidRDefault="00EA0305"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Pr="00FB79D6" w:rsidRDefault="00EA0305"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EA0305" w:rsidRPr="00FB79D6" w:rsidRDefault="00EA0305"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EA0305" w:rsidRPr="00B32A09" w:rsidRDefault="00EA0305"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EA0305" w:rsidRDefault="00EA0305" w:rsidP="0083574E">
                      <w:pPr>
                        <w:shd w:val="clear" w:color="auto" w:fill="FFFFFF"/>
                        <w:jc w:val="both"/>
                        <w:rPr>
                          <w:rFonts w:ascii="Arial" w:hAnsi="Arial" w:cs="Arial"/>
                          <w:b/>
                          <w:bCs/>
                          <w:color w:val="1F497D"/>
                          <w:sz w:val="32"/>
                          <w:szCs w:val="32"/>
                          <w:u w:val="single"/>
                          <w:shd w:val="clear" w:color="auto" w:fill="FFFFFF"/>
                        </w:rPr>
                      </w:pPr>
                      <w:r w:rsidRPr="00EA0305">
                        <w:rPr>
                          <w:rFonts w:ascii="Arial" w:hAnsi="Arial" w:cs="Arial"/>
                          <w:b/>
                          <w:bCs/>
                          <w:color w:val="1F497D"/>
                          <w:sz w:val="32"/>
                          <w:szCs w:val="32"/>
                          <w:u w:val="single"/>
                          <w:shd w:val="clear" w:color="auto" w:fill="FFFFFF"/>
                        </w:rPr>
                        <w:t>21-Mise en joug systématique du peuple Français</w:t>
                      </w:r>
                    </w:p>
                    <w:p w:rsidR="00EA0305" w:rsidRDefault="00EA0305" w:rsidP="00E35FCB">
                      <w:pPr>
                        <w:shd w:val="clear" w:color="auto" w:fill="FFFFFF"/>
                        <w:jc w:val="both"/>
                        <w:rPr>
                          <w:rFonts w:ascii="Calibri" w:hAnsi="Calibri" w:cs="Calibri"/>
                          <w:color w:val="444444"/>
                          <w:shd w:val="clear" w:color="auto" w:fill="FFFFFF"/>
                        </w:rPr>
                      </w:pPr>
                    </w:p>
                    <w:p w:rsidR="00EA0305" w:rsidRPr="00EA0305" w:rsidRDefault="00EA0305" w:rsidP="00EA0305">
                      <w:pPr>
                        <w:shd w:val="clear" w:color="auto" w:fill="FFFFFF"/>
                        <w:ind w:left="284"/>
                        <w:jc w:val="both"/>
                        <w:rPr>
                          <w:rFonts w:ascii="Arial" w:hAnsi="Arial" w:cs="Arial"/>
                          <w:noProof w:val="0"/>
                          <w:color w:val="444444"/>
                          <w:kern w:val="0"/>
                          <w:sz w:val="32"/>
                          <w:szCs w:val="32"/>
                          <w:lang w:eastAsia="fr-FR"/>
                        </w:rPr>
                      </w:pPr>
                      <w:r w:rsidRPr="00EA0305">
                        <w:rPr>
                          <w:rFonts w:ascii="Arial" w:hAnsi="Arial" w:cs="Arial"/>
                          <w:b/>
                          <w:bCs/>
                          <w:noProof w:val="0"/>
                          <w:color w:val="000000"/>
                          <w:kern w:val="0"/>
                          <w:sz w:val="32"/>
                          <w:szCs w:val="32"/>
                          <w:shd w:val="clear" w:color="auto" w:fill="FFFFFF"/>
                          <w:lang w:eastAsia="fr-FR"/>
                        </w:rPr>
                        <w:t>22 – Périls divers</w:t>
                      </w:r>
                    </w:p>
                    <w:p w:rsidR="00EA0305" w:rsidRPr="00EA0305" w:rsidRDefault="00EA0305" w:rsidP="00EA0305">
                      <w:pPr>
                        <w:shd w:val="clear" w:color="auto" w:fill="FFFFFF"/>
                        <w:jc w:val="both"/>
                        <w:rPr>
                          <w:rFonts w:ascii="Arial" w:hAnsi="Arial" w:cs="Arial"/>
                          <w:noProof w:val="0"/>
                          <w:color w:val="444444"/>
                          <w:kern w:val="0"/>
                          <w:sz w:val="32"/>
                          <w:szCs w:val="32"/>
                          <w:lang w:eastAsia="fr-FR"/>
                        </w:rPr>
                      </w:pPr>
                      <w:r w:rsidRPr="00EA0305">
                        <w:rPr>
                          <w:rFonts w:ascii="Arial" w:hAnsi="Arial" w:cs="Arial"/>
                          <w:b/>
                          <w:bCs/>
                          <w:i/>
                          <w:iCs/>
                          <w:noProof w:val="0"/>
                          <w:color w:val="444444"/>
                          <w:kern w:val="0"/>
                          <w:sz w:val="32"/>
                          <w:szCs w:val="32"/>
                          <w:shd w:val="clear" w:color="auto" w:fill="FFFFFF"/>
                          <w:lang w:eastAsia="fr-FR"/>
                        </w:rPr>
                        <w:t> </w:t>
                      </w:r>
                    </w:p>
                    <w:p w:rsidR="00EA0305" w:rsidRPr="00EA0305" w:rsidRDefault="00EA0305" w:rsidP="00EA24B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b/>
                          <w:bCs/>
                          <w:noProof w:val="0"/>
                          <w:color w:val="000000"/>
                          <w:kern w:val="0"/>
                          <w:sz w:val="32"/>
                          <w:szCs w:val="32"/>
                          <w:shd w:val="clear" w:color="auto" w:fill="FFFFFF"/>
                          <w:lang w:eastAsia="fr-FR"/>
                        </w:rPr>
                        <w:t>221 – Désastre écologique et sanitaire </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Dérives agroalimentaires et environnementales, dilapidation des ressources naturelles.</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Dérives de la pharmacopée et de la politique vaccinale.</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444444"/>
                          <w:kern w:val="0"/>
                          <w:sz w:val="32"/>
                          <w:szCs w:val="32"/>
                          <w:shd w:val="clear" w:color="auto" w:fill="FFFFFF"/>
                          <w:lang w:eastAsia="fr-FR"/>
                        </w:rPr>
                        <w:t> </w:t>
                      </w:r>
                    </w:p>
                    <w:p w:rsidR="00EA0305" w:rsidRPr="00EA0305" w:rsidRDefault="00EA0305" w:rsidP="00EA24B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b/>
                          <w:bCs/>
                          <w:noProof w:val="0"/>
                          <w:color w:val="000000"/>
                          <w:kern w:val="0"/>
                          <w:sz w:val="32"/>
                          <w:szCs w:val="32"/>
                          <w:shd w:val="clear" w:color="auto" w:fill="FFFFFF"/>
                          <w:lang w:eastAsia="fr-FR"/>
                        </w:rPr>
                        <w:t>222 - Eugénisme et intelligence artificielle</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Marchandisation, incitation et contrôle étatique des naissances (GPA, PMA, pression contraceptive, IVG systémique).</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 xml:space="preserve">Dérives de la robotique et de la génétique (Statut juridique du robot, </w:t>
                      </w:r>
                      <w:proofErr w:type="spellStart"/>
                      <w:r w:rsidRPr="00EA0305">
                        <w:rPr>
                          <w:rFonts w:ascii="Arial" w:hAnsi="Arial" w:cs="Arial"/>
                          <w:noProof w:val="0"/>
                          <w:color w:val="000000"/>
                          <w:kern w:val="0"/>
                          <w:sz w:val="32"/>
                          <w:szCs w:val="32"/>
                          <w:shd w:val="clear" w:color="auto" w:fill="FFFFFF"/>
                          <w:lang w:eastAsia="fr-FR"/>
                        </w:rPr>
                        <w:t>transhumanisme</w:t>
                      </w:r>
                      <w:proofErr w:type="spellEnd"/>
                      <w:r w:rsidRPr="00EA0305">
                        <w:rPr>
                          <w:rFonts w:ascii="Arial" w:hAnsi="Arial" w:cs="Arial"/>
                          <w:noProof w:val="0"/>
                          <w:color w:val="000000"/>
                          <w:kern w:val="0"/>
                          <w:sz w:val="32"/>
                          <w:szCs w:val="32"/>
                          <w:shd w:val="clear" w:color="auto" w:fill="FFFFFF"/>
                          <w:lang w:eastAsia="fr-FR"/>
                        </w:rPr>
                        <w:t xml:space="preserve">, </w:t>
                      </w:r>
                      <w:proofErr w:type="spellStart"/>
                      <w:r w:rsidRPr="00EA0305">
                        <w:rPr>
                          <w:rFonts w:ascii="Arial" w:hAnsi="Arial" w:cs="Arial"/>
                          <w:noProof w:val="0"/>
                          <w:color w:val="000000"/>
                          <w:kern w:val="0"/>
                          <w:sz w:val="32"/>
                          <w:szCs w:val="32"/>
                          <w:shd w:val="clear" w:color="auto" w:fill="FFFFFF"/>
                          <w:lang w:eastAsia="fr-FR"/>
                        </w:rPr>
                        <w:t>antispécisme</w:t>
                      </w:r>
                      <w:proofErr w:type="spellEnd"/>
                      <w:r w:rsidRPr="00EA0305">
                        <w:rPr>
                          <w:rFonts w:ascii="Arial" w:hAnsi="Arial" w:cs="Arial"/>
                          <w:noProof w:val="0"/>
                          <w:color w:val="000000"/>
                          <w:kern w:val="0"/>
                          <w:sz w:val="32"/>
                          <w:szCs w:val="32"/>
                          <w:shd w:val="clear" w:color="auto" w:fill="FFFFFF"/>
                          <w:lang w:eastAsia="fr-FR"/>
                        </w:rPr>
                        <w:t>, clonage, OGM, chimères animales, dangers de la biométrie, dangers sanitaires divers).</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444444"/>
                          <w:kern w:val="0"/>
                          <w:sz w:val="32"/>
                          <w:szCs w:val="32"/>
                          <w:shd w:val="clear" w:color="auto" w:fill="FFFFFF"/>
                          <w:lang w:eastAsia="fr-FR"/>
                        </w:rPr>
                        <w:t>    </w:t>
                      </w:r>
                      <w:r w:rsidRPr="00EA0305">
                        <w:rPr>
                          <w:rFonts w:ascii="Arial" w:hAnsi="Arial" w:cs="Arial"/>
                          <w:b/>
                          <w:bCs/>
                          <w:i/>
                          <w:iCs/>
                          <w:noProof w:val="0"/>
                          <w:color w:val="444444"/>
                          <w:kern w:val="0"/>
                          <w:sz w:val="32"/>
                          <w:szCs w:val="32"/>
                          <w:shd w:val="clear" w:color="auto" w:fill="FFFFFF"/>
                          <w:lang w:eastAsia="fr-FR"/>
                        </w:rPr>
                        <w:t> </w:t>
                      </w:r>
                    </w:p>
                    <w:p w:rsidR="00EA0305" w:rsidRPr="00EA0305" w:rsidRDefault="00EA0305" w:rsidP="00EA0305">
                      <w:pPr>
                        <w:shd w:val="clear" w:color="auto" w:fill="FFFFFF"/>
                        <w:ind w:left="851"/>
                        <w:jc w:val="both"/>
                        <w:rPr>
                          <w:rFonts w:ascii="Arial" w:hAnsi="Arial" w:cs="Arial"/>
                          <w:noProof w:val="0"/>
                          <w:color w:val="444444"/>
                          <w:kern w:val="0"/>
                          <w:sz w:val="32"/>
                          <w:szCs w:val="32"/>
                          <w:lang w:eastAsia="fr-FR"/>
                        </w:rPr>
                      </w:pPr>
                      <w:r w:rsidRPr="00EA0305">
                        <w:rPr>
                          <w:rFonts w:ascii="Arial" w:hAnsi="Arial" w:cs="Arial"/>
                          <w:noProof w:val="0"/>
                          <w:color w:val="000000"/>
                          <w:kern w:val="0"/>
                          <w:sz w:val="32"/>
                          <w:szCs w:val="32"/>
                          <w:shd w:val="clear" w:color="auto" w:fill="FFFFFF"/>
                          <w:lang w:eastAsia="fr-FR"/>
                        </w:rPr>
                        <w:t>Art 211-1 CP : </w:t>
                      </w:r>
                      <w:r w:rsidRPr="00EA0305">
                        <w:rPr>
                          <w:rFonts w:ascii="Arial" w:hAnsi="Arial" w:cs="Arial"/>
                          <w:i/>
                          <w:iCs/>
                          <w:noProof w:val="0"/>
                          <w:color w:val="000000"/>
                          <w:kern w:val="0"/>
                          <w:sz w:val="32"/>
                          <w:szCs w:val="32"/>
                          <w:shd w:val="clear" w:color="auto" w:fill="FFFFFF"/>
                          <w:lang w:eastAsia="fr-FR"/>
                        </w:rPr>
                        <w:t>Atteinte volontaire à la vie</w:t>
                      </w: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Default="00EA0305" w:rsidP="00E35FCB">
                      <w:pPr>
                        <w:shd w:val="clear" w:color="auto" w:fill="FFFFFF"/>
                        <w:jc w:val="both"/>
                        <w:rPr>
                          <w:rFonts w:ascii="Calibri" w:hAnsi="Calibri" w:cs="Calibri"/>
                          <w:color w:val="444444"/>
                          <w:shd w:val="clear" w:color="auto" w:fill="FFFFFF"/>
                        </w:rPr>
                      </w:pPr>
                    </w:p>
                    <w:p w:rsidR="00EA0305" w:rsidRPr="00B32A09" w:rsidRDefault="00EA0305" w:rsidP="00E35FCB">
                      <w:pPr>
                        <w:shd w:val="clear" w:color="auto" w:fill="FFFFFF"/>
                        <w:jc w:val="both"/>
                        <w:rPr>
                          <w:rFonts w:ascii="Arial" w:hAnsi="Arial" w:cs="Arial"/>
                          <w:color w:val="444444"/>
                          <w:szCs w:val="24"/>
                        </w:rPr>
                      </w:pPr>
                    </w:p>
                    <w:p w:rsidR="00EA0305" w:rsidRDefault="00EA0305" w:rsidP="00BD5470">
                      <w:pPr>
                        <w:rPr>
                          <w:rFonts w:ascii="Arial" w:hAnsi="Arial" w:cs="Arial"/>
                          <w:b/>
                          <w:bCs/>
                          <w:sz w:val="56"/>
                          <w:szCs w:val="56"/>
                        </w:rPr>
                      </w:pPr>
                    </w:p>
                    <w:p w:rsidR="00EA0305" w:rsidRDefault="00EA0305" w:rsidP="00BD5470">
                      <w:pPr>
                        <w:jc w:val="center"/>
                        <w:rPr>
                          <w:rFonts w:ascii="Arial" w:hAnsi="Arial" w:cs="Arial"/>
                          <w:b/>
                          <w:bCs/>
                          <w:sz w:val="56"/>
                          <w:szCs w:val="56"/>
                        </w:rPr>
                      </w:pPr>
                    </w:p>
                    <w:p w:rsidR="00EA0305" w:rsidRDefault="00EA0305" w:rsidP="00BD5470">
                      <w:pPr>
                        <w:rPr>
                          <w:rFonts w:ascii="Arial" w:hAnsi="Arial" w:cs="Arial"/>
                          <w:b/>
                          <w:bCs/>
                          <w:sz w:val="56"/>
                          <w:szCs w:val="56"/>
                        </w:rPr>
                      </w:pPr>
                    </w:p>
                    <w:p w:rsidR="00EA0305" w:rsidRPr="00115369" w:rsidRDefault="00EA0305" w:rsidP="00BD5470">
                      <w:pPr>
                        <w:rPr>
                          <w:i/>
                          <w:iCs/>
                          <w:color w:val="808080" w:themeColor="background1" w:themeShade="80"/>
                          <w:sz w:val="28"/>
                          <w:szCs w:val="28"/>
                        </w:rPr>
                      </w:pPr>
                    </w:p>
                  </w:txbxContent>
                </v:textbox>
                <w10:wrap type="square" anchorx="page" anchory="margin"/>
              </v:roundrect>
            </w:pict>
          </mc:Fallback>
        </mc:AlternateContent>
      </w:r>
      <w:r w:rsidR="0083574E">
        <w:rPr>
          <w:lang w:eastAsia="fr-FR"/>
        </w:rPr>
        <mc:AlternateContent>
          <mc:Choice Requires="wps">
            <w:drawing>
              <wp:anchor distT="0" distB="0" distL="114300" distR="114300" simplePos="0" relativeHeight="252179456" behindDoc="0" locked="0" layoutInCell="1" allowOverlap="1" wp14:anchorId="61E6C4DB" wp14:editId="6D1AECCF">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0305" w:rsidRDefault="00EA0305">
                            <w:r>
                              <w:rPr>
                                <w:lang w:eastAsia="fr-FR"/>
                              </w:rPr>
                              <w:drawing>
                                <wp:inline distT="0" distB="0" distL="0" distR="0" wp14:anchorId="4BB1AE91" wp14:editId="7A82E004">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7"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YHkg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" fillcolor="white [3201]" stroked="f" strokeweight=".5pt">
                <v:textbox>
                  <w:txbxContent>
                    <w:p w:rsidR="00EA0305" w:rsidRDefault="00EA0305">
                      <w:r>
                        <w:rPr>
                          <w:lang w:eastAsia="fr-FR"/>
                        </w:rPr>
                        <w:drawing>
                          <wp:inline distT="0" distB="0" distL="0" distR="0" wp14:anchorId="4BB1AE91" wp14:editId="7A82E004">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AF4D4F">
                            <w:pPr>
                              <w:shd w:val="clear" w:color="auto" w:fill="FFFFFF"/>
                              <w:jc w:val="both"/>
                              <w:rPr>
                                <w:rFonts w:ascii="Arial" w:hAnsi="Arial" w:cs="Arial"/>
                                <w:b/>
                                <w:bCs/>
                                <w:color w:val="1F497D"/>
                                <w:sz w:val="32"/>
                                <w:szCs w:val="32"/>
                                <w:u w:val="single"/>
                                <w:shd w:val="clear" w:color="auto" w:fill="FFFFFF"/>
                              </w:rPr>
                            </w:pPr>
                          </w:p>
                          <w:p w:rsidR="00EA0305" w:rsidRDefault="00EA0305" w:rsidP="00AF4D4F">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A0305" w:rsidRPr="00B32A09" w:rsidRDefault="00EA0305"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AF4D4F">
                      <w:pPr>
                        <w:shd w:val="clear" w:color="auto" w:fill="FFFFFF"/>
                        <w:jc w:val="both"/>
                        <w:rPr>
                          <w:rFonts w:ascii="Arial" w:hAnsi="Arial" w:cs="Arial"/>
                          <w:b/>
                          <w:bCs/>
                          <w:color w:val="1F497D"/>
                          <w:sz w:val="32"/>
                          <w:szCs w:val="32"/>
                          <w:u w:val="single"/>
                          <w:shd w:val="clear" w:color="auto" w:fill="FFFFFF"/>
                        </w:rPr>
                      </w:pPr>
                    </w:p>
                    <w:p w:rsidR="00EA0305" w:rsidRDefault="00EA0305" w:rsidP="00AF4D4F">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EA0305" w:rsidRDefault="00EA0305"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EA0305" w:rsidRPr="000C086D" w:rsidRDefault="00EA0305"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EA0305" w:rsidRDefault="00EA0305"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EA0305" w:rsidRPr="000C086D" w:rsidRDefault="00EA0305"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EndPr/>
                            <w:sdtContent>
                              <w:p w:rsidR="00EA0305" w:rsidRDefault="00EA0305"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0"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Wz/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q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sfGls/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Content>
                        <w:p w:rsidR="00EA0305" w:rsidRDefault="00EA0305"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EA0305" w:rsidP="00AF4D4F">
      <w:pPr>
        <w:framePr w:hSpace="0" w:wrap="auto" w:vAnchor="margin" w:xAlign="left" w:yAlign="inline"/>
      </w:pPr>
      <w:r>
        <w:rPr>
          <w:lang w:eastAsia="fr-FR"/>
        </w:rPr>
        <mc:AlternateContent>
          <mc:Choice Requires="wps">
            <w:drawing>
              <wp:anchor distT="0" distB="0" distL="114300" distR="114300" simplePos="0" relativeHeight="252181504" behindDoc="0" locked="0" layoutInCell="0" allowOverlap="1" wp14:anchorId="09B6B046" wp14:editId="40952D45">
                <wp:simplePos x="0" y="0"/>
                <wp:positionH relativeFrom="margin">
                  <wp:posOffset>654050</wp:posOffset>
                </wp:positionH>
                <wp:positionV relativeFrom="page">
                  <wp:posOffset>4072890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EA030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0C8ECBCC" wp14:editId="5D2D0290">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EA0305" w:rsidRDefault="00EA0305" w:rsidP="00EA0305">
                            <w:pPr>
                              <w:spacing w:line="288" w:lineRule="auto"/>
                              <w:rPr>
                                <w:rFonts w:asciiTheme="majorHAnsi" w:eastAsiaTheme="majorEastAsia" w:hAnsiTheme="majorHAnsi" w:cstheme="majorBidi"/>
                                <w:i/>
                                <w:iCs/>
                                <w:color w:val="9EDDFD" w:themeColor="accent1" w:themeTint="40"/>
                                <w:sz w:val="28"/>
                                <w:szCs w:val="28"/>
                              </w:rPr>
                            </w:pPr>
                          </w:p>
                          <w:p w:rsidR="00EA0305" w:rsidRPr="00153C5E" w:rsidRDefault="00EA0305" w:rsidP="00EA0305">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EA0305" w:rsidRPr="003A012B" w:rsidRDefault="00EA0305" w:rsidP="00EA0305">
                            <w:pPr>
                              <w:spacing w:line="288" w:lineRule="auto"/>
                              <w:rPr>
                                <w:rFonts w:asciiTheme="majorHAnsi" w:eastAsiaTheme="majorEastAsia" w:hAnsiTheme="majorHAnsi" w:cstheme="majorBidi"/>
                                <w:i/>
                                <w:iCs/>
                                <w:color w:val="9EDDFD" w:themeColor="accent1" w:themeTint="40"/>
                                <w:sz w:val="28"/>
                                <w:szCs w:val="28"/>
                              </w:rPr>
                            </w:pPr>
                          </w:p>
                          <w:p w:rsidR="00EA0305" w:rsidRDefault="00EA0305" w:rsidP="00EA030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EA0305" w:rsidRPr="002E7206" w:rsidRDefault="00EA0305" w:rsidP="00EA0305">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EA0305" w:rsidRPr="002E7206" w:rsidRDefault="00EA0305" w:rsidP="00EA0305">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EA0305" w:rsidRPr="00A71A73" w:rsidRDefault="00EA0305" w:rsidP="00EA030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Pr="003A012B" w:rsidRDefault="00EA0305" w:rsidP="00EA0305">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1" type="#_x0000_t186" style="position:absolute;margin-left:51.5pt;margin-top:320.7pt;width:732.9pt;height:195.55pt;rotation:90;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" o:allowincell="f" filled="t" fillcolor="#002060" stroked="f">
                <v:textbox>
                  <w:txbxContent>
                    <w:p w:rsidR="00EA0305" w:rsidRDefault="00EA0305" w:rsidP="00EA030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0C8ECBCC" wp14:editId="5D2D0290">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EA0305" w:rsidRDefault="00EA0305" w:rsidP="00EA0305">
                      <w:pPr>
                        <w:spacing w:line="288" w:lineRule="auto"/>
                        <w:rPr>
                          <w:rFonts w:asciiTheme="majorHAnsi" w:eastAsiaTheme="majorEastAsia" w:hAnsiTheme="majorHAnsi" w:cstheme="majorBidi"/>
                          <w:i/>
                          <w:iCs/>
                          <w:color w:val="9EDDFD" w:themeColor="accent1" w:themeTint="40"/>
                          <w:sz w:val="28"/>
                          <w:szCs w:val="28"/>
                        </w:rPr>
                      </w:pPr>
                    </w:p>
                    <w:p w:rsidR="00EA0305" w:rsidRPr="00153C5E" w:rsidRDefault="00EA0305" w:rsidP="00EA0305">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EA0305" w:rsidRPr="003A012B" w:rsidRDefault="00EA0305" w:rsidP="00EA0305">
                      <w:pPr>
                        <w:spacing w:line="288" w:lineRule="auto"/>
                        <w:rPr>
                          <w:rFonts w:asciiTheme="majorHAnsi" w:eastAsiaTheme="majorEastAsia" w:hAnsiTheme="majorHAnsi" w:cstheme="majorBidi"/>
                          <w:i/>
                          <w:iCs/>
                          <w:color w:val="9EDDFD" w:themeColor="accent1" w:themeTint="40"/>
                          <w:sz w:val="28"/>
                          <w:szCs w:val="28"/>
                        </w:rPr>
                      </w:pPr>
                    </w:p>
                    <w:p w:rsidR="00EA0305" w:rsidRDefault="00EA0305" w:rsidP="00EA030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EA0305" w:rsidRPr="002E7206" w:rsidRDefault="00EA0305" w:rsidP="00EA0305">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EA0305" w:rsidRPr="002E7206" w:rsidRDefault="00EA0305" w:rsidP="00EA0305">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EA0305" w:rsidRPr="00A71A73" w:rsidRDefault="00EA0305" w:rsidP="00EA030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Pr="003A012B" w:rsidRDefault="00EA0305" w:rsidP="00EA0305">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D439BA">
        <w:rPr>
          <w:lang w:eastAsia="fr-FR"/>
        </w:rPr>
        <mc:AlternateContent>
          <mc:Choice Requires="wps">
            <w:drawing>
              <wp:anchor distT="0" distB="0" distL="114300" distR="114300" simplePos="0" relativeHeight="251702272" behindDoc="0" locked="0" layoutInCell="0" allowOverlap="1" wp14:anchorId="730CB999" wp14:editId="4A390D0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24B5" w:rsidRDefault="00EA24B5" w:rsidP="00EA24B5">
                            <w:pPr>
                              <w:shd w:val="clear" w:color="auto" w:fill="FFFFFF"/>
                              <w:jc w:val="both"/>
                              <w:rPr>
                                <w:rFonts w:ascii="Arial" w:hAnsi="Arial" w:cs="Arial"/>
                                <w:b/>
                                <w:color w:val="000000"/>
                                <w:sz w:val="32"/>
                                <w:szCs w:val="32"/>
                                <w:shd w:val="clear" w:color="auto" w:fill="FFFFFF"/>
                              </w:rPr>
                            </w:pPr>
                            <w:r w:rsidRPr="00EA24B5">
                              <w:rPr>
                                <w:rFonts w:ascii="Arial" w:hAnsi="Arial" w:cs="Arial"/>
                                <w:b/>
                                <w:color w:val="000000"/>
                                <w:sz w:val="32"/>
                                <w:szCs w:val="32"/>
                                <w:shd w:val="clear" w:color="auto" w:fill="FFFFFF"/>
                              </w:rPr>
                              <w:t>#1  05 janvier 2020 - 12:39 - Jeannine Chenebrard a dit :</w:t>
                            </w:r>
                          </w:p>
                          <w:p w:rsidR="00CA7074" w:rsidRPr="00EA24B5" w:rsidRDefault="00CA7074" w:rsidP="00EA24B5">
                            <w:pPr>
                              <w:shd w:val="clear" w:color="auto" w:fill="FFFFFF"/>
                              <w:jc w:val="both"/>
                              <w:rPr>
                                <w:rFonts w:ascii="Arial" w:hAnsi="Arial" w:cs="Arial"/>
                                <w:b/>
                                <w:color w:val="000000"/>
                                <w:sz w:val="32"/>
                                <w:szCs w:val="32"/>
                                <w:shd w:val="clear" w:color="auto" w:fill="FFFFFF"/>
                              </w:rPr>
                            </w:pP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Ma fille a épousé un camerounais qui ne lui a pas dit qu'il était porteur de la drepanocytose.( 20 ans plus tard avec la conscience qu'elle a aujourd hui elle ne l'aurait jamais epousé ).Ils ont eu 4 enfants .2 enfants ne sont pas porteurs du gêne.2 autres oui.Elle a dû prévenir ses deux enfants porteurs du gêne de faire attention au moment de s 'établir en ménage ( si possible en se mariant...) de demander un test de la drepanocytose. En effet deux porteurs sains peuvent donner naissance à un enfant hematié.</w:t>
                            </w:r>
                          </w:p>
                          <w:p w:rsid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Les statistiques sur la drepanocytose vont peut-être devenir non publics car ils prouvent le changement de population mais on n 'a même pas comptabilisé les couples mixtes ( qui mettraient trop en lumière la calomnie du racisme français) ! Comment peut on lancer des campagnes de dons pour soigner la drepanocytose quand on masque à la population la dangerosité exponentielle de cette maladie par la dictature idéologique du métissage?</w:t>
                            </w:r>
                          </w:p>
                          <w:p w:rsidR="00EA24B5" w:rsidRPr="00EA24B5" w:rsidRDefault="00EA24B5" w:rsidP="00EA24B5">
                            <w:pPr>
                              <w:shd w:val="clear" w:color="auto" w:fill="FFFFFF"/>
                              <w:jc w:val="both"/>
                              <w:rPr>
                                <w:rFonts w:ascii="Arial" w:hAnsi="Arial" w:cs="Arial"/>
                                <w:color w:val="000000"/>
                                <w:sz w:val="32"/>
                                <w:szCs w:val="32"/>
                                <w:shd w:val="clear" w:color="auto" w:fill="FFFFFF"/>
                              </w:rPr>
                            </w:pP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Aurons-nous le teledrepanocyt'OSe ? Apres le Téléthon?</w:t>
                            </w:r>
                          </w:p>
                          <w:p w:rsidR="00EA0305" w:rsidRPr="00EA24B5" w:rsidRDefault="00EA0305" w:rsidP="00FB79D6">
                            <w:pPr>
                              <w:shd w:val="clear" w:color="auto" w:fill="FFFFFF"/>
                              <w:jc w:val="both"/>
                              <w:rPr>
                                <w:rFonts w:ascii="Arial" w:hAnsi="Arial" w:cs="Arial"/>
                                <w:b/>
                                <w:noProof w:val="0"/>
                                <w:color w:val="444444"/>
                                <w:kern w:val="0"/>
                                <w:sz w:val="32"/>
                                <w:szCs w:val="32"/>
                                <w:lang w:eastAsia="fr-FR"/>
                              </w:rPr>
                            </w:pPr>
                          </w:p>
                          <w:p w:rsidR="00EA0305" w:rsidRPr="00FB79D6" w:rsidRDefault="00EA0305" w:rsidP="00FB79D6">
                            <w:pPr>
                              <w:shd w:val="clear" w:color="auto" w:fill="FFFFFF"/>
                              <w:jc w:val="both"/>
                              <w:rPr>
                                <w:rFonts w:ascii="Arial" w:hAnsi="Arial" w:cs="Arial"/>
                                <w:b/>
                                <w:noProof w:val="0"/>
                                <w:color w:val="444444"/>
                                <w:kern w:val="0"/>
                                <w:sz w:val="32"/>
                                <w:szCs w:val="32"/>
                                <w:lang w:eastAsia="fr-FR"/>
                              </w:rPr>
                            </w:pPr>
                          </w:p>
                          <w:p w:rsidR="00EA0305" w:rsidRDefault="00EA0305" w:rsidP="004B6B0E">
                            <w:pPr>
                              <w:shd w:val="clear" w:color="auto" w:fill="FFFFFF"/>
                              <w:jc w:val="both"/>
                              <w:rPr>
                                <w:rFonts w:ascii="Arial" w:hAnsi="Arial" w:cs="Arial"/>
                                <w:color w:val="000000"/>
                                <w:szCs w:val="24"/>
                                <w:shd w:val="clear" w:color="auto" w:fill="FFFFFF"/>
                              </w:rPr>
                            </w:pPr>
                          </w:p>
                          <w:p w:rsidR="00EA0305" w:rsidRPr="004B6B0E" w:rsidRDefault="00EA0305" w:rsidP="004B6B0E">
                            <w:pPr>
                              <w:rPr>
                                <w:i/>
                                <w:iCs/>
                                <w:color w:val="FFFFFF" w:themeColor="background1"/>
                              </w:rPr>
                            </w:pPr>
                            <w:r w:rsidRPr="004B6B0E">
                              <w:rPr>
                                <w:i/>
                                <w:iCs/>
                                <w:color w:val="FFFFFF" w:themeColor="background1"/>
                              </w:rPr>
                              <w:t>#6  mercredi 19 février 2020 - 17:38 - chardon a dit :</w:t>
                            </w:r>
                          </w:p>
                          <w:p w:rsidR="00EA0305" w:rsidRPr="000C086D" w:rsidRDefault="00EA0305"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EA24B5" w:rsidRDefault="00EA24B5" w:rsidP="00EA24B5">
                      <w:pPr>
                        <w:shd w:val="clear" w:color="auto" w:fill="FFFFFF"/>
                        <w:jc w:val="both"/>
                        <w:rPr>
                          <w:rFonts w:ascii="Arial" w:hAnsi="Arial" w:cs="Arial"/>
                          <w:b/>
                          <w:color w:val="000000"/>
                          <w:sz w:val="32"/>
                          <w:szCs w:val="32"/>
                          <w:shd w:val="clear" w:color="auto" w:fill="FFFFFF"/>
                        </w:rPr>
                      </w:pPr>
                      <w:r w:rsidRPr="00EA24B5">
                        <w:rPr>
                          <w:rFonts w:ascii="Arial" w:hAnsi="Arial" w:cs="Arial"/>
                          <w:b/>
                          <w:color w:val="000000"/>
                          <w:sz w:val="32"/>
                          <w:szCs w:val="32"/>
                          <w:shd w:val="clear" w:color="auto" w:fill="FFFFFF"/>
                        </w:rPr>
                        <w:t>#1  05 janvier 2020 - 12:39 - Jeannine Chenebrard a dit :</w:t>
                      </w:r>
                    </w:p>
                    <w:p w:rsidR="00CA7074" w:rsidRPr="00EA24B5" w:rsidRDefault="00CA7074" w:rsidP="00EA24B5">
                      <w:pPr>
                        <w:shd w:val="clear" w:color="auto" w:fill="FFFFFF"/>
                        <w:jc w:val="both"/>
                        <w:rPr>
                          <w:rFonts w:ascii="Arial" w:hAnsi="Arial" w:cs="Arial"/>
                          <w:b/>
                          <w:color w:val="000000"/>
                          <w:sz w:val="32"/>
                          <w:szCs w:val="32"/>
                          <w:shd w:val="clear" w:color="auto" w:fill="FFFFFF"/>
                        </w:rPr>
                      </w:pP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Ma fille a épousé un camerounais qui ne lui a pas dit qu'il était porteur de la drepanocytose.( 20 ans plus tard avec la conscience qu'elle a aujourd hui elle ne l'aurait jamais epousé ).Ils ont eu 4 enfants .2 enfants ne sont pas porteurs du gêne.2 autres oui.Elle a dû prévenir ses deux enfants porteurs du gêne de faire attention au moment de s 'établir en ménage ( si possible en se mariant...) de demander un test de la drepanocytose. En effet deux porteurs sains peuvent donner naissance à un enfant hematié.</w:t>
                      </w:r>
                    </w:p>
                    <w:p w:rsid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Les statistiques sur la drepanocytose vont peut-être devenir non publics car ils prouvent le changement de population mais on n 'a même pas comptabilisé les couples mixtes ( qui mettraient trop en lumière la calomnie du racisme français) ! Comment peut on lancer des campagnes de dons pour soigner la drepanocytose quand on masque à la population la dangerosité exponentielle de cette maladie par la dictature idéologique du métissage?</w:t>
                      </w:r>
                    </w:p>
                    <w:p w:rsidR="00EA24B5" w:rsidRPr="00EA24B5" w:rsidRDefault="00EA24B5" w:rsidP="00EA24B5">
                      <w:pPr>
                        <w:shd w:val="clear" w:color="auto" w:fill="FFFFFF"/>
                        <w:jc w:val="both"/>
                        <w:rPr>
                          <w:rFonts w:ascii="Arial" w:hAnsi="Arial" w:cs="Arial"/>
                          <w:color w:val="000000"/>
                          <w:sz w:val="32"/>
                          <w:szCs w:val="32"/>
                          <w:shd w:val="clear" w:color="auto" w:fill="FFFFFF"/>
                        </w:rPr>
                      </w:pP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Aurons-nous le teledrepanocyt'OSe ? Apres le Téléthon?</w:t>
                      </w:r>
                    </w:p>
                    <w:p w:rsidR="00EA0305" w:rsidRPr="00EA24B5" w:rsidRDefault="00EA0305" w:rsidP="00FB79D6">
                      <w:pPr>
                        <w:shd w:val="clear" w:color="auto" w:fill="FFFFFF"/>
                        <w:jc w:val="both"/>
                        <w:rPr>
                          <w:rFonts w:ascii="Arial" w:hAnsi="Arial" w:cs="Arial"/>
                          <w:b/>
                          <w:noProof w:val="0"/>
                          <w:color w:val="444444"/>
                          <w:kern w:val="0"/>
                          <w:sz w:val="32"/>
                          <w:szCs w:val="32"/>
                          <w:lang w:eastAsia="fr-FR"/>
                        </w:rPr>
                      </w:pPr>
                    </w:p>
                    <w:p w:rsidR="00EA0305" w:rsidRPr="00FB79D6" w:rsidRDefault="00EA0305" w:rsidP="00FB79D6">
                      <w:pPr>
                        <w:shd w:val="clear" w:color="auto" w:fill="FFFFFF"/>
                        <w:jc w:val="both"/>
                        <w:rPr>
                          <w:rFonts w:ascii="Arial" w:hAnsi="Arial" w:cs="Arial"/>
                          <w:b/>
                          <w:noProof w:val="0"/>
                          <w:color w:val="444444"/>
                          <w:kern w:val="0"/>
                          <w:sz w:val="32"/>
                          <w:szCs w:val="32"/>
                          <w:lang w:eastAsia="fr-FR"/>
                        </w:rPr>
                      </w:pPr>
                    </w:p>
                    <w:p w:rsidR="00EA0305" w:rsidRDefault="00EA0305" w:rsidP="004B6B0E">
                      <w:pPr>
                        <w:shd w:val="clear" w:color="auto" w:fill="FFFFFF"/>
                        <w:jc w:val="both"/>
                        <w:rPr>
                          <w:rFonts w:ascii="Arial" w:hAnsi="Arial" w:cs="Arial"/>
                          <w:color w:val="000000"/>
                          <w:szCs w:val="24"/>
                          <w:shd w:val="clear" w:color="auto" w:fill="FFFFFF"/>
                        </w:rPr>
                      </w:pPr>
                    </w:p>
                    <w:p w:rsidR="00EA0305" w:rsidRPr="004B6B0E" w:rsidRDefault="00EA0305" w:rsidP="004B6B0E">
                      <w:pPr>
                        <w:rPr>
                          <w:i/>
                          <w:iCs/>
                          <w:color w:val="FFFFFF" w:themeColor="background1"/>
                        </w:rPr>
                      </w:pPr>
                      <w:r w:rsidRPr="004B6B0E">
                        <w:rPr>
                          <w:i/>
                          <w:iCs/>
                          <w:color w:val="FFFFFF" w:themeColor="background1"/>
                        </w:rPr>
                        <w:t>#6  mercredi 19 février 2020 - 17:38 - chardon a dit :</w:t>
                      </w:r>
                    </w:p>
                    <w:p w:rsidR="00EA0305" w:rsidRPr="000C086D" w:rsidRDefault="00EA0305"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AF4D4F">
                            <w:pPr>
                              <w:shd w:val="clear" w:color="auto" w:fill="FFFFFF"/>
                              <w:jc w:val="both"/>
                              <w:rPr>
                                <w:rFonts w:ascii="Arial" w:hAnsi="Arial" w:cs="Arial"/>
                                <w:b/>
                                <w:bCs/>
                                <w:color w:val="1F497D"/>
                                <w:sz w:val="32"/>
                                <w:szCs w:val="32"/>
                                <w:u w:val="single"/>
                                <w:shd w:val="clear" w:color="auto" w:fill="FFFFFF"/>
                              </w:rPr>
                            </w:pPr>
                          </w:p>
                          <w:p w:rsidR="00EA0305" w:rsidRDefault="00EA0305" w:rsidP="00AF4D4F">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EA0305" w:rsidRPr="00B32A09" w:rsidRDefault="00EA0305"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AF4D4F">
                      <w:pPr>
                        <w:shd w:val="clear" w:color="auto" w:fill="FFFFFF"/>
                        <w:jc w:val="both"/>
                        <w:rPr>
                          <w:rFonts w:ascii="Arial" w:hAnsi="Arial" w:cs="Arial"/>
                          <w:b/>
                          <w:bCs/>
                          <w:color w:val="1F497D"/>
                          <w:sz w:val="32"/>
                          <w:szCs w:val="32"/>
                          <w:u w:val="single"/>
                          <w:shd w:val="clear" w:color="auto" w:fill="FFFFFF"/>
                        </w:rPr>
                      </w:pPr>
                    </w:p>
                    <w:p w:rsidR="00EA0305" w:rsidRDefault="00EA0305" w:rsidP="00AF4D4F">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EndPr/>
                            <w:sdtContent>
                              <w:p w:rsidR="00EA0305" w:rsidRDefault="00EA0305"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4"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Fs/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N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SO4z+jVYafYIiwAtCNMO1xOERpvvGPVwiWbYPmyo4RjJdwqWqSBp6k9XUNLsLAHFPCugrYKWJHkY&#10;C6oqCAZtxmgQr91w8DadEesGcpFAkNKXsIK1cJ6I57pGBe5NgDXeRn/QDvVg9XzB5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OhEWz+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Content>
                        <w:p w:rsidR="00EA0305" w:rsidRDefault="00EA0305"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E5175">
                            <w:pPr>
                              <w:shd w:val="clear" w:color="auto" w:fill="FFFFFF"/>
                              <w:jc w:val="both"/>
                              <w:rPr>
                                <w:rFonts w:ascii="Arial" w:hAnsi="Arial" w:cs="Arial"/>
                                <w:b/>
                                <w:bCs/>
                                <w:color w:val="1F497D"/>
                                <w:sz w:val="32"/>
                                <w:szCs w:val="32"/>
                                <w:u w:val="single"/>
                                <w:shd w:val="clear" w:color="auto" w:fill="FFFFFF"/>
                              </w:rPr>
                            </w:pPr>
                          </w:p>
                          <w:p w:rsidR="00EA0305" w:rsidRDefault="00EA0305" w:rsidP="004E5175">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3ZAAMAAAk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O6V92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A0305" w:rsidRPr="00B32A09" w:rsidRDefault="00EA0305"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E5175">
                      <w:pPr>
                        <w:shd w:val="clear" w:color="auto" w:fill="FFFFFF"/>
                        <w:jc w:val="both"/>
                        <w:rPr>
                          <w:rFonts w:ascii="Arial" w:hAnsi="Arial" w:cs="Arial"/>
                          <w:b/>
                          <w:bCs/>
                          <w:color w:val="1F497D"/>
                          <w:sz w:val="32"/>
                          <w:szCs w:val="32"/>
                          <w:u w:val="single"/>
                          <w:shd w:val="clear" w:color="auto" w:fill="FFFFFF"/>
                        </w:rPr>
                      </w:pPr>
                    </w:p>
                    <w:p w:rsidR="00EA0305" w:rsidRDefault="00EA0305" w:rsidP="004E5175">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1392" behindDoc="0" locked="0" layoutInCell="0" allowOverlap="1" wp14:anchorId="615E6131" wp14:editId="7CC3796D">
                <wp:simplePos x="0" y="0"/>
                <wp:positionH relativeFrom="page">
                  <wp:posOffset>542259</wp:posOffset>
                </wp:positionH>
                <wp:positionV relativeFrom="margin">
                  <wp:posOffset>744279</wp:posOffset>
                </wp:positionV>
                <wp:extent cx="4076707" cy="9110980"/>
                <wp:effectExtent l="171450" t="171450" r="57150" b="52070"/>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236BC2" w:rsidRDefault="00EA0305"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EA0305" w:rsidRDefault="00EA0305"/>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7pt;margin-top:58.6pt;width:321pt;height:717.4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yV9n0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EA0305" w:rsidRPr="00236BC2" w:rsidRDefault="00EA0305"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EA0305" w:rsidRDefault="00EA0305"/>
                  </w:txbxContent>
                </v:textbox>
                <w10:wrap type="square" anchorx="page" anchory="margin"/>
              </v:roundrect>
            </w:pict>
          </mc:Fallback>
        </mc:AlternateContent>
      </w:r>
      <w:r>
        <w:rPr>
          <w:lang w:eastAsia="fr-FR"/>
        </w:rPr>
        <mc:AlternateContent>
          <mc:Choice Requires="wps">
            <w:drawing>
              <wp:anchor distT="0" distB="0" distL="114300" distR="114300" simplePos="0" relativeHeight="252089344" behindDoc="0" locked="0" layoutInCell="0" allowOverlap="1" wp14:anchorId="1BDC9662" wp14:editId="78820185">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EndPr/>
                            <w:sdtContent>
                              <w:p w:rsidR="00EA0305" w:rsidRDefault="00EA0305"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lV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WhoZV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Content>
                        <w:p w:rsidR="00EA0305" w:rsidRDefault="00EA0305"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A35B3E" w:rsidP="002649CF">
      <w:pPr>
        <w:framePr w:hSpace="0" w:wrap="auto" w:vAnchor="margin" w:xAlign="left" w:yAlign="inline"/>
      </w:pPr>
      <w:r>
        <w:rPr>
          <w:lang w:eastAsia="fr-FR"/>
        </w:rPr>
        <mc:AlternateContent>
          <mc:Choice Requires="wps">
            <w:drawing>
              <wp:anchor distT="0" distB="0" distL="114300" distR="114300" simplePos="0" relativeHeight="252183552" behindDoc="0" locked="0" layoutInCell="0" allowOverlap="1" wp14:anchorId="07FC707B" wp14:editId="7A73E197">
                <wp:simplePos x="0" y="0"/>
                <wp:positionH relativeFrom="margin">
                  <wp:posOffset>669925</wp:posOffset>
                </wp:positionH>
                <wp:positionV relativeFrom="page">
                  <wp:posOffset>4160520</wp:posOffset>
                </wp:positionV>
                <wp:extent cx="9307830" cy="2483485"/>
                <wp:effectExtent l="2222" t="0" r="0" b="0"/>
                <wp:wrapSquare wrapText="bothSides"/>
                <wp:docPr id="2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1C2D4E34" wp14:editId="111DD9EA">
                                  <wp:extent cx="2064385" cy="9588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margin-left:52.75pt;margin-top:327.6pt;width:732.9pt;height:195.55pt;rotation:90;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lKAIAACs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" o:allowincell="f" filled="t" fillcolor="#002060" stroked="f">
                <v:textbox>
                  <w:txbxContent>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1C2D4E34" wp14:editId="111DD9EA">
                            <wp:extent cx="2064385" cy="9588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La drepanocytose doit faire l'objet d'un examen prénuptial. C est le moins qu'on puisse faire.</w:t>
                            </w: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Mes petits enfants ont dit à ma fille que c 'était du racisme que de demander ce dépistage à quelqu'un parce qu'il est africain...Sans commentaire ...</w:t>
                            </w: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Y-a-t il des témoins de cette situation sanitaire alarmante ?</w:t>
                            </w: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Je précise que ma fille est patriote et qu'il y a 20 ans ,on ne percevait pas l'hydre du métissage mais on culpabilisait le blanc par rapport "au petit africain ".L'Afrique meurt de la perversité de la gouvernance mondiale dans laquelle se complait l'élite dirigeante africaine.</w:t>
                            </w: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On a manipulé les Français.Cette escroquerie morale a ruiné et déchiré beaucoup de familles Françaises. Mais c est un autre problème...</w:t>
                            </w:r>
                          </w:p>
                          <w:p w:rsid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Pour l'instant la mise en danger de la descendance du Peuple Français par une pathologie qui commence à être pandémique met en cause les institutions sanitaires.</w:t>
                            </w:r>
                          </w:p>
                          <w:p w:rsidR="00601F35" w:rsidRPr="00EA24B5" w:rsidRDefault="00601F35" w:rsidP="00EA24B5">
                            <w:pPr>
                              <w:shd w:val="clear" w:color="auto" w:fill="FFFFFF"/>
                              <w:jc w:val="both"/>
                              <w:rPr>
                                <w:rFonts w:ascii="Arial" w:hAnsi="Arial" w:cs="Arial"/>
                                <w:color w:val="000000"/>
                                <w:sz w:val="32"/>
                                <w:szCs w:val="32"/>
                                <w:shd w:val="clear" w:color="auto" w:fill="FFFFFF"/>
                              </w:rPr>
                            </w:pP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Un enfant hematié souffre horriblement et son esperance de vie est limité. Comment a-t-on pu exposer l'Europe entière à ce fléau sur plusieurs générations?</w:t>
                            </w:r>
                          </w:p>
                          <w:p w:rsidR="00EA0305" w:rsidRPr="00EA24B5" w:rsidRDefault="00601F35" w:rsidP="00EA24B5">
                            <w:pPr>
                              <w:jc w:val="both"/>
                              <w:rPr>
                                <w:i/>
                                <w:iCs/>
                                <w:color w:val="808080" w:themeColor="background1" w:themeShade="80"/>
                                <w:sz w:val="32"/>
                                <w:szCs w:val="32"/>
                              </w:rPr>
                            </w:pPr>
                            <w:r w:rsidRPr="00601F35">
                              <w:rPr>
                                <w:rFonts w:ascii="Arial" w:hAnsi="Arial" w:cs="Arial"/>
                                <w:color w:val="000000"/>
                                <w:sz w:val="32"/>
                                <w:szCs w:val="32"/>
                                <w:shd w:val="clear" w:color="auto" w:fill="FFFFFF"/>
                              </w:rPr>
                              <w:t>Peut-être pour nous faire contribuer à la recherche quand cela touchera l'un de nos descendants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yS/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CWm3JL+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La drepanocytose doit faire l'objet d'un examen prénuptial. C est le moins qu'on puisse faire.</w:t>
                      </w: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Mes petits enfants ont dit à ma fille que c 'était du racisme que de demander ce dépistage à quelqu'un parce qu'il est africain...Sans commentaire ...</w:t>
                      </w: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Y-a-t il des témoins de cette situation sanitaire alarmante ?</w:t>
                      </w: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Je précise que ma fille est patriote et qu'il y a 20 ans ,on ne percevait pas l'hydre du métissage mais on culpabilisait le blanc par rapport "au petit africain ".L'Afrique meurt de la perversité de la gouvernance mondiale dans laquelle se complait l'élite dirigeante africaine.</w:t>
                      </w: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On a manipulé les Français.Cette escroquerie morale a ruiné et déchiré beaucoup de familles Françaises. Mais c est un autre problème...</w:t>
                      </w:r>
                    </w:p>
                    <w:p w:rsid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Pour l'instant la mise en danger de la descendance du Peuple Français par une pathologie qui commence à être pandémique met en cause les institutions sanitaires.</w:t>
                      </w:r>
                    </w:p>
                    <w:p w:rsidR="00601F35" w:rsidRPr="00EA24B5" w:rsidRDefault="00601F35" w:rsidP="00EA24B5">
                      <w:pPr>
                        <w:shd w:val="clear" w:color="auto" w:fill="FFFFFF"/>
                        <w:jc w:val="both"/>
                        <w:rPr>
                          <w:rFonts w:ascii="Arial" w:hAnsi="Arial" w:cs="Arial"/>
                          <w:color w:val="000000"/>
                          <w:sz w:val="32"/>
                          <w:szCs w:val="32"/>
                          <w:shd w:val="clear" w:color="auto" w:fill="FFFFFF"/>
                        </w:rPr>
                      </w:pPr>
                    </w:p>
                    <w:p w:rsidR="00EA24B5" w:rsidRPr="00EA24B5" w:rsidRDefault="00EA24B5" w:rsidP="00EA24B5">
                      <w:pPr>
                        <w:shd w:val="clear" w:color="auto" w:fill="FFFFFF"/>
                        <w:jc w:val="both"/>
                        <w:rPr>
                          <w:rFonts w:ascii="Arial" w:hAnsi="Arial" w:cs="Arial"/>
                          <w:color w:val="000000"/>
                          <w:sz w:val="32"/>
                          <w:szCs w:val="32"/>
                          <w:shd w:val="clear" w:color="auto" w:fill="FFFFFF"/>
                        </w:rPr>
                      </w:pPr>
                      <w:r w:rsidRPr="00EA24B5">
                        <w:rPr>
                          <w:rFonts w:ascii="Arial" w:hAnsi="Arial" w:cs="Arial"/>
                          <w:color w:val="000000"/>
                          <w:sz w:val="32"/>
                          <w:szCs w:val="32"/>
                          <w:shd w:val="clear" w:color="auto" w:fill="FFFFFF"/>
                        </w:rPr>
                        <w:t>Un enfant hematié souffre horriblement et son esperance de vie est limité. Comment a-t-on pu exposer l'Europe entière à ce fléau sur plusieurs générations?</w:t>
                      </w:r>
                    </w:p>
                    <w:p w:rsidR="00EA0305" w:rsidRPr="00EA24B5" w:rsidRDefault="00601F35" w:rsidP="00EA24B5">
                      <w:pPr>
                        <w:jc w:val="both"/>
                        <w:rPr>
                          <w:i/>
                          <w:iCs/>
                          <w:color w:val="808080" w:themeColor="background1" w:themeShade="80"/>
                          <w:sz w:val="32"/>
                          <w:szCs w:val="32"/>
                        </w:rPr>
                      </w:pPr>
                      <w:r w:rsidRPr="00601F35">
                        <w:rPr>
                          <w:rFonts w:ascii="Arial" w:hAnsi="Arial" w:cs="Arial"/>
                          <w:color w:val="000000"/>
                          <w:sz w:val="32"/>
                          <w:szCs w:val="32"/>
                          <w:shd w:val="clear" w:color="auto" w:fill="FFFFFF"/>
                        </w:rPr>
                        <w:t>Peut-être pour nous faire contribuer à la recherche quand cela touchera l'un de nos descendants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EndPr/>
                            <w:sdtContent>
                              <w:p w:rsidR="00EA0305" w:rsidRDefault="00EA030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B5/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qc/o12Cl2SMsArQgTDtcTxAabb5j1MMlmmH7sKGGYyTfKVimgqSpP11BSbMzv6jmWQFtFbQkycNY&#10;UFVBMGgzRoN47YaDt+mMWDeQiwSClL6EFayF80Q81zUqcG8CrPE2+oN2qAer5ws+/wU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nVawef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Content>
                        <w:p w:rsidR="00EA0305" w:rsidRDefault="00EA030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FB79D6">
      <w:pPr>
        <w:framePr w:hSpace="0" w:wrap="auto" w:vAnchor="margin" w:xAlign="left" w:yAlign="inline"/>
      </w:pPr>
      <w:r>
        <w:rPr>
          <w:lang w:eastAsia="fr-FR"/>
        </w:rPr>
        <w:lastRenderedPageBreak/>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FB79D6">
                            <w:pPr>
                              <w:shd w:val="clear" w:color="auto" w:fill="FFFFFF"/>
                              <w:jc w:val="both"/>
                              <w:rPr>
                                <w:rFonts w:ascii="Arial" w:hAnsi="Arial" w:cs="Arial"/>
                                <w:b/>
                                <w:bCs/>
                                <w:color w:val="1F497D"/>
                                <w:sz w:val="32"/>
                                <w:szCs w:val="32"/>
                                <w:u w:val="single"/>
                                <w:shd w:val="clear" w:color="auto" w:fill="FFFFFF"/>
                              </w:rPr>
                            </w:pPr>
                          </w:p>
                          <w:p w:rsidR="00EA0305" w:rsidRDefault="00EA0305" w:rsidP="00FB79D6">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1"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tv/gIAAAg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JsLm2/+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EA0305" w:rsidRPr="00B32A09" w:rsidRDefault="00EA030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FB79D6">
                      <w:pPr>
                        <w:shd w:val="clear" w:color="auto" w:fill="FFFFFF"/>
                        <w:jc w:val="both"/>
                        <w:rPr>
                          <w:rFonts w:ascii="Arial" w:hAnsi="Arial" w:cs="Arial"/>
                          <w:b/>
                          <w:bCs/>
                          <w:color w:val="1F497D"/>
                          <w:sz w:val="32"/>
                          <w:szCs w:val="32"/>
                          <w:u w:val="single"/>
                          <w:shd w:val="clear" w:color="auto" w:fill="FFFFFF"/>
                        </w:rPr>
                      </w:pPr>
                    </w:p>
                    <w:p w:rsidR="00EA0305" w:rsidRDefault="00EA0305" w:rsidP="00FB79D6">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Default="00EA0305"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24">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Pr="00F5537C" w:rsidRDefault="00EA0305"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st/gIAAAg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XUwbLf4CAAAI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EA0305" w:rsidRDefault="00EA0305"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Default="00EA0305"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25">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EA0305" w:rsidRDefault="00EA0305" w:rsidP="00FB79D6">
                      <w:pPr>
                        <w:rPr>
                          <w:i/>
                          <w:iCs/>
                          <w:color w:val="FFFFFF" w:themeColor="background1"/>
                        </w:rPr>
                      </w:pPr>
                    </w:p>
                    <w:p w:rsidR="00EA0305" w:rsidRDefault="00EA0305" w:rsidP="00FB79D6">
                      <w:pPr>
                        <w:rPr>
                          <w:i/>
                          <w:iCs/>
                          <w:color w:val="FFFFFF" w:themeColor="background1"/>
                        </w:rPr>
                      </w:pPr>
                    </w:p>
                    <w:p w:rsidR="00EA0305" w:rsidRPr="00F5537C" w:rsidRDefault="00EA0305"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EndPr/>
                            <w:sdtContent>
                              <w:p w:rsidR="00EA0305" w:rsidRDefault="00EA030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1k/g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xDbWT+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Content>
                        <w:p w:rsidR="00EA0305" w:rsidRDefault="00EA030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FB79D6">
                            <w:pPr>
                              <w:shd w:val="clear" w:color="auto" w:fill="FFFFFF"/>
                              <w:jc w:val="both"/>
                              <w:rPr>
                                <w:rFonts w:ascii="Arial" w:hAnsi="Arial" w:cs="Arial"/>
                                <w:b/>
                                <w:bCs/>
                                <w:color w:val="1F497D"/>
                                <w:sz w:val="32"/>
                                <w:szCs w:val="32"/>
                                <w:u w:val="single"/>
                                <w:shd w:val="clear" w:color="auto" w:fill="FFFFFF"/>
                              </w:rPr>
                            </w:pPr>
                          </w:p>
                          <w:p w:rsidR="00EA0305" w:rsidRDefault="00EA0305" w:rsidP="00FB79D6">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yJ/QIAAAg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y6e8i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EA0305" w:rsidRPr="00B32A09" w:rsidRDefault="00EA0305"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FB79D6">
                      <w:pPr>
                        <w:shd w:val="clear" w:color="auto" w:fill="FFFFFF"/>
                        <w:jc w:val="both"/>
                        <w:rPr>
                          <w:rFonts w:ascii="Arial" w:hAnsi="Arial" w:cs="Arial"/>
                          <w:b/>
                          <w:bCs/>
                          <w:color w:val="1F497D"/>
                          <w:sz w:val="32"/>
                          <w:szCs w:val="32"/>
                          <w:u w:val="single"/>
                          <w:shd w:val="clear" w:color="auto" w:fill="FFFFFF"/>
                        </w:rPr>
                      </w:pPr>
                    </w:p>
                    <w:p w:rsidR="00EA0305" w:rsidRDefault="00EA0305" w:rsidP="00FB79D6">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EA0305" w:rsidRDefault="00EA0305"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EA0305" w:rsidRPr="000C086D" w:rsidRDefault="00EA0305"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5"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dWAAMAAAk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rrfdW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EA0305" w:rsidRPr="00B32A09" w:rsidRDefault="00EA0305"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EA0305" w:rsidRPr="00B32A09" w:rsidRDefault="00EA0305"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EA0305" w:rsidRDefault="00EA0305"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EA0305" w:rsidRPr="000C086D" w:rsidRDefault="00EA0305"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EndPr/>
                            <w:sdtContent>
                              <w:p w:rsidR="00EA0305" w:rsidRDefault="00EA0305"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Om2fHC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EA0305" w:rsidRDefault="00EA0305"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EndPr/>
                            <w:sdtContent>
                              <w:p w:rsidR="00EA0305" w:rsidRDefault="00EA030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UAAMAAAk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0KYflA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Content>
                        <w:p w:rsidR="00EA0305" w:rsidRDefault="00EA0305"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491CE1" w:rsidRDefault="00EA0305" w:rsidP="00214DFC">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og/Q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" o:allowincell="f" stroked="f">
                <v:shadow on="t" type="perspective" color="#4f81bd" origin="-.5,-.5" offset="-3pt,-3pt" matrix="58982f,,,58982f"/>
                <v:textbox inset=",,36pt,18pt">
                  <w:txbxContent>
                    <w:p w:rsidR="00EA0305" w:rsidRPr="00491CE1" w:rsidRDefault="00EA0305" w:rsidP="00214DFC">
                      <w:pPr>
                        <w:jc w:val="both"/>
                        <w:rPr>
                          <w:i/>
                          <w:iCs/>
                          <w:color w:val="FFFFFF" w:themeColor="background1"/>
                          <w:sz w:val="32"/>
                          <w:szCs w:val="32"/>
                        </w:rPr>
                      </w:pPr>
                    </w:p>
                  </w:txbxContent>
                </v:textbox>
                <w10:wrap type="square" anchorx="page" anchory="margin"/>
              </v:roundrect>
            </w:pict>
          </mc:Fallback>
        </mc:AlternateContent>
      </w:r>
    </w:p>
    <w:p w:rsidR="00491CE1" w:rsidRPr="007D132A" w:rsidRDefault="00491CE1" w:rsidP="00491CE1">
      <w:pPr>
        <w:framePr w:hSpace="0" w:wrap="auto" w:vAnchor="margin" w:xAlign="left" w:yAlign="inline"/>
      </w:pPr>
      <w:r>
        <w:rPr>
          <w:lang w:eastAsia="fr-FR"/>
        </w:rPr>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9"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y9/w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PmJy9/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EndPr/>
                            <w:sdtContent>
                              <w:p w:rsidR="00EA0305" w:rsidRDefault="00EA030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V2/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Zr6jH4N1po9wiJAC8K0w/UEodHmO0Y9XKI5tvdbajhG8p2CZSpImvrTFZQ0myWgmGcFtHXQkiQP&#10;Y0FVBcGgzRgN4pUbDt62M2LTQC4SCFL6AlawFs4T8VzXqMC9CbDG2+gP2qEerJ4v+OIX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IXtV2/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Content>
                        <w:p w:rsidR="00EA0305" w:rsidRDefault="00EA030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Pr="007D132A" w:rsidRDefault="006C4C2F" w:rsidP="0031086D">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138B919B" wp14:editId="6C5D98C2">
                <wp:simplePos x="0" y="0"/>
                <wp:positionH relativeFrom="page">
                  <wp:posOffset>542925</wp:posOffset>
                </wp:positionH>
                <wp:positionV relativeFrom="margin">
                  <wp:posOffset>742950</wp:posOffset>
                </wp:positionV>
                <wp:extent cx="4076700" cy="9248140"/>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14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6C4C2F" w:rsidRDefault="00EA0305" w:rsidP="006C4C2F">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5pt;width:321pt;height:728.2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" o:allowincell="f" stroked="f">
                <v:shadow on="t" type="perspective" color="#4f81bd" origin="-.5,-.5" offset="-3pt,-3pt" matrix="58982f,,,58982f"/>
                <v:textbox inset=",,36pt,18pt">
                  <w:txbxContent>
                    <w:p w:rsidR="00EA0305" w:rsidRPr="006C4C2F" w:rsidRDefault="00EA0305" w:rsidP="006C4C2F">
                      <w:pPr>
                        <w:jc w:val="both"/>
                        <w:rPr>
                          <w:i/>
                          <w:iCs/>
                          <w:color w:val="FFFFFF" w:themeColor="background1"/>
                          <w:sz w:val="32"/>
                          <w:szCs w:val="32"/>
                        </w:rPr>
                      </w:pPr>
                    </w:p>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19040" behindDoc="0" locked="0" layoutInCell="0" allowOverlap="1" wp14:anchorId="5DBA462F" wp14:editId="4E234EB7">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2"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N5/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GWg3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91CE1">
                      <w:pPr>
                        <w:rPr>
                          <w:i/>
                          <w:iCs/>
                          <w:color w:val="808080" w:themeColor="background1" w:themeShade="80"/>
                        </w:rPr>
                      </w:pPr>
                    </w:p>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0064" behindDoc="0" locked="0" layoutInCell="0" allowOverlap="1" wp14:anchorId="3B8FB3EC" wp14:editId="12F63EBA">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0C086D" w:rsidRDefault="00EA0305" w:rsidP="00491CE1">
                            <w:pPr>
                              <w:rPr>
                                <w:i/>
                                <w:iCs/>
                                <w:color w:val="FFFFFF" w:themeColor="background1"/>
                              </w:rPr>
                            </w:pPr>
                            <w:r>
                              <w:rPr>
                                <w:rFonts w:ascii="Arial" w:hAnsi="Arial" w:cs="Arial"/>
                                <w:i/>
                                <w:iCs/>
                                <w:color w:val="444444"/>
                                <w:sz w:val="32"/>
                                <w:szCs w:val="32"/>
                                <w:shd w:val="clear" w:color="auto" w:fill="FFFFFF"/>
                              </w:rPr>
                              <w:t xml:space="preserve">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kF/gIAAAk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U6QJBf4CAAAJ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EA0305" w:rsidRPr="000C086D" w:rsidRDefault="00EA0305" w:rsidP="00491CE1">
                      <w:pPr>
                        <w:rPr>
                          <w:i/>
                          <w:iCs/>
                          <w:color w:val="FFFFFF" w:themeColor="background1"/>
                        </w:rPr>
                      </w:pPr>
                      <w:r>
                        <w:rPr>
                          <w:rFonts w:ascii="Arial" w:hAnsi="Arial" w:cs="Arial"/>
                          <w:i/>
                          <w:iCs/>
                          <w:color w:val="444444"/>
                          <w:sz w:val="32"/>
                          <w:szCs w:val="32"/>
                          <w:shd w:val="clear" w:color="auto" w:fill="FFFFFF"/>
                        </w:rPr>
                        <w:t xml:space="preserve"> </w:t>
                      </w:r>
                    </w:p>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18016" behindDoc="0" locked="0" layoutInCell="0" allowOverlap="1" wp14:anchorId="0BD11ED2" wp14:editId="70980912">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EndPr/>
                            <w:sdtContent>
                              <w:p w:rsidR="00EA0305" w:rsidRDefault="00EA030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ue/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ISS57+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Content>
                        <w:p w:rsidR="00EA0305" w:rsidRDefault="00EA030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35424" behindDoc="0" locked="0" layoutInCell="0" allowOverlap="1" wp14:anchorId="13A0ECE1" wp14:editId="1FAC389A">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62DB653" wp14:editId="42B861C6">
                                  <wp:extent cx="2057400" cy="9525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p>
                          <w:p w:rsidR="00EA0305" w:rsidRPr="004B6B0E" w:rsidRDefault="00EA0305"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EA0305" w:rsidRPr="004B6B0E"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p>
                          <w:p w:rsidR="00EA0305" w:rsidRPr="004B6B0E"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EA0305" w:rsidRPr="00F7382E" w:rsidRDefault="00EA0305"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EA0305" w:rsidRPr="0083574E" w:rsidRDefault="00EA0305"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EA0305"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" o:allowincell="f" filled="t" fillcolor="#002060" stroked="f">
                <v:textbox>
                  <w:txbxContent>
                    <w:p w:rsidR="00EA0305"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62DB653" wp14:editId="42B861C6">
                            <wp:extent cx="2057400" cy="9525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p>
                    <w:p w:rsidR="00EA0305" w:rsidRPr="004B6B0E" w:rsidRDefault="00EA0305"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EA0305" w:rsidRPr="004B6B0E"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p>
                    <w:p w:rsidR="00EA0305" w:rsidRPr="004B6B0E"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EA0305" w:rsidRPr="00F7382E" w:rsidRDefault="00EA0305"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EA0305" w:rsidRPr="0083574E" w:rsidRDefault="00EA0305"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EA0305"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491CE1">
        <w:rPr>
          <w:lang w:eastAsia="fr-FR"/>
        </w:rPr>
        <mc:AlternateContent>
          <mc:Choice Requires="wps">
            <w:drawing>
              <wp:anchor distT="0" distB="0" distL="114300" distR="114300" simplePos="0" relativeHeight="252124160" behindDoc="0" locked="0" layoutInCell="0" allowOverlap="1" wp14:anchorId="2D041CA6" wp14:editId="11CBE8B2">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mZ/w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hYx+DVaaPcIiQAvCtMP1BKHR5jtGPVyiGbYPG2o4RvKdgmUqSJr60xWUNDtLQDHPCmiroCVJHsaC&#10;qgqCQZsxGsRrNxy8TWfEuoFcJBCk9CWsYC3cfleHugCMLxLuTYA13kZ/0A71YPV8wee/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biAmZ/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Default="00EA0305" w:rsidP="00491CE1">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91CE1">
                      <w:pPr>
                        <w:rPr>
                          <w:i/>
                          <w:iCs/>
                          <w:color w:val="808080" w:themeColor="background1" w:themeShade="80"/>
                        </w:rPr>
                      </w:pPr>
                    </w:p>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5184" behindDoc="0" locked="0" layoutInCell="0" allowOverlap="1" wp14:anchorId="56AAA6B7" wp14:editId="6BCAA134">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Default="00EA0305"/>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SAQMAAAk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T8vjk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EA0305" w:rsidRDefault="00EA0305"/>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3136" behindDoc="0" locked="0" layoutInCell="0" allowOverlap="1" wp14:anchorId="57974937" wp14:editId="61E0B099">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45028"/>
                              <w:temporary/>
                              <w:showingPlcHdr/>
                            </w:sdtPr>
                            <w:sdtEndPr/>
                            <w:sdtContent>
                              <w:p w:rsidR="00EA0305" w:rsidRDefault="00EA030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M+/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lb6M+/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Content>
                        <w:p w:rsidR="00EA0305" w:rsidRDefault="00EA0305"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40544" behindDoc="0" locked="0" layoutInCell="0" allowOverlap="1" wp14:anchorId="03E3D3D3" wp14:editId="5641EAE4">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577D6">
                            <w:pPr>
                              <w:shd w:val="clear" w:color="auto" w:fill="FFFFFF"/>
                              <w:jc w:val="both"/>
                              <w:rPr>
                                <w:rFonts w:ascii="Arial" w:hAnsi="Arial" w:cs="Arial"/>
                                <w:b/>
                                <w:bCs/>
                                <w:color w:val="1F497D"/>
                                <w:sz w:val="32"/>
                                <w:szCs w:val="32"/>
                                <w:u w:val="single"/>
                                <w:shd w:val="clear" w:color="auto" w:fill="FFFFFF"/>
                              </w:rPr>
                            </w:pPr>
                          </w:p>
                          <w:p w:rsidR="00EA0305" w:rsidRDefault="00EA0305" w:rsidP="004577D6">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9"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uIdAQMAAAo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na4h0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A0305" w:rsidRPr="00B32A09" w:rsidRDefault="00EA0305"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4577D6">
                      <w:pPr>
                        <w:shd w:val="clear" w:color="auto" w:fill="FFFFFF"/>
                        <w:jc w:val="both"/>
                        <w:rPr>
                          <w:rFonts w:ascii="Arial" w:hAnsi="Arial" w:cs="Arial"/>
                          <w:b/>
                          <w:bCs/>
                          <w:color w:val="1F497D"/>
                          <w:sz w:val="32"/>
                          <w:szCs w:val="32"/>
                          <w:u w:val="single"/>
                          <w:shd w:val="clear" w:color="auto" w:fill="FFFFFF"/>
                        </w:rPr>
                      </w:pPr>
                    </w:p>
                    <w:p w:rsidR="00EA0305" w:rsidRDefault="00EA0305" w:rsidP="004577D6">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4577D6">
                      <w:pPr>
                        <w:rPr>
                          <w:i/>
                          <w:iCs/>
                          <w:color w:val="808080" w:themeColor="background1" w:themeShade="80"/>
                        </w:rPr>
                      </w:pPr>
                    </w:p>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41568" behindDoc="0" locked="0" layoutInCell="0" allowOverlap="1" wp14:anchorId="39DD113C" wp14:editId="70EAED8E">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Default="00EA0305" w:rsidP="0031086D">
                            <w:pPr>
                              <w:jc w:val="both"/>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if1OO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EA0305" w:rsidRDefault="00EA0305" w:rsidP="0031086D">
                      <w:pPr>
                        <w:jc w:val="both"/>
                      </w:pPr>
                    </w:p>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39520" behindDoc="0" locked="0" layoutInCell="0" allowOverlap="1" wp14:anchorId="7FA85AB7" wp14:editId="78AD21AD">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0651534"/>
                              <w:temporary/>
                              <w:showingPlcHdr/>
                            </w:sdtPr>
                            <w:sdtEndPr/>
                            <w:sdtContent>
                              <w:p w:rsidR="00EA0305" w:rsidRDefault="00EA0305"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hwAAMAAAo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77Joc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620651534"/>
                        <w:temporary/>
                        <w:showingPlcHdr/>
                      </w:sdtPr>
                      <w:sdtContent>
                        <w:p w:rsidR="00EA0305" w:rsidRDefault="00EA0305"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42592" behindDoc="0" locked="0" layoutInCell="0" allowOverlap="1" wp14:anchorId="24F1EC26" wp14:editId="6FFD42D8">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150BEB7" wp14:editId="51B147C0">
                                  <wp:extent cx="2057400" cy="952500"/>
                                  <wp:effectExtent l="0" t="0" r="0" b="0"/>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4577D6">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E3N2wCoCAAAsBAAADgAAAAAAAAAAAAAAAAAuAgAAZHJz&#10;L2Uyb0RvYy54bWxQSwECLQAUAAYACAAAACEAfy/ndOAAAAANAQAADwAAAAAAAAAAAAAAAACEBAAA&#10;ZHJzL2Rvd25yZXYueG1sUEsFBgAAAAAEAAQA8wAAAJEFAAAAAA==&#10;" o:allowincell="f" filled="t" fillcolor="#002060" stroked="f">
                <v:textbox>
                  <w:txbxContent>
                    <w:p w:rsidR="00EA0305" w:rsidRDefault="00EA0305"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150BEB7" wp14:editId="51B147C0">
                            <wp:extent cx="2057400" cy="952500"/>
                            <wp:effectExtent l="0" t="0" r="0" b="0"/>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4577D6">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45664" behindDoc="0" locked="0" layoutInCell="0" allowOverlap="1" wp14:anchorId="61FA5EE3" wp14:editId="5D172592">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3"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I/AA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HbyP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6688" behindDoc="0" locked="0" layoutInCell="0" allowOverlap="1" wp14:anchorId="6BFE185C" wp14:editId="0DF962C2">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Un peu comme les victimes du terrorisme ont fait mettre en place un fond de mutuelle...</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Cette façon de se faire de l'argent sur une misère préméditée...</w:t>
                            </w:r>
                          </w:p>
                          <w:p w:rsidR="00601F35" w:rsidRPr="00601F35" w:rsidRDefault="00601F35" w:rsidP="00601F35">
                            <w:pPr>
                              <w:shd w:val="clear" w:color="auto" w:fill="FFFFFF"/>
                              <w:jc w:val="both"/>
                              <w:rPr>
                                <w:rFonts w:ascii="Arial" w:hAnsi="Arial" w:cs="Arial"/>
                                <w:color w:val="000000"/>
                                <w:sz w:val="32"/>
                                <w:szCs w:val="32"/>
                                <w:shd w:val="clear" w:color="auto" w:fill="FFFFFF"/>
                              </w:rPr>
                            </w:pPr>
                          </w:p>
                          <w:p w:rsidR="00601F35" w:rsidRPr="00601F35" w:rsidRDefault="00601F35" w:rsidP="00601F35">
                            <w:pPr>
                              <w:shd w:val="clear" w:color="auto" w:fill="FFFFFF"/>
                              <w:jc w:val="both"/>
                              <w:rPr>
                                <w:rFonts w:ascii="Arial" w:hAnsi="Arial" w:cs="Arial"/>
                                <w:b/>
                                <w:color w:val="000000"/>
                                <w:sz w:val="32"/>
                                <w:szCs w:val="32"/>
                                <w:shd w:val="clear" w:color="auto" w:fill="FFFFFF"/>
                              </w:rPr>
                            </w:pPr>
                            <w:r w:rsidRPr="00601F35">
                              <w:rPr>
                                <w:rFonts w:ascii="Arial" w:hAnsi="Arial" w:cs="Arial"/>
                                <w:b/>
                                <w:color w:val="000000"/>
                                <w:sz w:val="32"/>
                                <w:szCs w:val="32"/>
                                <w:shd w:val="clear" w:color="auto" w:fill="FFFFFF"/>
                              </w:rPr>
                              <w:t>#2  05 janvier 2020 - 12:45 - Anne Vareyne a dit :</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Bonjour Jeannine ,</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Merci pour votre témoignage qui fait réfléchir à un aspect de notre mise en danger connue de très peu d'entre nous.</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On ajoutera le retour de maladies terribles comme la tuberculose qu'on croyait éradiquées : la faute à qui?</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La faute aux instances sanitaires qui ne pratiquent plus la quarantaine pour des raisons économiques et laissent l 'insalubrité gagner du terrain chaque jour, nous mettant tous en danger.</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 xml:space="preserve">Les cafards africains et les coléoptères égyptiens grouillent dans beaucoup d'immeubles parisiens et ils sont porteurs de beaucoup de maladies notamment la tuberculose. </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La désinfestation est devenue lucrative alors que ce sont les devoirs des pouvoirs publics qui par ailleurs sont responsables de cette infestation.</w:t>
                            </w:r>
                          </w:p>
                          <w:p w:rsidR="00EA0305" w:rsidRPr="00601F35" w:rsidRDefault="00EA0305" w:rsidP="0031086D">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bX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ucUI8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csK8KNYQzWht/DIEALotphfYLRGvsdowFW0RK72y2zAiP1TsMwlTTLwu6KTpYvUnDsowPeOnpp&#10;WkRZMF1DMmgzRqN57seNt+2t3LRwF40EaXMKI9hIH4h4rGtyYOFEWNNyDBvtqR+jHlf48S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4VD21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Un peu comme les victimes du terrorisme ont fait mettre en place un fond de mutuelle...</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Cette façon de se faire de l'argent sur une misère préméditée...</w:t>
                      </w:r>
                    </w:p>
                    <w:p w:rsidR="00601F35" w:rsidRPr="00601F35" w:rsidRDefault="00601F35" w:rsidP="00601F35">
                      <w:pPr>
                        <w:shd w:val="clear" w:color="auto" w:fill="FFFFFF"/>
                        <w:jc w:val="both"/>
                        <w:rPr>
                          <w:rFonts w:ascii="Arial" w:hAnsi="Arial" w:cs="Arial"/>
                          <w:color w:val="000000"/>
                          <w:sz w:val="32"/>
                          <w:szCs w:val="32"/>
                          <w:shd w:val="clear" w:color="auto" w:fill="FFFFFF"/>
                        </w:rPr>
                      </w:pPr>
                    </w:p>
                    <w:p w:rsidR="00601F35" w:rsidRPr="00601F35" w:rsidRDefault="00601F35" w:rsidP="00601F35">
                      <w:pPr>
                        <w:shd w:val="clear" w:color="auto" w:fill="FFFFFF"/>
                        <w:jc w:val="both"/>
                        <w:rPr>
                          <w:rFonts w:ascii="Arial" w:hAnsi="Arial" w:cs="Arial"/>
                          <w:b/>
                          <w:color w:val="000000"/>
                          <w:sz w:val="32"/>
                          <w:szCs w:val="32"/>
                          <w:shd w:val="clear" w:color="auto" w:fill="FFFFFF"/>
                        </w:rPr>
                      </w:pPr>
                      <w:r w:rsidRPr="00601F35">
                        <w:rPr>
                          <w:rFonts w:ascii="Arial" w:hAnsi="Arial" w:cs="Arial"/>
                          <w:b/>
                          <w:color w:val="000000"/>
                          <w:sz w:val="32"/>
                          <w:szCs w:val="32"/>
                          <w:shd w:val="clear" w:color="auto" w:fill="FFFFFF"/>
                        </w:rPr>
                        <w:t>#2  05 janvier 2020 - 12:45 - Anne Vareyne a dit :</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Bonjour Jeannine ,</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Merci pour votre témoignage qui fait réfléchir à un aspect de notre mise en danger connue de très peu d'entre nous.</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On ajoutera le retour de maladies terribles comme la tuberculose qu'on croyait éradiquées : la faute à qui?</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La faute aux instances sanitaires qui ne pratiquent plus la quarantaine pour des raisons économiques et laissent l 'insalubrité gagner du terrain chaque jour, nous mettant tous en danger.</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Les cafards africains et les coléoptères égyptiens grouillent dans beaucoup d'immeubles parisiens et ils sont porteurs de beaucoup de maladies notamment la tuberculose.</w:t>
                      </w:r>
                      <w:r w:rsidRPr="00601F35">
                        <w:rPr>
                          <w:rFonts w:ascii="Arial" w:hAnsi="Arial" w:cs="Arial"/>
                          <w:color w:val="000000"/>
                          <w:sz w:val="32"/>
                          <w:szCs w:val="32"/>
                          <w:shd w:val="clear" w:color="auto" w:fill="FFFFFF"/>
                        </w:rPr>
                        <w:t xml:space="preserve"> </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La désinfestation est devenue lucrative alors que ce sont les devoirs des pouvoirs publics qui par ailleurs sont responsables de cette infestation.</w:t>
                      </w:r>
                    </w:p>
                    <w:p w:rsidR="00EA0305" w:rsidRPr="00601F35" w:rsidRDefault="00EA0305" w:rsidP="0031086D">
                      <w:pPr>
                        <w:jc w:val="both"/>
                        <w:rPr>
                          <w:rFonts w:ascii="Arial" w:hAnsi="Arial" w:cs="Arial"/>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4640" behindDoc="0" locked="0" layoutInCell="0" allowOverlap="1" wp14:anchorId="6EA30100" wp14:editId="7E6A3C9B">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8291138"/>
                              <w:temporary/>
                              <w:showingPlcHdr/>
                            </w:sdtPr>
                            <w:sdtEnd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CcvEBwAgMAAAo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818291138"/>
                        <w:temporary/>
                        <w:showingPlcHdr/>
                      </w:sdt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47712" behindDoc="0" locked="0" layoutInCell="0" allowOverlap="1" wp14:anchorId="4CA3FDD2" wp14:editId="4A4D3057">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cSXZ6SoCAAAsBAAADgAAAAAAAAAAAAAAAAAuAgAAZHJz&#10;L2Uyb0RvYy54bWxQSwECLQAUAAYACAAAACEAfy/ndOAAAAANAQAADwAAAAAAAAAAAAAAAACEBAAA&#10;ZHJzL2Rvd25yZXYueG1sUEsFBgAAAAAEAAQA8wAAAJEFAAAAAA==&#10;" o:allowincell="f" filled="t" fillcolor="#002060" stroked="f">
                <v:textbo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p>
    <w:p w:rsidR="0031086D" w:rsidRPr="007D132A" w:rsidRDefault="0031086D" w:rsidP="0031086D">
      <w:pPr>
        <w:framePr w:hSpace="0" w:wrap="auto" w:vAnchor="margin" w:xAlign="left" w:yAlign="inline"/>
      </w:pPr>
      <w:r>
        <w:rPr>
          <w:lang w:eastAsia="fr-FR"/>
        </w:rPr>
        <mc:AlternateContent>
          <mc:Choice Requires="wps">
            <w:drawing>
              <wp:anchor distT="0" distB="0" distL="114300" distR="114300" simplePos="0" relativeHeight="252150784" behindDoc="0" locked="0" layoutInCell="0" allowOverlap="1" wp14:anchorId="55BC8803" wp14:editId="3CBAB1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7"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BWTV8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9760" behindDoc="0" locked="0" layoutInCell="0" allowOverlap="1" wp14:anchorId="2AEEBC8F" wp14:editId="23C47106">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222093"/>
                              <w:temporary/>
                              <w:showingPlcHdr/>
                            </w:sdtPr>
                            <w:sdtEnd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8"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FawePI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222093"/>
                        <w:temporary/>
                        <w:showingPlcHdr/>
                      </w:sdt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B6422C" w:rsidP="0031086D">
      <w:pPr>
        <w:framePr w:hSpace="0" w:wrap="auto" w:vAnchor="margin" w:xAlign="left" w:yAlign="inline"/>
      </w:pPr>
      <w:r>
        <w:rPr>
          <w:lang w:eastAsia="fr-FR"/>
        </w:rPr>
        <mc:AlternateContent>
          <mc:Choice Requires="wps">
            <w:drawing>
              <wp:anchor distT="0" distB="0" distL="114300" distR="114300" simplePos="0" relativeHeight="252151808" behindDoc="0" locked="0" layoutInCell="0" allowOverlap="1" wp14:anchorId="01E73943" wp14:editId="1E8C65C8">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169 euros en moyenne à notre charge pour désinfester. Comme d'habitude on paye pour le mal subi.</w:t>
                            </w:r>
                          </w:p>
                          <w:p w:rsid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En attente d'autres témoignages, bon dimanche.</w:t>
                            </w:r>
                          </w:p>
                          <w:p w:rsidR="00601F35" w:rsidRDefault="00601F35" w:rsidP="00601F35">
                            <w:pPr>
                              <w:shd w:val="clear" w:color="auto" w:fill="FFFFFF"/>
                              <w:jc w:val="both"/>
                              <w:rPr>
                                <w:rFonts w:ascii="Arial" w:hAnsi="Arial" w:cs="Arial"/>
                                <w:color w:val="000000"/>
                                <w:sz w:val="32"/>
                                <w:szCs w:val="32"/>
                                <w:shd w:val="clear" w:color="auto" w:fill="FFFFFF"/>
                              </w:rPr>
                            </w:pPr>
                          </w:p>
                          <w:p w:rsidR="00601F35" w:rsidRPr="00601F35" w:rsidRDefault="00601F35" w:rsidP="00601F35">
                            <w:pPr>
                              <w:shd w:val="clear" w:color="auto" w:fill="FFFFFF"/>
                              <w:jc w:val="both"/>
                              <w:rPr>
                                <w:rFonts w:ascii="Arial" w:hAnsi="Arial" w:cs="Arial"/>
                                <w:b/>
                                <w:color w:val="000000"/>
                                <w:sz w:val="32"/>
                                <w:szCs w:val="32"/>
                                <w:shd w:val="clear" w:color="auto" w:fill="FFFFFF"/>
                              </w:rPr>
                            </w:pPr>
                            <w:r w:rsidRPr="00601F35">
                              <w:rPr>
                                <w:rFonts w:ascii="Arial" w:hAnsi="Arial" w:cs="Arial"/>
                                <w:b/>
                                <w:color w:val="000000"/>
                                <w:sz w:val="32"/>
                                <w:szCs w:val="32"/>
                                <w:shd w:val="clear" w:color="auto" w:fill="FFFFFF"/>
                              </w:rPr>
                              <w:t>#3  mercredi 08 janvier 2020 - 13:48 - Trop c'est Trop a dit :</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Origine "les identitaires" .</w:t>
                            </w:r>
                          </w:p>
                          <w:p w:rsidR="00601F35" w:rsidRPr="00601F35" w:rsidRDefault="00601F35" w:rsidP="00601F35">
                            <w:pPr>
                              <w:shd w:val="clear" w:color="auto" w:fill="FFFFFF"/>
                              <w:jc w:val="both"/>
                              <w:rPr>
                                <w:rFonts w:ascii="Arial" w:hAnsi="Arial" w:cs="Arial"/>
                                <w:color w:val="000000"/>
                                <w:sz w:val="32"/>
                                <w:szCs w:val="32"/>
                                <w:shd w:val="clear" w:color="auto" w:fill="FFFFFF"/>
                              </w:rPr>
                            </w:pP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La natalité, grande absente du débat sur la réforme des retraites</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Depuis plusieurs semaines la France se déchire au sujet de la réforme des retraites proposée par le gouvernement Macron. Cette réforme, qui mêle fin des régimes spéciaux et allongement de la durée de cotisation –via un « âge d’équilibre », terme technocratique qui correspond à un allongement de la durée de travail, est largement rejetée par une majorité de Français après plusieurs semaines de grève.</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Si la fin des régimes spéciaux peut faire naître un sentiment d’équité chez une majorité de Français qui travaillent dans le privé, l’allongement de la durée de cotisation lui, ne passe pas auprès de l’opinion qui a bien compris que le gouvernement se servait des régimes spéciaux pour passer en force sur l’âge de départ à la retraite.</w:t>
                            </w:r>
                          </w:p>
                          <w:p w:rsidR="00601F35" w:rsidRPr="00601F35" w:rsidRDefault="00601F35" w:rsidP="00601F35">
                            <w:pPr>
                              <w:shd w:val="clear" w:color="auto" w:fill="FFFFFF"/>
                              <w:jc w:val="both"/>
                              <w:rPr>
                                <w:rFonts w:ascii="Arial" w:hAnsi="Arial" w:cs="Arial"/>
                                <w:color w:val="000000"/>
                                <w:sz w:val="32"/>
                                <w:szCs w:val="32"/>
                                <w:shd w:val="clear" w:color="auto" w:fill="FFFFFF"/>
                              </w:rPr>
                            </w:pPr>
                          </w:p>
                          <w:p w:rsidR="00601F35" w:rsidRPr="00601F35" w:rsidRDefault="00601F35" w:rsidP="00601F35">
                            <w:pPr>
                              <w:shd w:val="clear" w:color="auto" w:fill="FFFFFF"/>
                              <w:jc w:val="both"/>
                              <w:rPr>
                                <w:rFonts w:ascii="Arial" w:hAnsi="Arial" w:cs="Arial"/>
                                <w:color w:val="000000"/>
                                <w:sz w:val="32"/>
                                <w:szCs w:val="32"/>
                                <w:shd w:val="clear" w:color="auto" w:fill="FFFFFF"/>
                              </w:rPr>
                            </w:pPr>
                          </w:p>
                          <w:p w:rsidR="00EA0305" w:rsidRDefault="00EA0305"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" o:allowincell="f" stroked="f">
                <v:shadow on="t" type="perspective" color="#4f81bd" origin="-.5,-.5" offset="-3pt,-3pt" matrix="58982f,,,58982f"/>
                <v:textbox inset=",,36pt,18pt">
                  <w:txbxContent>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169 euros en moyenne à notre charge pour désinfester. Comme d'habitude on paye pour le mal subi.</w:t>
                      </w:r>
                    </w:p>
                    <w:p w:rsid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En attente d'autres témoignages, bon dimanche.</w:t>
                      </w:r>
                    </w:p>
                    <w:p w:rsidR="00601F35" w:rsidRDefault="00601F35" w:rsidP="00601F35">
                      <w:pPr>
                        <w:shd w:val="clear" w:color="auto" w:fill="FFFFFF"/>
                        <w:jc w:val="both"/>
                        <w:rPr>
                          <w:rFonts w:ascii="Arial" w:hAnsi="Arial" w:cs="Arial"/>
                          <w:color w:val="000000"/>
                          <w:sz w:val="32"/>
                          <w:szCs w:val="32"/>
                          <w:shd w:val="clear" w:color="auto" w:fill="FFFFFF"/>
                        </w:rPr>
                      </w:pPr>
                    </w:p>
                    <w:p w:rsidR="00601F35" w:rsidRPr="00601F35" w:rsidRDefault="00601F35" w:rsidP="00601F35">
                      <w:pPr>
                        <w:shd w:val="clear" w:color="auto" w:fill="FFFFFF"/>
                        <w:jc w:val="both"/>
                        <w:rPr>
                          <w:rFonts w:ascii="Arial" w:hAnsi="Arial" w:cs="Arial"/>
                          <w:b/>
                          <w:color w:val="000000"/>
                          <w:sz w:val="32"/>
                          <w:szCs w:val="32"/>
                          <w:shd w:val="clear" w:color="auto" w:fill="FFFFFF"/>
                        </w:rPr>
                      </w:pPr>
                      <w:r w:rsidRPr="00601F35">
                        <w:rPr>
                          <w:rFonts w:ascii="Arial" w:hAnsi="Arial" w:cs="Arial"/>
                          <w:b/>
                          <w:color w:val="000000"/>
                          <w:sz w:val="32"/>
                          <w:szCs w:val="32"/>
                          <w:shd w:val="clear" w:color="auto" w:fill="FFFFFF"/>
                        </w:rPr>
                        <w:t>#3  mercredi 08 janvier 2020 - 13:48 - Trop c'est Trop a dit :</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Origine "les identitaires" .</w:t>
                      </w:r>
                    </w:p>
                    <w:p w:rsidR="00601F35" w:rsidRPr="00601F35" w:rsidRDefault="00601F35" w:rsidP="00601F35">
                      <w:pPr>
                        <w:shd w:val="clear" w:color="auto" w:fill="FFFFFF"/>
                        <w:jc w:val="both"/>
                        <w:rPr>
                          <w:rFonts w:ascii="Arial" w:hAnsi="Arial" w:cs="Arial"/>
                          <w:color w:val="000000"/>
                          <w:sz w:val="32"/>
                          <w:szCs w:val="32"/>
                          <w:shd w:val="clear" w:color="auto" w:fill="FFFFFF"/>
                        </w:rPr>
                      </w:pP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La natalité, grande absente du débat sur la réforme des retraites</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Depuis plusieurs semaines la France se déchire au sujet de la réforme des retraites proposée par le gouvernement Macron. Cette réforme, qui mêle fin des régimes spéciaux et allongement de la durée de cotisation –via un « âge d’équilibre », terme technocratique qui correspond à un allongement de la durée de travail, est largement rejetée par une majorité de Français après plusieurs semaines de grève.</w:t>
                      </w:r>
                    </w:p>
                    <w:p w:rsidR="00601F35" w:rsidRPr="00601F35" w:rsidRDefault="00601F35" w:rsidP="00601F35">
                      <w:pPr>
                        <w:shd w:val="clear" w:color="auto" w:fill="FFFFFF"/>
                        <w:jc w:val="both"/>
                        <w:rPr>
                          <w:rFonts w:ascii="Arial" w:hAnsi="Arial" w:cs="Arial"/>
                          <w:color w:val="000000"/>
                          <w:sz w:val="32"/>
                          <w:szCs w:val="32"/>
                          <w:shd w:val="clear" w:color="auto" w:fill="FFFFFF"/>
                        </w:rPr>
                      </w:pPr>
                      <w:r w:rsidRPr="00601F35">
                        <w:rPr>
                          <w:rFonts w:ascii="Arial" w:hAnsi="Arial" w:cs="Arial"/>
                          <w:color w:val="000000"/>
                          <w:sz w:val="32"/>
                          <w:szCs w:val="32"/>
                          <w:shd w:val="clear" w:color="auto" w:fill="FFFFFF"/>
                        </w:rPr>
                        <w:t>Si la fin des régimes spéciaux peut faire naître un sentiment d’équité chez une majorité de Français qui travaillent dans le privé, l’allongement de la durée de cotisation lui, ne passe pas auprès de l’opinion qui a bien compris que le gouvernement se servait des régimes spéciaux pour passer en force sur l’âge de départ à la retraite.</w:t>
                      </w:r>
                    </w:p>
                    <w:p w:rsidR="00601F35" w:rsidRPr="00601F35" w:rsidRDefault="00601F35" w:rsidP="00601F35">
                      <w:pPr>
                        <w:shd w:val="clear" w:color="auto" w:fill="FFFFFF"/>
                        <w:jc w:val="both"/>
                        <w:rPr>
                          <w:rFonts w:ascii="Arial" w:hAnsi="Arial" w:cs="Arial"/>
                          <w:color w:val="000000"/>
                          <w:sz w:val="32"/>
                          <w:szCs w:val="32"/>
                          <w:shd w:val="clear" w:color="auto" w:fill="FFFFFF"/>
                        </w:rPr>
                      </w:pPr>
                    </w:p>
                    <w:p w:rsidR="00601F35" w:rsidRPr="00601F35" w:rsidRDefault="00601F35" w:rsidP="00601F35">
                      <w:pPr>
                        <w:shd w:val="clear" w:color="auto" w:fill="FFFFFF"/>
                        <w:jc w:val="both"/>
                        <w:rPr>
                          <w:rFonts w:ascii="Arial" w:hAnsi="Arial" w:cs="Arial"/>
                          <w:color w:val="000000"/>
                          <w:sz w:val="32"/>
                          <w:szCs w:val="32"/>
                          <w:shd w:val="clear" w:color="auto" w:fill="FFFFFF"/>
                        </w:rPr>
                      </w:pPr>
                    </w:p>
                    <w:p w:rsidR="00EA0305" w:rsidRDefault="00EA0305"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5C335DA9" wp14:editId="399D0824">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L88ixCoCAAAsBAAADgAAAAAAAAAAAAAAAAAuAgAAZHJz&#10;L2Uyb0RvYy54bWxQSwECLQAUAAYACAAAACEAfy/ndOAAAAANAQAADwAAAAAAAAAAAAAAAACEBAAA&#10;ZHJzL2Rvd25yZXYueG1sUEsFBgAAAAAEAAQA8wAAAJEFAAAAAA==&#10;" o:allowincell="f" filled="t" fillcolor="#002060" stroked="f">
                <v:textbo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5904" behindDoc="0" locked="0" layoutInCell="0" allowOverlap="1" wp14:anchorId="08762B27" wp14:editId="3862277F">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1"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QZAAMAAAo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7kAUGQ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6928" behindDoc="0" locked="0" layoutInCell="0" allowOverlap="1" wp14:anchorId="2892130C" wp14:editId="06F17A05">
                <wp:simplePos x="0" y="0"/>
                <wp:positionH relativeFrom="page">
                  <wp:posOffset>542259</wp:posOffset>
                </wp:positionH>
                <wp:positionV relativeFrom="margin">
                  <wp:posOffset>744279</wp:posOffset>
                </wp:positionV>
                <wp:extent cx="4076707" cy="9110980"/>
                <wp:effectExtent l="171450" t="171450" r="57150" b="52070"/>
                <wp:wrapSquare wrapText="bothSides"/>
                <wp:docPr id="6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La relance de la natalité, une réponse au vieillissement de la population</w:t>
                            </w:r>
                          </w:p>
                          <w:p w:rsid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Le report de l’âge de départ est présenté comme une fatalité par les politiques depuis plusieurs décennies, en cause le vieillissement de la population qui fragilise le système par répartition. Mais ce sont bien les politiques qui sont responsables de ce déséquilibre, car ces derniers n’ont jamais abordé le sujet avec une vision sur le long terme. Le vieillissement de la population n’est que le résultat d’une baisse importante de la natalité depuis un demi-siècle. Si le sujet n’est pas franco-français mais concerne bien l’Europe en général, il n’en demeure pas moins qu’ils ne peut pas et ne doit pas être considéré comme une fatalité par le pouvoir politique. Conditionnés par les idées de Mai 68, les décideurs politiques actuels ont surtout préféré « jouir sans entrave » et placer les préoccupations matérielles au dessus des questions de filiation, de famille et de natalité.</w:t>
                            </w:r>
                          </w:p>
                          <w:p w:rsidR="00CA4BB5" w:rsidRPr="00CA4BB5" w:rsidRDefault="00CA4BB5" w:rsidP="00CA4BB5">
                            <w:pPr>
                              <w:shd w:val="clear" w:color="auto" w:fill="FFFFFF"/>
                              <w:jc w:val="both"/>
                              <w:rPr>
                                <w:rFonts w:ascii="Arial" w:hAnsi="Arial" w:cs="Arial"/>
                                <w:color w:val="000000"/>
                                <w:sz w:val="32"/>
                                <w:szCs w:val="32"/>
                                <w:shd w:val="clear" w:color="auto" w:fill="FFFFFF"/>
                              </w:rPr>
                            </w:pPr>
                          </w:p>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L’immigration pour payer les retraites ? Une double escroquerie</w:t>
                            </w:r>
                          </w:p>
                          <w:p w:rsidR="00EA0305" w:rsidRPr="00CA4BB5" w:rsidRDefault="00EA0305" w:rsidP="00B6422C">
                            <w:pPr>
                              <w:jc w:val="both"/>
                              <w:rPr>
                                <w:rFonts w:ascii="Arial" w:hAnsi="Arial" w:cs="Arial"/>
                                <w:i/>
                                <w:iCs/>
                                <w:noProof w:val="0"/>
                                <w:color w:val="444444"/>
                                <w:kern w:val="0"/>
                                <w:sz w:val="32"/>
                                <w:szCs w:val="32"/>
                                <w:lang w:eastAsia="fr-FR"/>
                              </w:rPr>
                            </w:pPr>
                          </w:p>
                          <w:p w:rsidR="00EA0305" w:rsidRPr="00B6422C" w:rsidRDefault="00EA0305"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2" style="position:absolute;margin-left:42.7pt;margin-top:58.6pt;width:321pt;height:717.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Qs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nnb0L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La relance de la natalité, une réponse au vieillissement de la population</w:t>
                      </w:r>
                    </w:p>
                    <w:p w:rsid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Le report de l’âge de départ est présenté comme une fatalité par les politiques depuis plusieurs décennies, en cause le vieillissement de la population qui fragilise le système par répartition. Mais ce sont bien les politiques qui sont responsables de ce déséquilibre, car ces derniers n’ont jamais abordé le sujet avec une vision sur le long terme. Le vieillissement de la population n’est que le résultat d’une baisse importante de la natalité depuis un demi-siècle. Si le sujet n’est pas franco-français mais concerne bien l’Europe en général, il n’en demeure pas moins qu’ils ne peut pas et ne doit pas être considéré comme une fatalité par le pouvoir politique. Conditionnés par les idées de Mai 68, les décideurs politiques actuels ont surtout préféré « jouir sans entrave » et placer les préoccupations matérielles au dessus des questions de filiation, de famille et de natalité.</w:t>
                      </w:r>
                    </w:p>
                    <w:p w:rsidR="00CA4BB5" w:rsidRPr="00CA4BB5" w:rsidRDefault="00CA4BB5" w:rsidP="00CA4BB5">
                      <w:pPr>
                        <w:shd w:val="clear" w:color="auto" w:fill="FFFFFF"/>
                        <w:jc w:val="both"/>
                        <w:rPr>
                          <w:rFonts w:ascii="Arial" w:hAnsi="Arial" w:cs="Arial"/>
                          <w:color w:val="000000"/>
                          <w:sz w:val="32"/>
                          <w:szCs w:val="32"/>
                          <w:shd w:val="clear" w:color="auto" w:fill="FFFFFF"/>
                        </w:rPr>
                      </w:pPr>
                    </w:p>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L’immigration pour payer les retraites ? Une double escroquerie</w:t>
                      </w:r>
                    </w:p>
                    <w:p w:rsidR="00EA0305" w:rsidRPr="00CA4BB5" w:rsidRDefault="00EA0305" w:rsidP="00B6422C">
                      <w:pPr>
                        <w:jc w:val="both"/>
                        <w:rPr>
                          <w:rFonts w:ascii="Arial" w:hAnsi="Arial" w:cs="Arial"/>
                          <w:i/>
                          <w:iCs/>
                          <w:noProof w:val="0"/>
                          <w:color w:val="444444"/>
                          <w:kern w:val="0"/>
                          <w:sz w:val="32"/>
                          <w:szCs w:val="32"/>
                          <w:lang w:eastAsia="fr-FR"/>
                        </w:rPr>
                      </w:pPr>
                    </w:p>
                    <w:p w:rsidR="00EA0305" w:rsidRPr="00B6422C" w:rsidRDefault="00EA0305"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4880" behindDoc="0" locked="0" layoutInCell="0" allowOverlap="1" wp14:anchorId="78E2D04E" wp14:editId="305E2CE9">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End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KL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E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OOaQos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57952" behindDoc="0" locked="0" layoutInCell="0" allowOverlap="1" wp14:anchorId="27EDA1C4" wp14:editId="62639BBE">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BwbPyoCAAAsBAAADgAAAAAAAAAAAAAAAAAuAgAAZHJz&#10;L2Uyb0RvYy54bWxQSwECLQAUAAYACAAAACEAfy/ndOAAAAANAQAADwAAAAAAAAAAAAAAAACEBAAA&#10;ZHJzL2Rvd25yZXYueG1sUEsFBgAAAAAEAAQA8wAAAJEFAAAAAA==&#10;" o:allowincell="f" filled="t" fillcolor="#002060" stroked="f">
                <v:textbo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102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5" style="position:absolute;margin-left:42.65pt;margin-top:58.55pt;width:330.65pt;height:717.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BdAQMAAAo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HCUF0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0000" behindDoc="0" locked="0" layoutInCell="0" allowOverlap="1" wp14:anchorId="44E41B45" wp14:editId="7DF6EDD8">
                <wp:simplePos x="0" y="0"/>
                <wp:positionH relativeFrom="page">
                  <wp:posOffset>541655</wp:posOffset>
                </wp:positionH>
                <wp:positionV relativeFrom="margin">
                  <wp:posOffset>743585</wp:posOffset>
                </wp:positionV>
                <wp:extent cx="4199255" cy="9110980"/>
                <wp:effectExtent l="171450" t="171450" r="48895" b="52070"/>
                <wp:wrapSquare wrapText="bothSides"/>
                <wp:docPr id="6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3939373"/>
                              <w:temporary/>
                              <w:showingPlcHdr/>
                            </w:sdtPr>
                            <w:sdtEnd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6" style="position:absolute;margin-left:42.65pt;margin-top:58.55pt;width:330.65pt;height:717.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Qg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NwxYuNGPwVqzRxgEaEFQO6xPMBptvmPUwyqaY3u/pYZjJN8pGKaCpKnfXcFJs1kCjnl2wFsHL0ny&#10;IAuqKkgGbcZoMK/csPG2nRGbBu4igSClL2AEa+H2szrUBWB8kbBwAqxxOfqNduiHqOcVvvgF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DT1NC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293939373"/>
                        <w:temporary/>
                        <w:showingPlcHdr/>
                      </w:sdt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CA4BB5" w:rsidP="0031086D">
      <w:pPr>
        <w:framePr w:hSpace="0" w:wrap="auto" w:vAnchor="margin" w:xAlign="left" w:yAlign="inline"/>
      </w:pPr>
      <w:r>
        <w:rPr>
          <w:lang w:eastAsia="fr-FR"/>
        </w:rPr>
        <mc:AlternateContent>
          <mc:Choice Requires="wps">
            <w:drawing>
              <wp:anchor distT="0" distB="0" distL="114300" distR="114300" simplePos="0" relativeHeight="252162048" behindDoc="0" locked="0" layoutInCell="0" allowOverlap="1" wp14:anchorId="7909E861" wp14:editId="0C24C142">
                <wp:simplePos x="0" y="0"/>
                <wp:positionH relativeFrom="page">
                  <wp:posOffset>542925</wp:posOffset>
                </wp:positionH>
                <wp:positionV relativeFrom="margin">
                  <wp:posOffset>742315</wp:posOffset>
                </wp:positionV>
                <wp:extent cx="4076700" cy="9238615"/>
                <wp:effectExtent l="171450" t="171450" r="57150" b="57785"/>
                <wp:wrapSquare wrapText="bothSides"/>
                <wp:docPr id="6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Pire, plutôt que d’un programme ambitieux pour relancer la natalité française, les politiques ont fait le choix désastreux de privilégier une immigration massive depuis des décennies, comptant sur le taux de natalité plus élevé chez les individus issus de l’immigration pour financer à moyen terme les retraites des Français.</w:t>
                            </w:r>
                          </w:p>
                          <w:p w:rsidR="00CA4BB5" w:rsidRDefault="00CA4BB5" w:rsidP="00CA4BB5">
                            <w:pPr>
                              <w:shd w:val="clear" w:color="auto" w:fill="FFFFFF"/>
                              <w:jc w:val="both"/>
                              <w:rPr>
                                <w:rFonts w:ascii="Arial" w:hAnsi="Arial" w:cs="Arial"/>
                                <w:color w:val="000000"/>
                                <w:sz w:val="32"/>
                                <w:szCs w:val="32"/>
                                <w:shd w:val="clear" w:color="auto" w:fill="FFFFFF"/>
                              </w:rPr>
                            </w:pPr>
                          </w:p>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Choix désastreux car l’intégration économique de ces populations est un échec cuisant (en témoigne les taux de chômage bien supérieurs à la moyenne chez les gens issus de l’immigration), et a un effet négatif sur le système social français dans son ensemble (CMU, AME, etc..). Sans compter que cette décision peut apparaître avec le recul comme une double peine, puisque l’échec de l’intégration économique de ces populations se double d’un échec de « l’intégration identitaire », qui fait exploser aujourd’hui le modèle Français (insécurité, laïcité, islamisation, terrorisme, etc..).</w:t>
                            </w:r>
                          </w:p>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Hollande plombe les familles, Orban les relance</w:t>
                            </w:r>
                          </w:p>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Alors que François Hollande avait, dans une logique d’économies court-termiste, réduit le quotient familial, impactant ainsi à la hausse les impôts de plus d’un million de foyer Français, une autre voie est possible.</w:t>
                            </w:r>
                          </w:p>
                          <w:p w:rsidR="00EA0305" w:rsidRPr="00B6422C" w:rsidRDefault="00EA0305"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EA0305" w:rsidRDefault="00EA0305"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42.75pt;margin-top:58.45pt;width:321pt;height:727.4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" o:allowincell="f" stroked="f">
                <v:shadow on="t" type="perspective" color="#4f81bd" origin="-.5,-.5" offset="-3pt,-3pt" matrix="58982f,,,58982f"/>
                <v:textbox inset=",,36pt,18pt">
                  <w:txbxContent>
                    <w:p w:rsid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Pire, plutôt que d’un programme ambitieux pour relancer la natalité française, les politiques ont fait le choix désastreux de privilégier une immigration massive depuis des décennies, comptant sur le taux de natalité plus élevé chez les individus issus de l’immigration pour financer à moyen terme les retraites des Français.</w:t>
                      </w:r>
                    </w:p>
                    <w:p w:rsidR="00CA4BB5" w:rsidRDefault="00CA4BB5" w:rsidP="00CA4BB5">
                      <w:pPr>
                        <w:shd w:val="clear" w:color="auto" w:fill="FFFFFF"/>
                        <w:jc w:val="both"/>
                        <w:rPr>
                          <w:rFonts w:ascii="Arial" w:hAnsi="Arial" w:cs="Arial"/>
                          <w:color w:val="000000"/>
                          <w:sz w:val="32"/>
                          <w:szCs w:val="32"/>
                          <w:shd w:val="clear" w:color="auto" w:fill="FFFFFF"/>
                        </w:rPr>
                      </w:pPr>
                    </w:p>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Choix désastreux car l’intégration économique de ces populations est un échec cuisant (en témoigne les taux de chômage bien supérieurs à la moyenne chez les gens issus de l’immigration), et a un effet négatif sur le système social français dans son ensemble (CMU, AME, etc..). Sans compter que cette décision peut apparaître avec le recul comme une double peine, puisque l’échec de l’intégration économique de ces populations se double d’un échec de « l’intégration identitaire », qui fait exploser aujourd’hui le modèle Français (insécurité, laïcité, islamisation, terrorisme, etc..).</w:t>
                      </w:r>
                    </w:p>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Hollande plombe les familles, Orban les relance</w:t>
                      </w:r>
                    </w:p>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Alors que François Hollande avait, dans une logique d’économies court-termiste, réduit le quotient familial, impactant ainsi à la hausse les impôts de plus d’un million de foyer Français, une autre voie est possible.</w:t>
                      </w:r>
                    </w:p>
                    <w:p w:rsidR="00EA0305" w:rsidRPr="00B6422C" w:rsidRDefault="00EA0305"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EA0305" w:rsidRDefault="00EA0305"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307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186" style="position:absolute;margin-left:51.8pt;margin-top:321.6pt;width:732.9pt;height:195.55pt;rotation:90;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0/KA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" o:allowincell="f" filled="t" fillcolor="#002060" stroked="f">
                <v:textbo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614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9" style="position:absolute;margin-left:42.65pt;margin-top:58.55pt;width:330.65pt;height:717.4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28AA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zPgR9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hgE79Tf6MVhr9giDAC0Iaof1CUajzXeMelhFc2zvt9RwjOQ7BcNUkDT1uys4aTZLwDHPDnjr4CVJ&#10;HmRBVQXJoM0YDeaVGzbetjNi08BdJBCk9AWMYC2cJ+K5rtGBhRNgjcvRb7RDP0Q9r/DFL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765dv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5120" behindDoc="0" locked="0" layoutInCell="0" allowOverlap="1" wp14:anchorId="2AFBC1CA" wp14:editId="17462299">
                <wp:simplePos x="0" y="0"/>
                <wp:positionH relativeFrom="page">
                  <wp:posOffset>541655</wp:posOffset>
                </wp:positionH>
                <wp:positionV relativeFrom="margin">
                  <wp:posOffset>743585</wp:posOffset>
                </wp:positionV>
                <wp:extent cx="4199255" cy="9110980"/>
                <wp:effectExtent l="171450" t="171450" r="48895" b="52070"/>
                <wp:wrapSquare wrapText="bothSides"/>
                <wp:docPr id="6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4258294"/>
                              <w:temporary/>
                              <w:showingPlcHdr/>
                            </w:sdtPr>
                            <w:sdtEnd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0" style="position:absolute;margin-left:42.65pt;margin-top:58.55pt;width:330.65pt;height:717.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Ts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7ME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EW65Ow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04258294"/>
                        <w:temporary/>
                        <w:showingPlcHdr/>
                      </w:sdt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CA4BB5" w:rsidP="0031086D">
      <w:pPr>
        <w:framePr w:hSpace="0" w:wrap="auto" w:vAnchor="margin" w:xAlign="left" w:yAlign="inline"/>
      </w:pPr>
      <w:r>
        <w:rPr>
          <w:lang w:eastAsia="fr-FR"/>
        </w:rPr>
        <mc:AlternateContent>
          <mc:Choice Requires="wps">
            <w:drawing>
              <wp:anchor distT="0" distB="0" distL="114300" distR="114300" simplePos="0" relativeHeight="252167168" behindDoc="0" locked="0" layoutInCell="0" allowOverlap="1" wp14:anchorId="3ED4A289" wp14:editId="7E6C4858">
                <wp:simplePos x="0" y="0"/>
                <wp:positionH relativeFrom="page">
                  <wp:posOffset>542925</wp:posOffset>
                </wp:positionH>
                <wp:positionV relativeFrom="margin">
                  <wp:posOffset>742949</wp:posOffset>
                </wp:positionV>
                <wp:extent cx="4076700" cy="9238933"/>
                <wp:effectExtent l="171450" t="171450" r="57150" b="57785"/>
                <wp:wrapSquare wrapText="bothSides"/>
                <wp:docPr id="6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933"/>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Viktor Orban en Hongrie, a par exemple instauré une politique très avantageuse pour les familles, qui va jusqu’à l’exonération pure et simple, à vie, du paiement des impôts pour les familles qui ont quatre enfants. Les mesures qui jouent à la baisse sur le montant de l’impôt ont l’avantage d’aider la classe moyenne qui travaille et fait avancer le pays. Elles permettent aussi de tenir à l’écart les populations immigrées qui en général sont moins soumises à l’impôt, et qui profitent déjà par ailleurs largement de la générosité du système social.</w:t>
                            </w:r>
                          </w:p>
                          <w:p w:rsidR="00EA0305" w:rsidRPr="00CA4BB5" w:rsidRDefault="00CA4BB5" w:rsidP="00CA4BB5">
                            <w:pPr>
                              <w:shd w:val="clear" w:color="auto" w:fill="FFFFFF"/>
                              <w:jc w:val="both"/>
                              <w:rPr>
                                <w:sz w:val="32"/>
                                <w:szCs w:val="32"/>
                              </w:rPr>
                            </w:pPr>
                            <w:r w:rsidRPr="00CA4BB5">
                              <w:rPr>
                                <w:rFonts w:ascii="Arial" w:hAnsi="Arial" w:cs="Arial"/>
                                <w:color w:val="000000"/>
                                <w:sz w:val="32"/>
                                <w:szCs w:val="32"/>
                                <w:shd w:val="clear" w:color="auto" w:fill="FFFFFF"/>
                              </w:rPr>
                              <w:t>La démographie, un enjeu civilisationnel. Le dynamisme démographique d’un pays est un enjeu majeur pour alimenter des perspectives sereines pour les décennies à venir. Il permet non seulement de donner une certaine stabilité au système social, mais également un dynamisme économique qui fait cruellement défaut à l’Europe aujourd’hui. Plus fondamentalement, il témoigne de la vigueur d’un peuple, d’une civilisation, de sa volonté de se projeter et de sa confiance en l’avenir. Un peuple qui fait des enfants sera prêt à relever les défis du siècle qui vient. Il est donc urgent que le politique se saisisse de ce sujet pour que la France et</w:t>
                            </w:r>
                          </w:p>
                          <w:p w:rsidR="00CA4BB5" w:rsidRPr="00CA4BB5" w:rsidRDefault="00CA4BB5">
                            <w:pPr>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1" style="position:absolute;margin-left:42.75pt;margin-top:58.5pt;width:321pt;height:727.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" o:allowincell="f" stroked="f">
                <v:shadow on="t" type="perspective" color="#4f81bd" origin="-.5,-.5" offset="-3pt,-3pt" matrix="58982f,,,58982f"/>
                <v:textbox inset=",,36pt,18pt">
                  <w:txbxContent>
                    <w:p w:rsidR="00CA4BB5" w:rsidRP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Viktor Orban en Hongrie, a par exemple instauré une politique très avantageuse pour les familles, qui va jusqu’à l’exonération pure et simple, à vie, du paiement des impôts pour les familles qui ont quatre enfants. Les mesures qui jouent à la baisse sur le montant de l’impôt ont l’avantage d’aider la classe moyenne qui travaille et fait avancer le pays. Elles permettent aussi de tenir à l’écart les populations immigrées qui en général sont moins soumises à l’impôt, et qui profitent déjà par ailleurs largement de la générosité du système social.</w:t>
                      </w:r>
                    </w:p>
                    <w:p w:rsidR="00EA0305" w:rsidRPr="00CA4BB5" w:rsidRDefault="00CA4BB5" w:rsidP="00CA4BB5">
                      <w:pPr>
                        <w:shd w:val="clear" w:color="auto" w:fill="FFFFFF"/>
                        <w:jc w:val="both"/>
                        <w:rPr>
                          <w:sz w:val="32"/>
                          <w:szCs w:val="32"/>
                        </w:rPr>
                      </w:pPr>
                      <w:r w:rsidRPr="00CA4BB5">
                        <w:rPr>
                          <w:rFonts w:ascii="Arial" w:hAnsi="Arial" w:cs="Arial"/>
                          <w:color w:val="000000"/>
                          <w:sz w:val="32"/>
                          <w:szCs w:val="32"/>
                          <w:shd w:val="clear" w:color="auto" w:fill="FFFFFF"/>
                        </w:rPr>
                        <w:t>La démographie, un enjeu civilisationnel. Le dynamisme démographique d’un pays est un enjeu majeur pour alimenter des perspectives sereines pour les décennies à venir. Il permet non seulement de donner une certaine stabilité au système social, mais également un dynamisme économique qui fait cruellement défaut à l’Europe aujourd’hui. Plus fondamentalement, il témoigne de la vigueur d’un peuple, d’une civilisation, de sa volonté de se projeter et de sa confiance en l’avenir. Un peuple qui fait des enfants sera prêt à relever les défis du siècle qui vient. Il est donc urgent que le politique se saisisse de ce sujet pour que la France et</w:t>
                      </w:r>
                    </w:p>
                    <w:p w:rsidR="00CA4BB5" w:rsidRPr="00CA4BB5" w:rsidRDefault="00CA4BB5">
                      <w:pPr>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819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186" style="position:absolute;margin-left:51.8pt;margin-top:321.6pt;width:732.9pt;height:195.55pt;rotation:90;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0Itw9ioCAAAsBAAADgAAAAAAAAAAAAAAAAAuAgAAZHJz&#10;L2Uyb0RvYy54bWxQSwECLQAUAAYACAAAACEAfy/ndOAAAAANAQAADwAAAAAAAAAAAAAAAACEBAAA&#10;ZHJzL2Rvd25yZXYueG1sUEsFBgAAAAAEAAQA8wAAAJEFAAAAAA==&#10;" o:allowincell="f" filled="t" fillcolor="#002060" stroked="f">
                <v:textbo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7126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3" style="position:absolute;margin-left:42.65pt;margin-top:58.55pt;width:330.65pt;height:717.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HY/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7MMI0VbaNIK6OaIbp0G1sX9lqPEE9V3toT4u+7GeKi2u9bVN4uUvmqo2vALY3TfcMqgPOLj&#10;o6MD3rFwFK3795rBLT5/4GxXm9YnBDbQLrTm8ak1fOdQBR9TUhRJBhVW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xgHzN/oxWGv2CIMALQhqh/UJRqPNd4x6WEVzbO+31HCM5DsFw1SQNPW7KzhpNkvAMc8OeOvgJUke&#10;ZEFVBcmgzRgN5pUbNt62M2LTwF0kEKT0BYxgLZwn4rmu0YGFE2CNy9FvtEM/RD2v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ZznHY/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Default="00EA0305" w:rsidP="0031086D">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228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l’Europe ne soient pas surpassées dans tous les domaines (économiques, technologiques, culturels, militaires, etc..) à long terme.</w:t>
                            </w:r>
                          </w:p>
                          <w:p w:rsidR="00CA4BB5" w:rsidRDefault="00CA4BB5" w:rsidP="00CA4BB5">
                            <w:pPr>
                              <w:shd w:val="clear" w:color="auto" w:fill="FFFFFF"/>
                              <w:jc w:val="both"/>
                              <w:rPr>
                                <w:rFonts w:ascii="Arial" w:hAnsi="Arial" w:cs="Arial"/>
                                <w:color w:val="000000"/>
                                <w:sz w:val="32"/>
                                <w:szCs w:val="32"/>
                                <w:shd w:val="clear" w:color="auto" w:fill="FFFFFF"/>
                              </w:rPr>
                            </w:pPr>
                          </w:p>
                          <w:p w:rsidR="00CA4BB5" w:rsidRDefault="00CA4BB5" w:rsidP="00CA4BB5">
                            <w:pPr>
                              <w:shd w:val="clear" w:color="auto" w:fill="FFFFFF"/>
                              <w:jc w:val="both"/>
                              <w:rPr>
                                <w:rFonts w:ascii="Arial" w:hAnsi="Arial" w:cs="Arial"/>
                                <w:b/>
                                <w:color w:val="000000"/>
                                <w:sz w:val="32"/>
                                <w:szCs w:val="32"/>
                                <w:shd w:val="clear" w:color="auto" w:fill="FFFFFF"/>
                              </w:rPr>
                            </w:pPr>
                            <w:r w:rsidRPr="009A6E04">
                              <w:rPr>
                                <w:rFonts w:ascii="Arial" w:hAnsi="Arial" w:cs="Arial"/>
                                <w:b/>
                                <w:color w:val="000000"/>
                                <w:sz w:val="32"/>
                                <w:szCs w:val="32"/>
                                <w:shd w:val="clear" w:color="auto" w:fill="FFFFFF"/>
                              </w:rPr>
                              <w:t>#4  jeudi 09 janvier 2020 - 09:26 - caty a dit :</w:t>
                            </w:r>
                          </w:p>
                          <w:p w:rsidR="00CA7074" w:rsidRPr="009A6E04" w:rsidRDefault="00CA7074" w:rsidP="00CA4BB5">
                            <w:pPr>
                              <w:shd w:val="clear" w:color="auto" w:fill="FFFFFF"/>
                              <w:jc w:val="both"/>
                              <w:rPr>
                                <w:rFonts w:ascii="Arial" w:hAnsi="Arial" w:cs="Arial"/>
                                <w:b/>
                                <w:color w:val="000000"/>
                                <w:sz w:val="32"/>
                                <w:szCs w:val="32"/>
                                <w:shd w:val="clear" w:color="auto" w:fill="FFFFFF"/>
                              </w:rPr>
                            </w:pP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Alerte Thyroide</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2 h ·</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SCANDALE SANITAIRE SANS PRÉCÉDENT EN FRANCE GENOCIDE EN COURS!!</w:t>
                            </w:r>
                          </w:p>
                          <w:p w:rsidR="00CA4BB5" w:rsidRPr="009A6E04" w:rsidRDefault="00CA4BB5" w:rsidP="00CA4BB5">
                            <w:pPr>
                              <w:shd w:val="clear" w:color="auto" w:fill="FFFFFF"/>
                              <w:jc w:val="both"/>
                              <w:rPr>
                                <w:rFonts w:ascii="Arial" w:hAnsi="Arial" w:cs="Arial"/>
                                <w:color w:val="000000"/>
                                <w:sz w:val="32"/>
                                <w:szCs w:val="32"/>
                                <w:shd w:val="clear" w:color="auto" w:fill="FFFFFF"/>
                              </w:rPr>
                            </w:pP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Et ce malgré les expertises rendues publiques en avril et août 2019 sur un pb dans la NF! et du livre du vice président de l’ANSM?!!!</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JE DEMANDE à tous les patients et autres de RÉAGIR!!!</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Email transmis à notre Ministre de la santé</w:t>
                            </w:r>
                          </w:p>
                          <w:p w:rsidR="00CA4BB5" w:rsidRPr="009A6E04" w:rsidRDefault="00CA4BB5" w:rsidP="00CA4BB5">
                            <w:pPr>
                              <w:shd w:val="clear" w:color="auto" w:fill="FFFFFF"/>
                              <w:jc w:val="both"/>
                              <w:rPr>
                                <w:rFonts w:ascii="Arial" w:hAnsi="Arial" w:cs="Arial"/>
                                <w:color w:val="000000"/>
                                <w:sz w:val="32"/>
                                <w:szCs w:val="32"/>
                                <w:shd w:val="clear" w:color="auto" w:fill="FFFFFF"/>
                              </w:rPr>
                            </w:pP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Madame la Ministre</w:t>
                            </w:r>
                          </w:p>
                          <w:p w:rsidR="00CA4BB5" w:rsidRPr="009A6E04" w:rsidRDefault="00CA4BB5" w:rsidP="00CA4BB5">
                            <w:pPr>
                              <w:shd w:val="clear" w:color="auto" w:fill="FFFFFF"/>
                              <w:jc w:val="both"/>
                              <w:rPr>
                                <w:rFonts w:ascii="Arial" w:hAnsi="Arial" w:cs="Arial"/>
                                <w:color w:val="000000"/>
                                <w:sz w:val="32"/>
                                <w:szCs w:val="32"/>
                                <w:shd w:val="clear" w:color="auto" w:fill="FFFFFF"/>
                              </w:rPr>
                            </w:pP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La France est devenue une désolation...!</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Et merci pour votre réponse du 8 janvier pour le levothyrox!</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Les patients ne peuvent changer leur médicament ! Vous le savez vous êtes médecin!</w:t>
                            </w:r>
                          </w:p>
                          <w:p w:rsidR="00CA4BB5" w:rsidRPr="009A6E04" w:rsidRDefault="009A6E04"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Vous ne prenez pas la licence obligatoire de l’ancienne formule du levothyrox vous serez</w:t>
                            </w:r>
                            <w:r w:rsidRPr="009A6E04">
                              <w:rPr>
                                <w:rFonts w:ascii="Arial" w:hAnsi="Arial" w:cs="Arial"/>
                                <w:color w:val="000000"/>
                                <w:szCs w:val="24"/>
                                <w:shd w:val="clear" w:color="auto" w:fill="FFFFFF"/>
                              </w:rPr>
                              <w:t xml:space="preserve"> </w:t>
                            </w:r>
                            <w:r w:rsidRPr="009A6E04">
                              <w:rPr>
                                <w:rFonts w:ascii="Arial" w:hAnsi="Arial" w:cs="Arial"/>
                                <w:color w:val="000000"/>
                                <w:sz w:val="32"/>
                                <w:szCs w:val="32"/>
                                <w:shd w:val="clear" w:color="auto" w:fill="FFFFFF"/>
                              </w:rPr>
                              <w:t>responsable</w:t>
                            </w:r>
                          </w:p>
                          <w:p w:rsidR="00CA4BB5" w:rsidRPr="00CA4BB5" w:rsidRDefault="00CA4BB5" w:rsidP="00CA4BB5">
                            <w:pPr>
                              <w:rPr>
                                <w:sz w:val="32"/>
                                <w:szCs w:val="32"/>
                              </w:rPr>
                            </w:pPr>
                          </w:p>
                          <w:p w:rsidR="00EA0305" w:rsidRPr="00B6422C" w:rsidRDefault="00EA0305"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4" style="position:absolute;margin-left:42.7pt;margin-top:58.6pt;width:321pt;height:717.4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HS+Xc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CA4BB5" w:rsidRDefault="00CA4BB5" w:rsidP="00CA4BB5">
                      <w:pPr>
                        <w:shd w:val="clear" w:color="auto" w:fill="FFFFFF"/>
                        <w:jc w:val="both"/>
                        <w:rPr>
                          <w:rFonts w:ascii="Arial" w:hAnsi="Arial" w:cs="Arial"/>
                          <w:color w:val="000000"/>
                          <w:sz w:val="32"/>
                          <w:szCs w:val="32"/>
                          <w:shd w:val="clear" w:color="auto" w:fill="FFFFFF"/>
                        </w:rPr>
                      </w:pPr>
                      <w:r w:rsidRPr="00CA4BB5">
                        <w:rPr>
                          <w:rFonts w:ascii="Arial" w:hAnsi="Arial" w:cs="Arial"/>
                          <w:color w:val="000000"/>
                          <w:sz w:val="32"/>
                          <w:szCs w:val="32"/>
                          <w:shd w:val="clear" w:color="auto" w:fill="FFFFFF"/>
                        </w:rPr>
                        <w:t>l’Europe ne soient pas surpassées dans tous les domaines (économiques, technologiques,</w:t>
                      </w:r>
                      <w:r w:rsidRPr="00CA4BB5">
                        <w:rPr>
                          <w:rFonts w:ascii="Arial" w:hAnsi="Arial" w:cs="Arial"/>
                          <w:color w:val="000000"/>
                          <w:sz w:val="32"/>
                          <w:szCs w:val="32"/>
                          <w:shd w:val="clear" w:color="auto" w:fill="FFFFFF"/>
                        </w:rPr>
                        <w:t xml:space="preserve"> </w:t>
                      </w:r>
                      <w:r w:rsidRPr="00CA4BB5">
                        <w:rPr>
                          <w:rFonts w:ascii="Arial" w:hAnsi="Arial" w:cs="Arial"/>
                          <w:color w:val="000000"/>
                          <w:sz w:val="32"/>
                          <w:szCs w:val="32"/>
                          <w:shd w:val="clear" w:color="auto" w:fill="FFFFFF"/>
                        </w:rPr>
                        <w:t>culturels, militaires, etc..) à long terme.</w:t>
                      </w:r>
                    </w:p>
                    <w:p w:rsidR="00CA4BB5" w:rsidRDefault="00CA4BB5" w:rsidP="00CA4BB5">
                      <w:pPr>
                        <w:shd w:val="clear" w:color="auto" w:fill="FFFFFF"/>
                        <w:jc w:val="both"/>
                        <w:rPr>
                          <w:rFonts w:ascii="Arial" w:hAnsi="Arial" w:cs="Arial"/>
                          <w:color w:val="000000"/>
                          <w:sz w:val="32"/>
                          <w:szCs w:val="32"/>
                          <w:shd w:val="clear" w:color="auto" w:fill="FFFFFF"/>
                        </w:rPr>
                      </w:pPr>
                    </w:p>
                    <w:p w:rsidR="00CA4BB5" w:rsidRDefault="00CA4BB5" w:rsidP="00CA4BB5">
                      <w:pPr>
                        <w:shd w:val="clear" w:color="auto" w:fill="FFFFFF"/>
                        <w:jc w:val="both"/>
                        <w:rPr>
                          <w:rFonts w:ascii="Arial" w:hAnsi="Arial" w:cs="Arial"/>
                          <w:b/>
                          <w:color w:val="000000"/>
                          <w:sz w:val="32"/>
                          <w:szCs w:val="32"/>
                          <w:shd w:val="clear" w:color="auto" w:fill="FFFFFF"/>
                        </w:rPr>
                      </w:pPr>
                      <w:r w:rsidRPr="009A6E04">
                        <w:rPr>
                          <w:rFonts w:ascii="Arial" w:hAnsi="Arial" w:cs="Arial"/>
                          <w:b/>
                          <w:color w:val="000000"/>
                          <w:sz w:val="32"/>
                          <w:szCs w:val="32"/>
                          <w:shd w:val="clear" w:color="auto" w:fill="FFFFFF"/>
                        </w:rPr>
                        <w:t>#4  jeudi 09 janvier 2020 - 09:26 - caty a dit :</w:t>
                      </w:r>
                    </w:p>
                    <w:p w:rsidR="00CA7074" w:rsidRPr="009A6E04" w:rsidRDefault="00CA7074" w:rsidP="00CA4BB5">
                      <w:pPr>
                        <w:shd w:val="clear" w:color="auto" w:fill="FFFFFF"/>
                        <w:jc w:val="both"/>
                        <w:rPr>
                          <w:rFonts w:ascii="Arial" w:hAnsi="Arial" w:cs="Arial"/>
                          <w:b/>
                          <w:color w:val="000000"/>
                          <w:sz w:val="32"/>
                          <w:szCs w:val="32"/>
                          <w:shd w:val="clear" w:color="auto" w:fill="FFFFFF"/>
                        </w:rPr>
                      </w:pP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Alerte Thyroide</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2 h ·</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SCANDALE SANITAIRE SANS PRÉCÉDENT EN FRANCE GENOCIDE EN COURS!!</w:t>
                      </w:r>
                    </w:p>
                    <w:p w:rsidR="00CA4BB5" w:rsidRPr="009A6E04" w:rsidRDefault="00CA4BB5" w:rsidP="00CA4BB5">
                      <w:pPr>
                        <w:shd w:val="clear" w:color="auto" w:fill="FFFFFF"/>
                        <w:jc w:val="both"/>
                        <w:rPr>
                          <w:rFonts w:ascii="Arial" w:hAnsi="Arial" w:cs="Arial"/>
                          <w:color w:val="000000"/>
                          <w:sz w:val="32"/>
                          <w:szCs w:val="32"/>
                          <w:shd w:val="clear" w:color="auto" w:fill="FFFFFF"/>
                        </w:rPr>
                      </w:pP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Et ce malgré les expertises rendues publiques en avril et août 2019 sur un pb dans la NF! et du livre du vice président de l’ANSM?!!!</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JE DEMANDE à tous les patients et autres de RÉAGIR!!!</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Email transmis à notre Ministre de la santé</w:t>
                      </w:r>
                    </w:p>
                    <w:p w:rsidR="00CA4BB5" w:rsidRPr="009A6E04" w:rsidRDefault="00CA4BB5" w:rsidP="00CA4BB5">
                      <w:pPr>
                        <w:shd w:val="clear" w:color="auto" w:fill="FFFFFF"/>
                        <w:jc w:val="both"/>
                        <w:rPr>
                          <w:rFonts w:ascii="Arial" w:hAnsi="Arial" w:cs="Arial"/>
                          <w:color w:val="000000"/>
                          <w:sz w:val="32"/>
                          <w:szCs w:val="32"/>
                          <w:shd w:val="clear" w:color="auto" w:fill="FFFFFF"/>
                        </w:rPr>
                      </w:pP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Madame la Ministre</w:t>
                      </w:r>
                    </w:p>
                    <w:p w:rsidR="00CA4BB5" w:rsidRPr="009A6E04" w:rsidRDefault="00CA4BB5" w:rsidP="00CA4BB5">
                      <w:pPr>
                        <w:shd w:val="clear" w:color="auto" w:fill="FFFFFF"/>
                        <w:jc w:val="both"/>
                        <w:rPr>
                          <w:rFonts w:ascii="Arial" w:hAnsi="Arial" w:cs="Arial"/>
                          <w:color w:val="000000"/>
                          <w:sz w:val="32"/>
                          <w:szCs w:val="32"/>
                          <w:shd w:val="clear" w:color="auto" w:fill="FFFFFF"/>
                        </w:rPr>
                      </w:pP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La France est devenue une désolation...!</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Et merci pour votre réponse du 8 janvier pour le levothyrox!</w:t>
                      </w:r>
                    </w:p>
                    <w:p w:rsidR="00CA4BB5" w:rsidRPr="009A6E04" w:rsidRDefault="00CA4BB5"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Les patients ne peuvent changer leur médicament ! Vous le savez vous êtes médecin!</w:t>
                      </w:r>
                    </w:p>
                    <w:p w:rsidR="00CA4BB5" w:rsidRPr="009A6E04" w:rsidRDefault="009A6E04" w:rsidP="00CA4BB5">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Vous ne prenez pas la licence obligatoire de l’ancienne formule du levothyrox vous serez</w:t>
                      </w:r>
                      <w:r w:rsidRPr="009A6E04">
                        <w:rPr>
                          <w:rFonts w:ascii="Arial" w:hAnsi="Arial" w:cs="Arial"/>
                          <w:color w:val="000000"/>
                          <w:szCs w:val="24"/>
                          <w:shd w:val="clear" w:color="auto" w:fill="FFFFFF"/>
                        </w:rPr>
                        <w:t xml:space="preserve"> </w:t>
                      </w:r>
                      <w:r w:rsidRPr="009A6E04">
                        <w:rPr>
                          <w:rFonts w:ascii="Arial" w:hAnsi="Arial" w:cs="Arial"/>
                          <w:color w:val="000000"/>
                          <w:sz w:val="32"/>
                          <w:szCs w:val="32"/>
                          <w:shd w:val="clear" w:color="auto" w:fill="FFFFFF"/>
                        </w:rPr>
                        <w:t>responsable</w:t>
                      </w:r>
                    </w:p>
                    <w:p w:rsidR="00CA4BB5" w:rsidRPr="00CA4BB5" w:rsidRDefault="00CA4BB5" w:rsidP="00CA4BB5">
                      <w:pPr>
                        <w:rPr>
                          <w:sz w:val="32"/>
                          <w:szCs w:val="32"/>
                        </w:rPr>
                      </w:pPr>
                    </w:p>
                    <w:p w:rsidR="00EA0305" w:rsidRPr="00B6422C" w:rsidRDefault="00EA0305"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024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59525474"/>
                              <w:temporary/>
                              <w:showingPlcHdr/>
                            </w:sdtPr>
                            <w:sdtEnd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5" style="position:absolute;margin-left:42.65pt;margin-top:58.55pt;width:330.65pt;height:717.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OXAQ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EEw5c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59525474"/>
                        <w:temporary/>
                        <w:showingPlcHdr/>
                      </w:sdtPr>
                      <w:sdtContent>
                        <w:p w:rsidR="00EA0305" w:rsidRDefault="00EA0305"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7331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186" style="position:absolute;margin-left:51.8pt;margin-top:321.6pt;width:732.9pt;height:195.55pt;rotation:90;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DCEY3yoCAAAsBAAADgAAAAAAAAAAAAAAAAAuAgAAZHJz&#10;L2Uyb0RvYy54bWxQSwECLQAUAAYACAAAACEAfy/ndOAAAAANAQAADwAAAAAAAAAAAAAAAACEBAAA&#10;ZHJzL2Rvd25yZXYueG1sUEsFBgAAAAAEAAQA8wAAAJEFAAAAAA==&#10;" o:allowincell="f" filled="t" fillcolor="#002060" stroked="f">
                <v:textbox>
                  <w:txbxContent>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31086D">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865234" w:rsidRPr="007D132A" w:rsidRDefault="00865234" w:rsidP="00865234">
      <w:pPr>
        <w:framePr w:hSpace="0" w:wrap="auto" w:vAnchor="margin" w:xAlign="left" w:yAlign="inline"/>
      </w:pPr>
      <w:r>
        <w:rPr>
          <w:lang w:eastAsia="fr-FR"/>
        </w:rPr>
        <w:lastRenderedPageBreak/>
        <mc:AlternateContent>
          <mc:Choice Requires="wps">
            <w:drawing>
              <wp:anchor distT="0" distB="0" distL="114300" distR="114300" simplePos="0" relativeHeight="252176384" behindDoc="0" locked="0" layoutInCell="0" allowOverlap="1" wp14:anchorId="0CA5C48F" wp14:editId="4E726383">
                <wp:simplePos x="0" y="0"/>
                <wp:positionH relativeFrom="page">
                  <wp:posOffset>541655</wp:posOffset>
                </wp:positionH>
                <wp:positionV relativeFrom="margin">
                  <wp:posOffset>743585</wp:posOffset>
                </wp:positionV>
                <wp:extent cx="4199255" cy="9110980"/>
                <wp:effectExtent l="171450" t="171450" r="48895" b="52070"/>
                <wp:wrapSquare wrapText="bothSides"/>
                <wp:docPr id="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865234">
                            <w:pPr>
                              <w:shd w:val="clear" w:color="auto" w:fill="FFFFFF"/>
                              <w:jc w:val="both"/>
                              <w:rPr>
                                <w:rFonts w:ascii="Arial" w:hAnsi="Arial" w:cs="Arial"/>
                                <w:b/>
                                <w:bCs/>
                                <w:color w:val="1F497D"/>
                                <w:sz w:val="32"/>
                                <w:szCs w:val="32"/>
                                <w:u w:val="single"/>
                                <w:shd w:val="clear" w:color="auto" w:fill="FFFFFF"/>
                              </w:rPr>
                            </w:pPr>
                          </w:p>
                          <w:p w:rsidR="00EA0305" w:rsidRDefault="00EA0305" w:rsidP="00865234">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86523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7" style="position:absolute;margin-left:42.65pt;margin-top:58.55pt;width:330.65pt;height:717.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" o:allowincell="f" stroked="f">
                <v:shadow on="t" type="perspective" color="#4f81bd" origin="-.5,-.5" offset="-3pt,-3pt" matrix="58982f,,,58982f"/>
                <v:textbox inset=",,36pt,18pt">
                  <w:txbxContent>
                    <w:p w:rsidR="00EA0305" w:rsidRPr="00B32A09" w:rsidRDefault="00EA0305"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865234">
                      <w:pPr>
                        <w:shd w:val="clear" w:color="auto" w:fill="FFFFFF"/>
                        <w:jc w:val="both"/>
                        <w:rPr>
                          <w:rFonts w:ascii="Arial" w:hAnsi="Arial" w:cs="Arial"/>
                          <w:b/>
                          <w:bCs/>
                          <w:color w:val="1F497D"/>
                          <w:sz w:val="32"/>
                          <w:szCs w:val="32"/>
                          <w:u w:val="single"/>
                          <w:shd w:val="clear" w:color="auto" w:fill="FFFFFF"/>
                        </w:rPr>
                      </w:pPr>
                    </w:p>
                    <w:p w:rsidR="00EA0305" w:rsidRDefault="00EA0305" w:rsidP="00865234">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865234">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7408" behindDoc="0" locked="0" layoutInCell="0" allowOverlap="1" wp14:anchorId="15606FF6" wp14:editId="2FB3DBE7">
                <wp:simplePos x="0" y="0"/>
                <wp:positionH relativeFrom="page">
                  <wp:posOffset>542259</wp:posOffset>
                </wp:positionH>
                <wp:positionV relativeFrom="margin">
                  <wp:posOffset>744279</wp:posOffset>
                </wp:positionV>
                <wp:extent cx="4076707" cy="9110980"/>
                <wp:effectExtent l="171450" t="171450" r="57150" b="52070"/>
                <wp:wrapSquare wrapText="bothSides"/>
                <wp:docPr id="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9A6E04" w:rsidRPr="009A6E04" w:rsidRDefault="009A6E04"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d’un genocide si vous ne faites rien!</w:t>
                            </w:r>
                          </w:p>
                          <w:p w:rsidR="009A6E04" w:rsidRPr="009A6E04" w:rsidRDefault="009A6E04" w:rsidP="009A6E04">
                            <w:pPr>
                              <w:shd w:val="clear" w:color="auto" w:fill="FFFFFF"/>
                              <w:jc w:val="both"/>
                              <w:rPr>
                                <w:rFonts w:ascii="Arial" w:hAnsi="Arial" w:cs="Arial"/>
                                <w:color w:val="000000"/>
                                <w:sz w:val="32"/>
                                <w:szCs w:val="32"/>
                                <w:shd w:val="clear" w:color="auto" w:fill="FFFFFF"/>
                              </w:rPr>
                            </w:pP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Vos chiffres sont inexacts et vous le savez car vous ne prenez pas la responsabilité d’avertir personnellement tous les patients du changement de formule!!</w:t>
                            </w: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Vous ne répondez pas à nos questions!</w:t>
                            </w: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Vous êtes ministre pour servir les citoyens qui paient chaque mois votre salaire. Dans une entreprise, nous vous aurions licencié pour faute professionnelle.</w:t>
                            </w:r>
                          </w:p>
                          <w:p w:rsidR="00CA4BB5" w:rsidRPr="009A6E04" w:rsidRDefault="00CA4BB5" w:rsidP="009A6E04">
                            <w:pPr>
                              <w:shd w:val="clear" w:color="auto" w:fill="FFFFFF"/>
                              <w:jc w:val="both"/>
                              <w:rPr>
                                <w:rFonts w:ascii="Arial" w:hAnsi="Arial" w:cs="Arial"/>
                                <w:color w:val="000000"/>
                                <w:sz w:val="32"/>
                                <w:szCs w:val="32"/>
                                <w:shd w:val="clear" w:color="auto" w:fill="FFFFFF"/>
                              </w:rPr>
                            </w:pP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Avec mon respect</w:t>
                            </w: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6868</w:t>
                            </w:r>
                          </w:p>
                          <w:p w:rsidR="00EA0305" w:rsidRPr="00CA7074" w:rsidRDefault="00EA0305" w:rsidP="009A6E04">
                            <w:pPr>
                              <w:jc w:val="both"/>
                              <w:rPr>
                                <w:sz w:val="32"/>
                                <w:szCs w:val="32"/>
                              </w:rPr>
                            </w:pPr>
                          </w:p>
                          <w:p w:rsidR="009A6E04" w:rsidRPr="00CA7074" w:rsidRDefault="009A6E04" w:rsidP="009A6E04">
                            <w:pPr>
                              <w:shd w:val="clear" w:color="auto" w:fill="FFFFFF"/>
                              <w:jc w:val="both"/>
                              <w:rPr>
                                <w:rFonts w:ascii="Arial" w:hAnsi="Arial" w:cs="Arial"/>
                                <w:b/>
                                <w:color w:val="000000"/>
                                <w:sz w:val="32"/>
                                <w:szCs w:val="32"/>
                                <w:shd w:val="clear" w:color="auto" w:fill="FFFFFF"/>
                              </w:rPr>
                            </w:pPr>
                            <w:r w:rsidRPr="00CA7074">
                              <w:rPr>
                                <w:rFonts w:ascii="Arial" w:hAnsi="Arial" w:cs="Arial"/>
                                <w:b/>
                                <w:color w:val="000000"/>
                                <w:sz w:val="32"/>
                                <w:szCs w:val="32"/>
                                <w:shd w:val="clear" w:color="auto" w:fill="FFFFFF"/>
                              </w:rPr>
                              <w:t>#5  12 janvier 2020 - 10:09 - Anne Vareyne a dit :</w:t>
                            </w:r>
                          </w:p>
                          <w:p w:rsidR="00CA7074" w:rsidRPr="00CA7074" w:rsidRDefault="00CA7074" w:rsidP="009A6E04">
                            <w:pPr>
                              <w:shd w:val="clear" w:color="auto" w:fill="FFFFFF"/>
                              <w:jc w:val="both"/>
                              <w:rPr>
                                <w:rFonts w:ascii="Arial" w:hAnsi="Arial" w:cs="Arial"/>
                                <w:color w:val="000000"/>
                                <w:sz w:val="32"/>
                                <w:szCs w:val="32"/>
                                <w:shd w:val="clear" w:color="auto" w:fill="FFFFFF"/>
                              </w:rPr>
                            </w:pPr>
                          </w:p>
                          <w:p w:rsidR="009A6E04" w:rsidRDefault="009A6E04"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Merci pour le double de la lettre au Ministère de la Santé .Si jamais des patients ont des temoignages personnels mettant en lumière cette mise en danger médicamenteuse,</w:t>
                            </w:r>
                            <w:r>
                              <w:rPr>
                                <w:rFonts w:ascii="Arial" w:hAnsi="Arial" w:cs="Arial"/>
                                <w:color w:val="000000"/>
                                <w:sz w:val="32"/>
                                <w:szCs w:val="32"/>
                                <w:shd w:val="clear" w:color="auto" w:fill="FFFFFF"/>
                              </w:rPr>
                              <w:t xml:space="preserve"> </w:t>
                            </w:r>
                            <w:r w:rsidRPr="009A6E04">
                              <w:rPr>
                                <w:rFonts w:ascii="Arial" w:hAnsi="Arial" w:cs="Arial"/>
                                <w:color w:val="000000"/>
                                <w:sz w:val="32"/>
                                <w:szCs w:val="32"/>
                                <w:shd w:val="clear" w:color="auto" w:fill="FFFFFF"/>
                              </w:rPr>
                              <w:t>n'hésitez pas à leur di</w:t>
                            </w:r>
                            <w:r>
                              <w:rPr>
                                <w:rFonts w:ascii="Arial" w:hAnsi="Arial" w:cs="Arial"/>
                                <w:color w:val="000000"/>
                                <w:sz w:val="32"/>
                                <w:szCs w:val="32"/>
                                <w:shd w:val="clear" w:color="auto" w:fill="FFFFFF"/>
                              </w:rPr>
                              <w:t xml:space="preserve">re d'écrire à l'#ORG car aucune </w:t>
                            </w:r>
                            <w:r w:rsidRPr="009A6E04">
                              <w:rPr>
                                <w:rFonts w:ascii="Arial" w:hAnsi="Arial" w:cs="Arial"/>
                                <w:color w:val="000000"/>
                                <w:sz w:val="32"/>
                                <w:szCs w:val="32"/>
                                <w:shd w:val="clear" w:color="auto" w:fill="FFFFFF"/>
                              </w:rPr>
                              <w:t>souffrance,</w:t>
                            </w:r>
                            <w:r>
                              <w:rPr>
                                <w:rFonts w:ascii="Arial" w:hAnsi="Arial" w:cs="Arial"/>
                                <w:color w:val="000000"/>
                                <w:sz w:val="32"/>
                                <w:szCs w:val="32"/>
                                <w:shd w:val="clear" w:color="auto" w:fill="FFFFFF"/>
                              </w:rPr>
                              <w:t xml:space="preserve"> </w:t>
                            </w:r>
                            <w:r w:rsidRPr="009A6E04">
                              <w:rPr>
                                <w:rFonts w:ascii="Arial" w:hAnsi="Arial" w:cs="Arial"/>
                                <w:color w:val="000000"/>
                                <w:sz w:val="32"/>
                                <w:szCs w:val="32"/>
                                <w:shd w:val="clear" w:color="auto" w:fill="FFFFFF"/>
                              </w:rPr>
                              <w:t>aucun injustice,aucun abus de pouvoir,aucune mise en danger ne doit être laissé pour compte.</w:t>
                            </w:r>
                          </w:p>
                          <w:p w:rsidR="009A6E04" w:rsidRDefault="009A6E04" w:rsidP="009A6E04">
                            <w:pPr>
                              <w:shd w:val="clear" w:color="auto" w:fill="FFFFFF"/>
                              <w:jc w:val="both"/>
                              <w:rPr>
                                <w:rFonts w:ascii="Arial" w:hAnsi="Arial" w:cs="Arial"/>
                                <w:color w:val="000000"/>
                                <w:sz w:val="32"/>
                                <w:szCs w:val="32"/>
                                <w:shd w:val="clear" w:color="auto" w:fill="FFFFFF"/>
                              </w:rPr>
                            </w:pPr>
                          </w:p>
                          <w:p w:rsidR="009A6E04" w:rsidRPr="006A554E" w:rsidRDefault="009A6E04" w:rsidP="009A6E04">
                            <w:pPr>
                              <w:shd w:val="clear" w:color="auto" w:fill="FFFFFF"/>
                              <w:jc w:val="both"/>
                              <w:rPr>
                                <w:rFonts w:ascii="Arial" w:hAnsi="Arial" w:cs="Arial"/>
                                <w:color w:val="000000"/>
                                <w:szCs w:val="24"/>
                                <w:shd w:val="clear" w:color="auto" w:fill="FFFFFF"/>
                              </w:rPr>
                            </w:pPr>
                            <w:r w:rsidRPr="006A554E">
                              <w:rPr>
                                <w:rFonts w:ascii="Arial" w:hAnsi="Arial" w:cs="Arial"/>
                                <w:color w:val="000000"/>
                                <w:szCs w:val="24"/>
                                <w:shd w:val="clear" w:color="auto" w:fill="FFFFFF"/>
                              </w:rPr>
                              <w:t>.</w:t>
                            </w:r>
                          </w:p>
                          <w:p w:rsidR="009A6E04" w:rsidRPr="009A6E04" w:rsidRDefault="009A6E04" w:rsidP="009A6E04">
                            <w:pPr>
                              <w:shd w:val="clear" w:color="auto" w:fill="FFFFFF"/>
                              <w:jc w:val="both"/>
                              <w:rPr>
                                <w:rFonts w:ascii="Arial" w:hAnsi="Arial" w:cs="Arial"/>
                                <w:color w:val="000000"/>
                                <w:sz w:val="32"/>
                                <w:szCs w:val="32"/>
                                <w:shd w:val="clear" w:color="auto" w:fill="FFFFFF"/>
                              </w:rPr>
                            </w:pPr>
                          </w:p>
                          <w:p w:rsidR="009A6E04" w:rsidRPr="009A6E04" w:rsidRDefault="009A6E04" w:rsidP="009A6E04">
                            <w:pPr>
                              <w:rPr>
                                <w:i/>
                                <w:iCs/>
                                <w:color w:val="FFFFFF" w:themeColor="background1"/>
                                <w:sz w:val="32"/>
                                <w:szCs w:val="32"/>
                              </w:rPr>
                            </w:pPr>
                          </w:p>
                          <w:p w:rsidR="009A6E04" w:rsidRPr="009A6E04" w:rsidRDefault="009A6E04" w:rsidP="009A6E04">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8" style="position:absolute;margin-left:42.7pt;margin-top:58.6pt;width:321pt;height:717.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9XWOJg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9A6E04" w:rsidRPr="009A6E04" w:rsidRDefault="009A6E04"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d’un</w:t>
                      </w:r>
                      <w:r w:rsidRPr="009A6E04">
                        <w:rPr>
                          <w:rFonts w:ascii="Arial" w:hAnsi="Arial" w:cs="Arial"/>
                          <w:color w:val="000000"/>
                          <w:sz w:val="32"/>
                          <w:szCs w:val="32"/>
                          <w:shd w:val="clear" w:color="auto" w:fill="FFFFFF"/>
                        </w:rPr>
                        <w:t xml:space="preserve"> </w:t>
                      </w:r>
                      <w:r w:rsidRPr="009A6E04">
                        <w:rPr>
                          <w:rFonts w:ascii="Arial" w:hAnsi="Arial" w:cs="Arial"/>
                          <w:color w:val="000000"/>
                          <w:sz w:val="32"/>
                          <w:szCs w:val="32"/>
                          <w:shd w:val="clear" w:color="auto" w:fill="FFFFFF"/>
                        </w:rPr>
                        <w:t>genocide si vous ne faites rien!</w:t>
                      </w:r>
                    </w:p>
                    <w:p w:rsidR="009A6E04" w:rsidRPr="009A6E04" w:rsidRDefault="009A6E04" w:rsidP="009A6E04">
                      <w:pPr>
                        <w:shd w:val="clear" w:color="auto" w:fill="FFFFFF"/>
                        <w:jc w:val="both"/>
                        <w:rPr>
                          <w:rFonts w:ascii="Arial" w:hAnsi="Arial" w:cs="Arial"/>
                          <w:color w:val="000000"/>
                          <w:sz w:val="32"/>
                          <w:szCs w:val="32"/>
                          <w:shd w:val="clear" w:color="auto" w:fill="FFFFFF"/>
                        </w:rPr>
                      </w:pP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Vos chiffres sont inexacts et vous le savez car vous ne prenez pas la responsabilité d’avertir personnellement tous les patients du changement de formule!!</w:t>
                      </w: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Vous ne répondez pas à nos questions!</w:t>
                      </w: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Vous êtes ministre pour servir les citoyens qui paient chaque mois votre salaire. Dans une entreprise, nous vous aurions licencié pour faute professionnelle.</w:t>
                      </w:r>
                    </w:p>
                    <w:p w:rsidR="00CA4BB5" w:rsidRPr="009A6E04" w:rsidRDefault="00CA4BB5" w:rsidP="009A6E04">
                      <w:pPr>
                        <w:shd w:val="clear" w:color="auto" w:fill="FFFFFF"/>
                        <w:jc w:val="both"/>
                        <w:rPr>
                          <w:rFonts w:ascii="Arial" w:hAnsi="Arial" w:cs="Arial"/>
                          <w:color w:val="000000"/>
                          <w:sz w:val="32"/>
                          <w:szCs w:val="32"/>
                          <w:shd w:val="clear" w:color="auto" w:fill="FFFFFF"/>
                        </w:rPr>
                      </w:pP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Avec mon respect</w:t>
                      </w:r>
                    </w:p>
                    <w:p w:rsidR="00CA4BB5" w:rsidRPr="009A6E04" w:rsidRDefault="00CA4BB5"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6868</w:t>
                      </w:r>
                    </w:p>
                    <w:p w:rsidR="00EA0305" w:rsidRPr="00CA7074" w:rsidRDefault="00EA0305" w:rsidP="009A6E04">
                      <w:pPr>
                        <w:jc w:val="both"/>
                        <w:rPr>
                          <w:sz w:val="32"/>
                          <w:szCs w:val="32"/>
                        </w:rPr>
                      </w:pPr>
                    </w:p>
                    <w:p w:rsidR="009A6E04" w:rsidRPr="00CA7074" w:rsidRDefault="009A6E04" w:rsidP="009A6E04">
                      <w:pPr>
                        <w:shd w:val="clear" w:color="auto" w:fill="FFFFFF"/>
                        <w:jc w:val="both"/>
                        <w:rPr>
                          <w:rFonts w:ascii="Arial" w:hAnsi="Arial" w:cs="Arial"/>
                          <w:b/>
                          <w:color w:val="000000"/>
                          <w:sz w:val="32"/>
                          <w:szCs w:val="32"/>
                          <w:shd w:val="clear" w:color="auto" w:fill="FFFFFF"/>
                        </w:rPr>
                      </w:pPr>
                      <w:r w:rsidRPr="00CA7074">
                        <w:rPr>
                          <w:rFonts w:ascii="Arial" w:hAnsi="Arial" w:cs="Arial"/>
                          <w:b/>
                          <w:color w:val="000000"/>
                          <w:sz w:val="32"/>
                          <w:szCs w:val="32"/>
                          <w:shd w:val="clear" w:color="auto" w:fill="FFFFFF"/>
                        </w:rPr>
                        <w:t>#5  12 janvier 2020 - 10:09 - Anne Vareyne a dit :</w:t>
                      </w:r>
                    </w:p>
                    <w:p w:rsidR="00CA7074" w:rsidRPr="00CA7074" w:rsidRDefault="00CA7074" w:rsidP="009A6E04">
                      <w:pPr>
                        <w:shd w:val="clear" w:color="auto" w:fill="FFFFFF"/>
                        <w:jc w:val="both"/>
                        <w:rPr>
                          <w:rFonts w:ascii="Arial" w:hAnsi="Arial" w:cs="Arial"/>
                          <w:color w:val="000000"/>
                          <w:sz w:val="32"/>
                          <w:szCs w:val="32"/>
                          <w:shd w:val="clear" w:color="auto" w:fill="FFFFFF"/>
                        </w:rPr>
                      </w:pPr>
                    </w:p>
                    <w:p w:rsidR="009A6E04" w:rsidRDefault="009A6E04" w:rsidP="009A6E04">
                      <w:pPr>
                        <w:shd w:val="clear" w:color="auto" w:fill="FFFFFF"/>
                        <w:jc w:val="both"/>
                        <w:rPr>
                          <w:rFonts w:ascii="Arial" w:hAnsi="Arial" w:cs="Arial"/>
                          <w:color w:val="000000"/>
                          <w:sz w:val="32"/>
                          <w:szCs w:val="32"/>
                          <w:shd w:val="clear" w:color="auto" w:fill="FFFFFF"/>
                        </w:rPr>
                      </w:pPr>
                      <w:r w:rsidRPr="009A6E04">
                        <w:rPr>
                          <w:rFonts w:ascii="Arial" w:hAnsi="Arial" w:cs="Arial"/>
                          <w:color w:val="000000"/>
                          <w:sz w:val="32"/>
                          <w:szCs w:val="32"/>
                          <w:shd w:val="clear" w:color="auto" w:fill="FFFFFF"/>
                        </w:rPr>
                        <w:t>Merci pour le double de la lettre au Ministère de la Santé .Si jamais des patients ont des temoignages personnels mettant en lumière cette mise en danger médicamenteuse,</w:t>
                      </w:r>
                      <w:r>
                        <w:rPr>
                          <w:rFonts w:ascii="Arial" w:hAnsi="Arial" w:cs="Arial"/>
                          <w:color w:val="000000"/>
                          <w:sz w:val="32"/>
                          <w:szCs w:val="32"/>
                          <w:shd w:val="clear" w:color="auto" w:fill="FFFFFF"/>
                        </w:rPr>
                        <w:t xml:space="preserve"> </w:t>
                      </w:r>
                      <w:r w:rsidRPr="009A6E04">
                        <w:rPr>
                          <w:rFonts w:ascii="Arial" w:hAnsi="Arial" w:cs="Arial"/>
                          <w:color w:val="000000"/>
                          <w:sz w:val="32"/>
                          <w:szCs w:val="32"/>
                          <w:shd w:val="clear" w:color="auto" w:fill="FFFFFF"/>
                        </w:rPr>
                        <w:t>n'hésitez pas à leur di</w:t>
                      </w:r>
                      <w:r>
                        <w:rPr>
                          <w:rFonts w:ascii="Arial" w:hAnsi="Arial" w:cs="Arial"/>
                          <w:color w:val="000000"/>
                          <w:sz w:val="32"/>
                          <w:szCs w:val="32"/>
                          <w:shd w:val="clear" w:color="auto" w:fill="FFFFFF"/>
                        </w:rPr>
                        <w:t xml:space="preserve">re d'écrire à l'#ORG car aucune </w:t>
                      </w:r>
                      <w:r w:rsidRPr="009A6E04">
                        <w:rPr>
                          <w:rFonts w:ascii="Arial" w:hAnsi="Arial" w:cs="Arial"/>
                          <w:color w:val="000000"/>
                          <w:sz w:val="32"/>
                          <w:szCs w:val="32"/>
                          <w:shd w:val="clear" w:color="auto" w:fill="FFFFFF"/>
                        </w:rPr>
                        <w:t>souffrance,</w:t>
                      </w:r>
                      <w:r>
                        <w:rPr>
                          <w:rFonts w:ascii="Arial" w:hAnsi="Arial" w:cs="Arial"/>
                          <w:color w:val="000000"/>
                          <w:sz w:val="32"/>
                          <w:szCs w:val="32"/>
                          <w:shd w:val="clear" w:color="auto" w:fill="FFFFFF"/>
                        </w:rPr>
                        <w:t xml:space="preserve"> </w:t>
                      </w:r>
                      <w:r w:rsidRPr="009A6E04">
                        <w:rPr>
                          <w:rFonts w:ascii="Arial" w:hAnsi="Arial" w:cs="Arial"/>
                          <w:color w:val="000000"/>
                          <w:sz w:val="32"/>
                          <w:szCs w:val="32"/>
                          <w:shd w:val="clear" w:color="auto" w:fill="FFFFFF"/>
                        </w:rPr>
                        <w:t>aucun injustice,aucun abus de pouvoir,aucune mise en danger ne doit être laissé pour compte.</w:t>
                      </w:r>
                    </w:p>
                    <w:p w:rsidR="009A6E04" w:rsidRDefault="009A6E04" w:rsidP="009A6E04">
                      <w:pPr>
                        <w:shd w:val="clear" w:color="auto" w:fill="FFFFFF"/>
                        <w:jc w:val="both"/>
                        <w:rPr>
                          <w:rFonts w:ascii="Arial" w:hAnsi="Arial" w:cs="Arial"/>
                          <w:color w:val="000000"/>
                          <w:sz w:val="32"/>
                          <w:szCs w:val="32"/>
                          <w:shd w:val="clear" w:color="auto" w:fill="FFFFFF"/>
                        </w:rPr>
                      </w:pPr>
                    </w:p>
                    <w:p w:rsidR="009A6E04" w:rsidRPr="006A554E" w:rsidRDefault="009A6E04" w:rsidP="009A6E04">
                      <w:pPr>
                        <w:shd w:val="clear" w:color="auto" w:fill="FFFFFF"/>
                        <w:jc w:val="both"/>
                        <w:rPr>
                          <w:rFonts w:ascii="Arial" w:hAnsi="Arial" w:cs="Arial"/>
                          <w:color w:val="000000"/>
                          <w:szCs w:val="24"/>
                          <w:shd w:val="clear" w:color="auto" w:fill="FFFFFF"/>
                        </w:rPr>
                      </w:pPr>
                      <w:r w:rsidRPr="006A554E">
                        <w:rPr>
                          <w:rFonts w:ascii="Arial" w:hAnsi="Arial" w:cs="Arial"/>
                          <w:color w:val="000000"/>
                          <w:szCs w:val="24"/>
                          <w:shd w:val="clear" w:color="auto" w:fill="FFFFFF"/>
                        </w:rPr>
                        <w:t>.</w:t>
                      </w:r>
                    </w:p>
                    <w:p w:rsidR="009A6E04" w:rsidRPr="009A6E04" w:rsidRDefault="009A6E04" w:rsidP="009A6E04">
                      <w:pPr>
                        <w:shd w:val="clear" w:color="auto" w:fill="FFFFFF"/>
                        <w:jc w:val="both"/>
                        <w:rPr>
                          <w:rFonts w:ascii="Arial" w:hAnsi="Arial" w:cs="Arial"/>
                          <w:color w:val="000000"/>
                          <w:sz w:val="32"/>
                          <w:szCs w:val="32"/>
                          <w:shd w:val="clear" w:color="auto" w:fill="FFFFFF"/>
                        </w:rPr>
                      </w:pPr>
                    </w:p>
                    <w:p w:rsidR="009A6E04" w:rsidRPr="009A6E04" w:rsidRDefault="009A6E04" w:rsidP="009A6E04">
                      <w:pPr>
                        <w:rPr>
                          <w:i/>
                          <w:iCs/>
                          <w:color w:val="FFFFFF" w:themeColor="background1"/>
                          <w:sz w:val="32"/>
                          <w:szCs w:val="32"/>
                        </w:rPr>
                      </w:pPr>
                    </w:p>
                    <w:p w:rsidR="009A6E04" w:rsidRPr="009A6E04" w:rsidRDefault="009A6E04" w:rsidP="009A6E04">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5360" behindDoc="0" locked="0" layoutInCell="0" allowOverlap="1" wp14:anchorId="2207F4DA" wp14:editId="2649110F">
                <wp:simplePos x="0" y="0"/>
                <wp:positionH relativeFrom="page">
                  <wp:posOffset>541655</wp:posOffset>
                </wp:positionH>
                <wp:positionV relativeFrom="margin">
                  <wp:posOffset>743585</wp:posOffset>
                </wp:positionV>
                <wp:extent cx="4199255" cy="9110980"/>
                <wp:effectExtent l="171450" t="171450" r="48895" b="52070"/>
                <wp:wrapSquare wrapText="bothSides"/>
                <wp:docPr id="6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28268125"/>
                              <w:temporary/>
                              <w:showingPlcHdr/>
                            </w:sdtPr>
                            <w:sdtEndPr/>
                            <w:sdtContent>
                              <w:p w:rsidR="00EA0305" w:rsidRDefault="00EA0305"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9" style="position:absolute;margin-left:42.65pt;margin-top:58.55pt;width:330.65pt;height:717.4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iB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3m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iZOIE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28268125"/>
                        <w:temporary/>
                        <w:showingPlcHdr/>
                      </w:sdtPr>
                      <w:sdtContent>
                        <w:p w:rsidR="00EA0305" w:rsidRDefault="00EA0305"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9A6E04" w:rsidRDefault="009A6E04">
      <w:pPr>
        <w:framePr w:hSpace="0" w:wrap="auto" w:vAnchor="margin" w:xAlign="left" w:yAlign="inline"/>
      </w:pPr>
      <w:r>
        <w:rPr>
          <w:lang w:eastAsia="fr-FR"/>
        </w:rPr>
        <mc:AlternateContent>
          <mc:Choice Requires="wps">
            <w:drawing>
              <wp:anchor distT="0" distB="0" distL="114300" distR="114300" simplePos="0" relativeHeight="252185600" behindDoc="0" locked="0" layoutInCell="0" allowOverlap="1" wp14:anchorId="032D0003" wp14:editId="70661FAB">
                <wp:simplePos x="0" y="0"/>
                <wp:positionH relativeFrom="margin">
                  <wp:posOffset>618490</wp:posOffset>
                </wp:positionH>
                <wp:positionV relativeFrom="page">
                  <wp:posOffset>4035425</wp:posOffset>
                </wp:positionV>
                <wp:extent cx="9307830" cy="2483485"/>
                <wp:effectExtent l="2222" t="0" r="0" b="0"/>
                <wp:wrapSquare wrapText="bothSides"/>
                <wp:docPr id="6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9A6E04" w:rsidRDefault="009A6E04" w:rsidP="009A6E0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2E43C2E" wp14:editId="18E5932B">
                                  <wp:extent cx="2057400" cy="952500"/>
                                  <wp:effectExtent l="0" t="0" r="0" b="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9A6E04" w:rsidRDefault="009A6E04" w:rsidP="009A6E04">
                            <w:pPr>
                              <w:spacing w:line="288" w:lineRule="auto"/>
                              <w:jc w:val="center"/>
                              <w:rPr>
                                <w:rFonts w:asciiTheme="majorHAnsi" w:eastAsiaTheme="majorEastAsia" w:hAnsiTheme="majorHAnsi" w:cstheme="majorBidi"/>
                                <w:i/>
                                <w:iCs/>
                                <w:color w:val="9EDDFD" w:themeColor="accent1" w:themeTint="40"/>
                                <w:sz w:val="28"/>
                                <w:szCs w:val="28"/>
                              </w:rPr>
                            </w:pPr>
                          </w:p>
                          <w:p w:rsidR="009A6E04" w:rsidRPr="00153C5E" w:rsidRDefault="009A6E04" w:rsidP="009A6E04">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9A6E04" w:rsidRPr="003A012B" w:rsidRDefault="009A6E04" w:rsidP="009A6E04">
                            <w:pPr>
                              <w:spacing w:line="288" w:lineRule="auto"/>
                              <w:rPr>
                                <w:rFonts w:asciiTheme="majorHAnsi" w:eastAsiaTheme="majorEastAsia" w:hAnsiTheme="majorHAnsi" w:cstheme="majorBidi"/>
                                <w:i/>
                                <w:iCs/>
                                <w:color w:val="9EDDFD" w:themeColor="accent1" w:themeTint="40"/>
                                <w:sz w:val="28"/>
                                <w:szCs w:val="28"/>
                              </w:rPr>
                            </w:pPr>
                          </w:p>
                          <w:p w:rsidR="009A6E04" w:rsidRDefault="009A6E04" w:rsidP="009A6E04">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9A6E04" w:rsidRPr="002E7206" w:rsidRDefault="009A6E04" w:rsidP="009A6E04">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9A6E04" w:rsidRPr="002E7206" w:rsidRDefault="009A6E04" w:rsidP="009A6E04">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9A6E04" w:rsidRPr="00A71A73" w:rsidRDefault="009A6E04" w:rsidP="009A6E04">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9A6E04" w:rsidRDefault="009A6E04" w:rsidP="009A6E04">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186" style="position:absolute;margin-left:48.7pt;margin-top:317.75pt;width:732.9pt;height:195.55pt;rotation:90;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" o:allowincell="f" filled="t" fillcolor="#002060" stroked="f">
                <v:textbox>
                  <w:txbxContent>
                    <w:p w:rsidR="009A6E04" w:rsidRDefault="009A6E04" w:rsidP="009A6E0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2E43C2E" wp14:editId="18E5932B">
                            <wp:extent cx="2057400" cy="952500"/>
                            <wp:effectExtent l="0" t="0" r="0" b="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9A6E04" w:rsidRDefault="009A6E04" w:rsidP="009A6E04">
                      <w:pPr>
                        <w:spacing w:line="288" w:lineRule="auto"/>
                        <w:jc w:val="center"/>
                        <w:rPr>
                          <w:rFonts w:asciiTheme="majorHAnsi" w:eastAsiaTheme="majorEastAsia" w:hAnsiTheme="majorHAnsi" w:cstheme="majorBidi"/>
                          <w:i/>
                          <w:iCs/>
                          <w:color w:val="9EDDFD" w:themeColor="accent1" w:themeTint="40"/>
                          <w:sz w:val="28"/>
                          <w:szCs w:val="28"/>
                        </w:rPr>
                      </w:pPr>
                    </w:p>
                    <w:p w:rsidR="009A6E04" w:rsidRPr="00153C5E" w:rsidRDefault="009A6E04" w:rsidP="009A6E04">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9A6E04" w:rsidRPr="003A012B" w:rsidRDefault="009A6E04" w:rsidP="009A6E04">
                      <w:pPr>
                        <w:spacing w:line="288" w:lineRule="auto"/>
                        <w:rPr>
                          <w:rFonts w:asciiTheme="majorHAnsi" w:eastAsiaTheme="majorEastAsia" w:hAnsiTheme="majorHAnsi" w:cstheme="majorBidi"/>
                          <w:i/>
                          <w:iCs/>
                          <w:color w:val="9EDDFD" w:themeColor="accent1" w:themeTint="40"/>
                          <w:sz w:val="28"/>
                          <w:szCs w:val="28"/>
                        </w:rPr>
                      </w:pPr>
                    </w:p>
                    <w:p w:rsidR="009A6E04" w:rsidRDefault="009A6E04" w:rsidP="009A6E04">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9A6E04" w:rsidRPr="002E7206" w:rsidRDefault="009A6E04" w:rsidP="009A6E04">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9A6E04" w:rsidRPr="002E7206" w:rsidRDefault="009A6E04" w:rsidP="009A6E04">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9A6E04" w:rsidRPr="00A71A73" w:rsidRDefault="009A6E04" w:rsidP="009A6E04">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9A6E04" w:rsidRDefault="009A6E04" w:rsidP="009A6E04">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1437A0" w:rsidRPr="007D132A" w:rsidRDefault="001437A0" w:rsidP="001437A0">
      <w:pPr>
        <w:framePr w:hSpace="0" w:wrap="auto" w:vAnchor="margin" w:xAlign="left" w:yAlign="inline"/>
      </w:pPr>
      <w:r>
        <w:rPr>
          <w:lang w:eastAsia="fr-FR"/>
        </w:rPr>
        <w:lastRenderedPageBreak/>
        <mc:AlternateContent>
          <mc:Choice Requires="wps">
            <w:drawing>
              <wp:anchor distT="0" distB="0" distL="114300" distR="114300" simplePos="0" relativeHeight="252188672" behindDoc="0" locked="0" layoutInCell="0" allowOverlap="1" wp14:anchorId="20DF8025" wp14:editId="3943E1D6">
                <wp:simplePos x="0" y="0"/>
                <wp:positionH relativeFrom="page">
                  <wp:posOffset>541655</wp:posOffset>
                </wp:positionH>
                <wp:positionV relativeFrom="margin">
                  <wp:posOffset>743585</wp:posOffset>
                </wp:positionV>
                <wp:extent cx="4199255" cy="9110980"/>
                <wp:effectExtent l="171450" t="171450" r="48895" b="52070"/>
                <wp:wrapSquare wrapText="bothSides"/>
                <wp:docPr id="68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437A0" w:rsidRDefault="001437A0" w:rsidP="001437A0">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437A0" w:rsidRDefault="001437A0" w:rsidP="001437A0">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1" style="position:absolute;margin-left:42.65pt;margin-top:58.55pt;width:330.65pt;height:717.4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LsAA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3mK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GbZf5GPwZrzR5hEKAFQe2wPsFotPmOUQ+raI7t/ZYajpF8p2CYCpKmfncFJ81mCTjm2QFvHbwk&#10;yYMsqKogGbQZo8G8csPG23ZGbBq4iwSClL6AEayF80Q81zU6sHACrHE5+o126Ieo5xW++A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3vGy7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437A0" w:rsidRDefault="001437A0" w:rsidP="001437A0">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437A0" w:rsidRDefault="001437A0" w:rsidP="001437A0">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87648" behindDoc="0" locked="0" layoutInCell="0" allowOverlap="1" wp14:anchorId="428D4710" wp14:editId="40EC00C3">
                <wp:simplePos x="0" y="0"/>
                <wp:positionH relativeFrom="page">
                  <wp:posOffset>541655</wp:posOffset>
                </wp:positionH>
                <wp:positionV relativeFrom="margin">
                  <wp:posOffset>743585</wp:posOffset>
                </wp:positionV>
                <wp:extent cx="4199255" cy="9110980"/>
                <wp:effectExtent l="171450" t="171450" r="48895" b="52070"/>
                <wp:wrapSquare wrapText="bothSides"/>
                <wp:docPr id="68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496844008"/>
                              <w:temporary/>
                              <w:showingPlcHdr/>
                            </w:sdtPr>
                            <w:sdtEndPr/>
                            <w:sdtContent>
                              <w:p w:rsidR="001437A0" w:rsidRDefault="001437A0" w:rsidP="001437A0">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2" style="position:absolute;margin-left:42.65pt;margin-top:58.55pt;width:330.65pt;height:717.4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dB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k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M2m/ob/RisNXuEQYAWBLXD+gSj0eY7Rj2sojm291tqOEbynYJhKkia+t0VnDSbJeCYZwe8dfCS&#10;JA+yoKqCZNBmjAbzyg0bb9sZsWngLhIIUvoCRrAWzhPxXNfowMIJsMbl6DfaoR+i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FgXh0E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496844008"/>
                        <w:temporary/>
                        <w:showingPlcHdr/>
                      </w:sdtPr>
                      <w:sdtContent>
                        <w:p w:rsidR="001437A0" w:rsidRDefault="001437A0" w:rsidP="001437A0">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437A0" w:rsidRDefault="001437A0" w:rsidP="001437A0">
      <w:pPr>
        <w:framePr w:hSpace="0" w:wrap="auto" w:vAnchor="margin" w:xAlign="left" w:yAlign="inline"/>
      </w:pPr>
      <w:r>
        <w:rPr>
          <w:lang w:eastAsia="fr-FR"/>
        </w:rPr>
        <mc:AlternateContent>
          <mc:Choice Requires="wps">
            <w:drawing>
              <wp:anchor distT="0" distB="0" distL="114300" distR="114300" simplePos="0" relativeHeight="252189696" behindDoc="0" locked="0" layoutInCell="0" allowOverlap="1" wp14:anchorId="787E4A1A" wp14:editId="1FEDC5DA">
                <wp:simplePos x="0" y="0"/>
                <wp:positionH relativeFrom="page">
                  <wp:posOffset>542925</wp:posOffset>
                </wp:positionH>
                <wp:positionV relativeFrom="margin">
                  <wp:posOffset>742315</wp:posOffset>
                </wp:positionV>
                <wp:extent cx="4076700" cy="9181465"/>
                <wp:effectExtent l="171450" t="171450" r="57150" b="57785"/>
                <wp:wrapSquare wrapText="bothSides"/>
                <wp:docPr id="68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437A0" w:rsidRPr="00CA7074" w:rsidRDefault="001437A0" w:rsidP="001437A0">
                            <w:pPr>
                              <w:shd w:val="clear" w:color="auto" w:fill="FFFFFF"/>
                              <w:jc w:val="both"/>
                              <w:rPr>
                                <w:rFonts w:ascii="Arial" w:hAnsi="Arial" w:cs="Arial"/>
                                <w:b/>
                                <w:color w:val="000000"/>
                                <w:sz w:val="32"/>
                                <w:szCs w:val="32"/>
                                <w:shd w:val="clear" w:color="auto" w:fill="FFFFFF"/>
                              </w:rPr>
                            </w:pPr>
                            <w:r w:rsidRPr="00CA7074">
                              <w:rPr>
                                <w:rFonts w:ascii="Arial" w:hAnsi="Arial" w:cs="Arial"/>
                                <w:b/>
                                <w:color w:val="000000"/>
                                <w:sz w:val="32"/>
                                <w:szCs w:val="32"/>
                                <w:shd w:val="clear" w:color="auto" w:fill="FFFFFF"/>
                              </w:rPr>
                              <w:t>. #6  12 janvier 2020 - 10:37 - Anne Vareyne a dit :</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Merci Laurent pour votre analyse ,en espérant qu'elle suscite des témoignages.</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Oser faire des enfants dans ce monde (et même se marier) devient à bien des égards un parcours du combattant étant donné la férocité du système.</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Peut-être cela permettra -t-il des temoignages pour mettre en lumière les faces cachées de la politique génocidaire ?</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Le suicide, première cause de décès chez les jeunes.Comment avoir un regain démographique dans un pays dont les institutions enseignent à vos enfants la haine de soi,spolient leurs parents et pratiquent le tribalisme à l'encontre de l'autochtone?</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Profitons de ce gouffre démographique pour en analyser les raisons profondes.</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Un ami allemand m'a expliqué que beaucoup de jeunes Allemands se faisaient stériliser tellement la culpabilité entretenue de la seconde guerre mondiale pèse sur leurs épaules. Il m 'a dit : c'est trop tard pour le Peuple allemand .</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Regardons un peu le programme de repentance qui pèse sur les épaules des collégiens en troisièmeen France et regardons qui siège au conseil des programmes...</w:t>
                            </w:r>
                          </w:p>
                          <w:p w:rsidR="001437A0" w:rsidRPr="006A554E" w:rsidRDefault="001437A0" w:rsidP="001437A0">
                            <w:pPr>
                              <w:shd w:val="clear" w:color="auto" w:fill="FFFFFF"/>
                              <w:jc w:val="both"/>
                              <w:rPr>
                                <w:rFonts w:ascii="Arial" w:hAnsi="Arial" w:cs="Arial"/>
                                <w:color w:val="000000"/>
                                <w:szCs w:val="24"/>
                                <w:shd w:val="clear" w:color="auto" w:fill="FFFFFF"/>
                              </w:rPr>
                            </w:pPr>
                          </w:p>
                          <w:p w:rsidR="001437A0" w:rsidRPr="009A6E04" w:rsidRDefault="001437A0" w:rsidP="001437A0">
                            <w:pPr>
                              <w:shd w:val="clear" w:color="auto" w:fill="FFFFFF"/>
                              <w:jc w:val="both"/>
                              <w:rPr>
                                <w:rFonts w:ascii="Arial" w:hAnsi="Arial" w:cs="Arial"/>
                                <w:color w:val="000000"/>
                                <w:sz w:val="32"/>
                                <w:szCs w:val="32"/>
                                <w:shd w:val="clear" w:color="auto" w:fill="FFFFFF"/>
                              </w:rPr>
                            </w:pPr>
                          </w:p>
                          <w:p w:rsidR="001437A0" w:rsidRPr="009A6E04" w:rsidRDefault="001437A0" w:rsidP="001437A0">
                            <w:pPr>
                              <w:rPr>
                                <w:i/>
                                <w:iCs/>
                                <w:color w:val="FFFFFF" w:themeColor="background1"/>
                                <w:sz w:val="32"/>
                                <w:szCs w:val="32"/>
                              </w:rPr>
                            </w:pPr>
                          </w:p>
                          <w:p w:rsidR="001437A0" w:rsidRPr="009A6E04" w:rsidRDefault="001437A0" w:rsidP="001437A0">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3" style="position:absolute;margin-left:42.75pt;margin-top:58.45pt;width:321pt;height:722.95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" o:allowincell="f" stroked="f">
                <v:shadow on="t" type="perspective" color="#4f81bd" origin="-.5,-.5" offset="-3pt,-3pt" matrix="58982f,,,58982f"/>
                <v:textbox inset=",,36pt,18pt">
                  <w:txbxContent>
                    <w:p w:rsidR="001437A0" w:rsidRPr="00CA7074" w:rsidRDefault="001437A0" w:rsidP="001437A0">
                      <w:pPr>
                        <w:shd w:val="clear" w:color="auto" w:fill="FFFFFF"/>
                        <w:jc w:val="both"/>
                        <w:rPr>
                          <w:rFonts w:ascii="Arial" w:hAnsi="Arial" w:cs="Arial"/>
                          <w:b/>
                          <w:color w:val="000000"/>
                          <w:sz w:val="32"/>
                          <w:szCs w:val="32"/>
                          <w:shd w:val="clear" w:color="auto" w:fill="FFFFFF"/>
                        </w:rPr>
                      </w:pPr>
                      <w:r w:rsidRPr="00CA7074">
                        <w:rPr>
                          <w:rFonts w:ascii="Arial" w:hAnsi="Arial" w:cs="Arial"/>
                          <w:b/>
                          <w:color w:val="000000"/>
                          <w:sz w:val="32"/>
                          <w:szCs w:val="32"/>
                          <w:shd w:val="clear" w:color="auto" w:fill="FFFFFF"/>
                        </w:rPr>
                        <w:t>.</w:t>
                      </w:r>
                      <w:r w:rsidRPr="00CA7074">
                        <w:rPr>
                          <w:rFonts w:ascii="Arial" w:hAnsi="Arial" w:cs="Arial"/>
                          <w:b/>
                          <w:color w:val="000000"/>
                          <w:sz w:val="32"/>
                          <w:szCs w:val="32"/>
                          <w:shd w:val="clear" w:color="auto" w:fill="FFFFFF"/>
                        </w:rPr>
                        <w:t xml:space="preserve"> </w:t>
                      </w:r>
                      <w:r w:rsidRPr="00CA7074">
                        <w:rPr>
                          <w:rFonts w:ascii="Arial" w:hAnsi="Arial" w:cs="Arial"/>
                          <w:b/>
                          <w:color w:val="000000"/>
                          <w:sz w:val="32"/>
                          <w:szCs w:val="32"/>
                          <w:shd w:val="clear" w:color="auto" w:fill="FFFFFF"/>
                        </w:rPr>
                        <w:t>#6  12 janvier 2020 - 10:37 - Anne Vareyne a dit :</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Merci Laurent pour votre analyse ,en espérant qu'elle suscite des témoignages.</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Oser faire des enfants dans ce monde (et même se marier) devient à bien des égards un parcours du combattant étant donné la férocité du système.</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Peut-être cela permettra -t-il des temoignages pour mettre en lumière les faces cachées de la politique génocidaire ?</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Le suicide, première cause de décès chez les jeunes.Comment avoir un regain démographique dans un pays dont les institutions enseignent à vos enfants la haine de soi,spolient leurs parents et pratiquent le tribalisme à l'encontre de l'autochtone?</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Profitons de ce gouffre démographique pour en analyser les raisons profondes.</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Un ami allemand m'a expliqué que beaucoup de jeunes Allemands se faisaient stériliser tellement la culpabilité entretenue de la seconde guerre mondiale pèse sur leurs épaules. Il m 'a dit : c'est trop tard pour le Peuple allemand .</w:t>
                      </w:r>
                    </w:p>
                    <w:p w:rsidR="001437A0" w:rsidRPr="001437A0" w:rsidRDefault="001437A0" w:rsidP="001437A0">
                      <w:pPr>
                        <w:shd w:val="clear" w:color="auto" w:fill="FFFFFF"/>
                        <w:jc w:val="both"/>
                        <w:rPr>
                          <w:rFonts w:ascii="Arial" w:hAnsi="Arial" w:cs="Arial"/>
                          <w:color w:val="000000"/>
                          <w:sz w:val="32"/>
                          <w:szCs w:val="32"/>
                          <w:shd w:val="clear" w:color="auto" w:fill="FFFFFF"/>
                        </w:rPr>
                      </w:pPr>
                      <w:r w:rsidRPr="001437A0">
                        <w:rPr>
                          <w:rFonts w:ascii="Arial" w:hAnsi="Arial" w:cs="Arial"/>
                          <w:color w:val="000000"/>
                          <w:sz w:val="32"/>
                          <w:szCs w:val="32"/>
                          <w:shd w:val="clear" w:color="auto" w:fill="FFFFFF"/>
                        </w:rPr>
                        <w:t>Regardons un peu le programme de repentance qui pèse sur les épaules des collégiens en troisièmeen France et regardons qui siège au conseil des programmes...</w:t>
                      </w:r>
                    </w:p>
                    <w:p w:rsidR="001437A0" w:rsidRPr="006A554E" w:rsidRDefault="001437A0" w:rsidP="001437A0">
                      <w:pPr>
                        <w:shd w:val="clear" w:color="auto" w:fill="FFFFFF"/>
                        <w:jc w:val="both"/>
                        <w:rPr>
                          <w:rFonts w:ascii="Arial" w:hAnsi="Arial" w:cs="Arial"/>
                          <w:color w:val="000000"/>
                          <w:szCs w:val="24"/>
                          <w:shd w:val="clear" w:color="auto" w:fill="FFFFFF"/>
                        </w:rPr>
                      </w:pPr>
                    </w:p>
                    <w:p w:rsidR="001437A0" w:rsidRPr="009A6E04" w:rsidRDefault="001437A0" w:rsidP="001437A0">
                      <w:pPr>
                        <w:shd w:val="clear" w:color="auto" w:fill="FFFFFF"/>
                        <w:jc w:val="both"/>
                        <w:rPr>
                          <w:rFonts w:ascii="Arial" w:hAnsi="Arial" w:cs="Arial"/>
                          <w:color w:val="000000"/>
                          <w:sz w:val="32"/>
                          <w:szCs w:val="32"/>
                          <w:shd w:val="clear" w:color="auto" w:fill="FFFFFF"/>
                        </w:rPr>
                      </w:pPr>
                    </w:p>
                    <w:p w:rsidR="001437A0" w:rsidRPr="009A6E04" w:rsidRDefault="001437A0" w:rsidP="001437A0">
                      <w:pPr>
                        <w:rPr>
                          <w:i/>
                          <w:iCs/>
                          <w:color w:val="FFFFFF" w:themeColor="background1"/>
                          <w:sz w:val="32"/>
                          <w:szCs w:val="32"/>
                        </w:rPr>
                      </w:pPr>
                    </w:p>
                    <w:p w:rsidR="001437A0" w:rsidRPr="009A6E04" w:rsidRDefault="001437A0" w:rsidP="001437A0">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0720" behindDoc="0" locked="0" layoutInCell="0" allowOverlap="1" wp14:anchorId="486E7CDB" wp14:editId="51B8B560">
                <wp:simplePos x="0" y="0"/>
                <wp:positionH relativeFrom="margin">
                  <wp:posOffset>618490</wp:posOffset>
                </wp:positionH>
                <wp:positionV relativeFrom="page">
                  <wp:posOffset>4035425</wp:posOffset>
                </wp:positionV>
                <wp:extent cx="9307830" cy="2483485"/>
                <wp:effectExtent l="2222" t="0" r="0" b="0"/>
                <wp:wrapSquare wrapText="bothSides"/>
                <wp:docPr id="68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6D8EC92" wp14:editId="5AF88663">
                                  <wp:extent cx="2057400" cy="952500"/>
                                  <wp:effectExtent l="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p w:rsidR="001437A0" w:rsidRPr="00153C5E" w:rsidRDefault="001437A0" w:rsidP="001437A0">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437A0" w:rsidRPr="003A012B" w:rsidRDefault="001437A0" w:rsidP="001437A0">
                            <w:pPr>
                              <w:spacing w:line="288" w:lineRule="auto"/>
                              <w:rPr>
                                <w:rFonts w:asciiTheme="majorHAnsi" w:eastAsiaTheme="majorEastAsia" w:hAnsiTheme="majorHAnsi" w:cstheme="majorBidi"/>
                                <w:i/>
                                <w:iCs/>
                                <w:color w:val="9EDDFD" w:themeColor="accent1" w:themeTint="40"/>
                                <w:sz w:val="28"/>
                                <w:szCs w:val="28"/>
                              </w:rPr>
                            </w:pPr>
                          </w:p>
                          <w:p w:rsidR="001437A0"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437A0" w:rsidRPr="002E7206" w:rsidRDefault="001437A0" w:rsidP="001437A0">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1437A0" w:rsidRPr="002E7206" w:rsidRDefault="001437A0" w:rsidP="001437A0">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1437A0" w:rsidRPr="00A71A73"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186" style="position:absolute;margin-left:48.7pt;margin-top:317.75pt;width:732.9pt;height:195.55pt;rotation:90;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" o:allowincell="f" filled="t" fillcolor="#002060" stroked="f">
                <v:textbox>
                  <w:txbxContent>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6D8EC92" wp14:editId="5AF88663">
                            <wp:extent cx="2057400" cy="952500"/>
                            <wp:effectExtent l="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p w:rsidR="001437A0" w:rsidRPr="00153C5E" w:rsidRDefault="001437A0" w:rsidP="001437A0">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437A0" w:rsidRPr="003A012B" w:rsidRDefault="001437A0" w:rsidP="001437A0">
                      <w:pPr>
                        <w:spacing w:line="288" w:lineRule="auto"/>
                        <w:rPr>
                          <w:rFonts w:asciiTheme="majorHAnsi" w:eastAsiaTheme="majorEastAsia" w:hAnsiTheme="majorHAnsi" w:cstheme="majorBidi"/>
                          <w:i/>
                          <w:iCs/>
                          <w:color w:val="9EDDFD" w:themeColor="accent1" w:themeTint="40"/>
                          <w:sz w:val="28"/>
                          <w:szCs w:val="28"/>
                        </w:rPr>
                      </w:pPr>
                    </w:p>
                    <w:p w:rsidR="001437A0"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437A0" w:rsidRPr="002E7206" w:rsidRDefault="001437A0" w:rsidP="001437A0">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1437A0" w:rsidRPr="002E7206" w:rsidRDefault="001437A0" w:rsidP="001437A0">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1437A0" w:rsidRPr="00A71A73"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1437A0" w:rsidRPr="007D132A" w:rsidRDefault="001437A0" w:rsidP="001437A0">
      <w:pPr>
        <w:framePr w:hSpace="0" w:wrap="auto" w:vAnchor="margin" w:xAlign="left" w:yAlign="inline"/>
      </w:pPr>
      <w:r>
        <w:rPr>
          <w:lang w:eastAsia="fr-FR"/>
        </w:rPr>
        <w:lastRenderedPageBreak/>
        <mc:AlternateContent>
          <mc:Choice Requires="wps">
            <w:drawing>
              <wp:anchor distT="0" distB="0" distL="114300" distR="114300" simplePos="0" relativeHeight="252193792" behindDoc="0" locked="0" layoutInCell="0" allowOverlap="1" wp14:anchorId="45FF2675" wp14:editId="687326C0">
                <wp:simplePos x="0" y="0"/>
                <wp:positionH relativeFrom="page">
                  <wp:posOffset>541655</wp:posOffset>
                </wp:positionH>
                <wp:positionV relativeFrom="margin">
                  <wp:posOffset>743585</wp:posOffset>
                </wp:positionV>
                <wp:extent cx="4199255" cy="9110980"/>
                <wp:effectExtent l="171450" t="171450" r="48895" b="52070"/>
                <wp:wrapSquare wrapText="bothSides"/>
                <wp:docPr id="69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437A0" w:rsidRDefault="001437A0" w:rsidP="001437A0">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437A0" w:rsidRDefault="001437A0" w:rsidP="001437A0">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5" style="position:absolute;margin-left:42.65pt;margin-top:58.55pt;width:330.65pt;height:717.4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ZcCg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437A0" w:rsidRDefault="001437A0" w:rsidP="001437A0">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437A0" w:rsidRDefault="001437A0" w:rsidP="001437A0">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2768" behindDoc="0" locked="0" layoutInCell="0" allowOverlap="1" wp14:anchorId="0713304E" wp14:editId="0630E400">
                <wp:simplePos x="0" y="0"/>
                <wp:positionH relativeFrom="page">
                  <wp:posOffset>541655</wp:posOffset>
                </wp:positionH>
                <wp:positionV relativeFrom="margin">
                  <wp:posOffset>743585</wp:posOffset>
                </wp:positionV>
                <wp:extent cx="4199255" cy="9110980"/>
                <wp:effectExtent l="171450" t="171450" r="48895" b="52070"/>
                <wp:wrapSquare wrapText="bothSides"/>
                <wp:docPr id="6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13865596"/>
                              <w:temporary/>
                              <w:showingPlcHdr/>
                            </w:sdtPr>
                            <w:sdtEndPr/>
                            <w:sdtContent>
                              <w:p w:rsidR="001437A0" w:rsidRDefault="001437A0" w:rsidP="001437A0">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6" style="position:absolute;margin-left:42.65pt;margin-top:58.55pt;width:330.65pt;height:717.4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BLACs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13865596"/>
                        <w:temporary/>
                        <w:showingPlcHdr/>
                      </w:sdtPr>
                      <w:sdtContent>
                        <w:p w:rsidR="001437A0" w:rsidRDefault="001437A0" w:rsidP="001437A0">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437A0" w:rsidRDefault="006B2A14" w:rsidP="001437A0">
      <w:pPr>
        <w:framePr w:hSpace="0" w:wrap="auto" w:vAnchor="margin" w:xAlign="left" w:yAlign="inline"/>
      </w:pPr>
      <w:r>
        <w:rPr>
          <w:lang w:eastAsia="fr-FR"/>
        </w:rPr>
        <mc:AlternateContent>
          <mc:Choice Requires="wps">
            <w:drawing>
              <wp:anchor distT="0" distB="0" distL="114300" distR="114300" simplePos="0" relativeHeight="252194816" behindDoc="0" locked="0" layoutInCell="0" allowOverlap="1" wp14:anchorId="6E8120BA" wp14:editId="6AD17069">
                <wp:simplePos x="0" y="0"/>
                <wp:positionH relativeFrom="page">
                  <wp:posOffset>542925</wp:posOffset>
                </wp:positionH>
                <wp:positionV relativeFrom="margin">
                  <wp:posOffset>742315</wp:posOffset>
                </wp:positionV>
                <wp:extent cx="4076700" cy="9181465"/>
                <wp:effectExtent l="171450" t="171450" r="57150" b="57785"/>
                <wp:wrapSquare wrapText="bothSides"/>
                <wp:docPr id="6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437A0" w:rsidRPr="0040125B" w:rsidRDefault="00B529B7" w:rsidP="001437A0">
                            <w:pPr>
                              <w:jc w:val="both"/>
                              <w:rPr>
                                <w:sz w:val="32"/>
                                <w:szCs w:val="32"/>
                              </w:rPr>
                            </w:pPr>
                            <w:r w:rsidRPr="0040125B">
                              <w:rPr>
                                <w:rFonts w:ascii="Arial" w:hAnsi="Arial" w:cs="Arial"/>
                                <w:iCs/>
                                <w:color w:val="444444"/>
                                <w:sz w:val="32"/>
                                <w:szCs w:val="32"/>
                                <w:shd w:val="clear" w:color="auto" w:fill="FFFFFF"/>
                              </w:rPr>
                              <w:t>Bien sûr cela est presque subliminal mais comment avoir une descendance sans être fier de son pays et de soi-même ?La propagande anti francaise médiatique et étatique doit être combattue farouchement.La plupart des collégiens ne veulent pas d'enfants (ravages du divorce de leurs parents,endoctrinement à la liberté individuelle,endoctrinement à la contraception ,peur pour la planète...)</w:t>
                            </w:r>
                            <w:r w:rsidRPr="0040125B">
                              <w:rPr>
                                <w:rFonts w:ascii="Arial" w:hAnsi="Arial" w:cs="Arial"/>
                                <w:iCs/>
                                <w:color w:val="444444"/>
                                <w:sz w:val="32"/>
                                <w:szCs w:val="32"/>
                              </w:rPr>
                              <w:br/>
                            </w:r>
                            <w:r w:rsidRPr="0040125B">
                              <w:rPr>
                                <w:rFonts w:ascii="Arial" w:hAnsi="Arial" w:cs="Arial"/>
                                <w:iCs/>
                                <w:color w:val="444444"/>
                                <w:sz w:val="32"/>
                                <w:szCs w:val="32"/>
                                <w:shd w:val="clear" w:color="auto" w:fill="FFFFFF"/>
                              </w:rPr>
                              <w:t>La honte d'être Francais et la peur savamment entretenues ont leur rôle dans la chute démographique .C est pourquoi il faut des témoignages personnels .</w:t>
                            </w:r>
                            <w:r w:rsidRPr="0040125B">
                              <w:rPr>
                                <w:rFonts w:ascii="Arial" w:hAnsi="Arial" w:cs="Arial"/>
                                <w:iCs/>
                                <w:color w:val="444444"/>
                                <w:sz w:val="32"/>
                                <w:szCs w:val="32"/>
                              </w:rPr>
                              <w:br/>
                            </w:r>
                            <w:r w:rsidRPr="0040125B">
                              <w:rPr>
                                <w:rFonts w:ascii="Arial" w:hAnsi="Arial" w:cs="Arial"/>
                                <w:iCs/>
                                <w:color w:val="444444"/>
                                <w:sz w:val="32"/>
                                <w:szCs w:val="32"/>
                                <w:shd w:val="clear" w:color="auto" w:fill="FFFFFF"/>
                              </w:rPr>
                              <w:t>L'entrave au naissance implicite ou explicite est un acte genocidaire et un crime contre l'humanité. Ne parlons même pas du placement abusif de nos enfants pour le business de l 'ASE qui détruit de plus en plus de familles Françaises.Le transfert d'enfants est aussi un acte genocidaire dont be se soucie aucun politique (excepté Philippe Seguin en 2009 dans son rapport à la Cour des comptes et Jean Lassalle en 2019).</w:t>
                            </w:r>
                          </w:p>
                          <w:p w:rsidR="00B529B7" w:rsidRPr="00B529B7" w:rsidRDefault="006B2A14" w:rsidP="006B2A14">
                            <w:pPr>
                              <w:jc w:val="both"/>
                              <w:rPr>
                                <w:i/>
                                <w:iCs/>
                                <w:color w:val="FFFFFF" w:themeColor="background1"/>
                                <w:sz w:val="32"/>
                                <w:szCs w:val="32"/>
                              </w:rPr>
                            </w:pPr>
                            <w:r w:rsidRPr="0040125B">
                              <w:rPr>
                                <w:rFonts w:ascii="Arial" w:hAnsi="Arial" w:cs="Arial"/>
                                <w:iCs/>
                                <w:color w:val="444444"/>
                                <w:sz w:val="32"/>
                                <w:szCs w:val="32"/>
                                <w:shd w:val="clear" w:color="auto" w:fill="FFFFFF"/>
                              </w:rPr>
                              <w:t>75000 enfants minimum auraient été arrachés abusivement à leur famille ( on parle de chiffres bien plus graves)Comment faire des enfants sereinement ave c une telle férule des services sociaux</w:t>
                            </w:r>
                            <w:r w:rsidRPr="006B2A14">
                              <w:rPr>
                                <w:rFonts w:ascii="Arial" w:hAnsi="Arial" w:cs="Arial"/>
                                <w:i/>
                                <w:iCs/>
                                <w:color w:val="444444"/>
                                <w:sz w:val="32"/>
                                <w:szCs w:val="32"/>
                                <w:shd w:val="clear" w:color="auto" w:fill="FFFFFF"/>
                              </w:rPr>
                              <w:t xml:space="preserve"> dans</w:t>
                            </w:r>
                            <w:r w:rsidR="00B529B7" w:rsidRPr="006B2A14">
                              <w:rPr>
                                <w:rFonts w:ascii="Arial" w:hAnsi="Arial" w:cs="Arial"/>
                                <w:i/>
                                <w:iCs/>
                                <w:color w:val="FFFFFF" w:themeColor="background1"/>
                                <w:sz w:val="32"/>
                                <w:szCs w:val="32"/>
                              </w:rPr>
                              <w:t>75000</w:t>
                            </w:r>
                            <w:r w:rsidR="00B529B7" w:rsidRPr="00B529B7">
                              <w:rPr>
                                <w:i/>
                                <w:iCs/>
                                <w:color w:val="FFFFFF" w:themeColor="background1"/>
                                <w:sz w:val="32"/>
                                <w:szCs w:val="32"/>
                              </w:rPr>
                              <w:t xml:space="preserve"> enfants minimum auraient été arrachés abusivement à leur famille ( on parle de chiffres bien plus graves)Comment faire des enfants sereinement ave c une telle férule des services sociaux dans notre pays ?Comment un enfant peut il être ,étant placé ,un objet de rentabilité pour les associations de tutelle?C est tout cela qu'il va falloir évaluer.</w:t>
                            </w:r>
                          </w:p>
                          <w:p w:rsidR="001437A0" w:rsidRDefault="001437A0" w:rsidP="001437A0">
                            <w:pPr>
                              <w:shd w:val="clear" w:color="auto" w:fill="FFFFFF"/>
                              <w:jc w:val="both"/>
                              <w:rPr>
                                <w:rFonts w:ascii="Arial" w:hAnsi="Arial" w:cs="Arial"/>
                                <w:color w:val="000000"/>
                                <w:sz w:val="32"/>
                                <w:szCs w:val="32"/>
                                <w:shd w:val="clear" w:color="auto" w:fill="FFFFFF"/>
                              </w:rPr>
                            </w:pPr>
                          </w:p>
                          <w:p w:rsidR="001437A0" w:rsidRPr="006A554E" w:rsidRDefault="001437A0" w:rsidP="001437A0">
                            <w:pPr>
                              <w:shd w:val="clear" w:color="auto" w:fill="FFFFFF"/>
                              <w:jc w:val="both"/>
                              <w:rPr>
                                <w:rFonts w:ascii="Arial" w:hAnsi="Arial" w:cs="Arial"/>
                                <w:color w:val="000000"/>
                                <w:szCs w:val="24"/>
                                <w:shd w:val="clear" w:color="auto" w:fill="FFFFFF"/>
                              </w:rPr>
                            </w:pPr>
                            <w:r w:rsidRPr="006A554E">
                              <w:rPr>
                                <w:rFonts w:ascii="Arial" w:hAnsi="Arial" w:cs="Arial"/>
                                <w:color w:val="000000"/>
                                <w:szCs w:val="24"/>
                                <w:shd w:val="clear" w:color="auto" w:fill="FFFFFF"/>
                              </w:rPr>
                              <w:t>.</w:t>
                            </w:r>
                          </w:p>
                          <w:p w:rsidR="001437A0" w:rsidRPr="009A6E04" w:rsidRDefault="001437A0" w:rsidP="001437A0">
                            <w:pPr>
                              <w:shd w:val="clear" w:color="auto" w:fill="FFFFFF"/>
                              <w:jc w:val="both"/>
                              <w:rPr>
                                <w:rFonts w:ascii="Arial" w:hAnsi="Arial" w:cs="Arial"/>
                                <w:color w:val="000000"/>
                                <w:sz w:val="32"/>
                                <w:szCs w:val="32"/>
                                <w:shd w:val="clear" w:color="auto" w:fill="FFFFFF"/>
                              </w:rPr>
                            </w:pPr>
                          </w:p>
                          <w:p w:rsidR="001437A0" w:rsidRPr="009A6E04" w:rsidRDefault="001437A0" w:rsidP="001437A0">
                            <w:pPr>
                              <w:rPr>
                                <w:i/>
                                <w:iCs/>
                                <w:color w:val="FFFFFF" w:themeColor="background1"/>
                                <w:sz w:val="32"/>
                                <w:szCs w:val="32"/>
                              </w:rPr>
                            </w:pPr>
                          </w:p>
                          <w:p w:rsidR="001437A0" w:rsidRPr="009A6E04" w:rsidRDefault="001437A0" w:rsidP="001437A0">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7" style="position:absolute;margin-left:42.75pt;margin-top:58.45pt;width:321pt;height:722.95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" o:allowincell="f" stroked="f">
                <v:shadow on="t" type="perspective" color="#4f81bd" origin="-.5,-.5" offset="-3pt,-3pt" matrix="58982f,,,58982f"/>
                <v:textbox inset=",,36pt,18pt">
                  <w:txbxContent>
                    <w:p w:rsidR="001437A0" w:rsidRPr="0040125B" w:rsidRDefault="00B529B7" w:rsidP="001437A0">
                      <w:pPr>
                        <w:jc w:val="both"/>
                        <w:rPr>
                          <w:sz w:val="32"/>
                          <w:szCs w:val="32"/>
                        </w:rPr>
                      </w:pPr>
                      <w:r w:rsidRPr="0040125B">
                        <w:rPr>
                          <w:rFonts w:ascii="Arial" w:hAnsi="Arial" w:cs="Arial"/>
                          <w:iCs/>
                          <w:color w:val="444444"/>
                          <w:sz w:val="32"/>
                          <w:szCs w:val="32"/>
                          <w:shd w:val="clear" w:color="auto" w:fill="FFFFFF"/>
                        </w:rPr>
                        <w:t>Bien sûr cela est presque subliminal mais comment avoir une descendance sans être fier de son pays et de soi-même ?La propagande anti francaise médiatique et étatique doit être combattue farouchement.La plupart des collégiens ne veulent pas d'enfants (ravages du divorce de leurs parents,endoctrinement à la liberté individuelle,endoctrinement à la contraception ,peur pour la planète...)</w:t>
                      </w:r>
                      <w:r w:rsidRPr="0040125B">
                        <w:rPr>
                          <w:rFonts w:ascii="Arial" w:hAnsi="Arial" w:cs="Arial"/>
                          <w:iCs/>
                          <w:color w:val="444444"/>
                          <w:sz w:val="32"/>
                          <w:szCs w:val="32"/>
                        </w:rPr>
                        <w:br/>
                      </w:r>
                      <w:r w:rsidRPr="0040125B">
                        <w:rPr>
                          <w:rFonts w:ascii="Arial" w:hAnsi="Arial" w:cs="Arial"/>
                          <w:iCs/>
                          <w:color w:val="444444"/>
                          <w:sz w:val="32"/>
                          <w:szCs w:val="32"/>
                          <w:shd w:val="clear" w:color="auto" w:fill="FFFFFF"/>
                        </w:rPr>
                        <w:t>La honte d'être Francais et la peur savamment entretenues ont leur rôle dans la chute démographique .C est pourquoi il faut des témoignages personnels .</w:t>
                      </w:r>
                      <w:r w:rsidRPr="0040125B">
                        <w:rPr>
                          <w:rFonts w:ascii="Arial" w:hAnsi="Arial" w:cs="Arial"/>
                          <w:iCs/>
                          <w:color w:val="444444"/>
                          <w:sz w:val="32"/>
                          <w:szCs w:val="32"/>
                        </w:rPr>
                        <w:br/>
                      </w:r>
                      <w:r w:rsidRPr="0040125B">
                        <w:rPr>
                          <w:rFonts w:ascii="Arial" w:hAnsi="Arial" w:cs="Arial"/>
                          <w:iCs/>
                          <w:color w:val="444444"/>
                          <w:sz w:val="32"/>
                          <w:szCs w:val="32"/>
                          <w:shd w:val="clear" w:color="auto" w:fill="FFFFFF"/>
                        </w:rPr>
                        <w:t>L'entrave au naissance implicite ou explicite est un acte genocidaire et un crime contre l'humanité. Ne parlons même pas du placement abusif de nos enfants pour le business de l 'ASE qui détruit de plus en plus de familles Françaises.Le transfert d'enfants est aussi un acte genocidaire dont be se soucie aucun politique (excepté Philippe Seguin en 2009 dans son rapport à la Cour des comptes et Jean Lassalle en 2019).</w:t>
                      </w:r>
                    </w:p>
                    <w:p w:rsidR="00B529B7" w:rsidRPr="00B529B7" w:rsidRDefault="006B2A14" w:rsidP="006B2A14">
                      <w:pPr>
                        <w:jc w:val="both"/>
                        <w:rPr>
                          <w:i/>
                          <w:iCs/>
                          <w:color w:val="FFFFFF" w:themeColor="background1"/>
                          <w:sz w:val="32"/>
                          <w:szCs w:val="32"/>
                        </w:rPr>
                      </w:pPr>
                      <w:r w:rsidRPr="0040125B">
                        <w:rPr>
                          <w:rFonts w:ascii="Arial" w:hAnsi="Arial" w:cs="Arial"/>
                          <w:iCs/>
                          <w:color w:val="444444"/>
                          <w:sz w:val="32"/>
                          <w:szCs w:val="32"/>
                          <w:shd w:val="clear" w:color="auto" w:fill="FFFFFF"/>
                        </w:rPr>
                        <w:t>75000 enfants minimum auraient été arrachés abusivement à leur famille ( on parle de chiffres bien plus graves)Comment faire des enfants sereinement ave c une telle férule des services sociaux</w:t>
                      </w:r>
                      <w:r w:rsidRPr="006B2A14">
                        <w:rPr>
                          <w:rFonts w:ascii="Arial" w:hAnsi="Arial" w:cs="Arial"/>
                          <w:i/>
                          <w:iCs/>
                          <w:color w:val="444444"/>
                          <w:sz w:val="32"/>
                          <w:szCs w:val="32"/>
                          <w:shd w:val="clear" w:color="auto" w:fill="FFFFFF"/>
                        </w:rPr>
                        <w:t xml:space="preserve"> dans</w:t>
                      </w:r>
                      <w:r w:rsidR="00B529B7" w:rsidRPr="006B2A14">
                        <w:rPr>
                          <w:rFonts w:ascii="Arial" w:hAnsi="Arial" w:cs="Arial"/>
                          <w:i/>
                          <w:iCs/>
                          <w:color w:val="FFFFFF" w:themeColor="background1"/>
                          <w:sz w:val="32"/>
                          <w:szCs w:val="32"/>
                        </w:rPr>
                        <w:t>75000</w:t>
                      </w:r>
                      <w:r w:rsidR="00B529B7" w:rsidRPr="00B529B7">
                        <w:rPr>
                          <w:i/>
                          <w:iCs/>
                          <w:color w:val="FFFFFF" w:themeColor="background1"/>
                          <w:sz w:val="32"/>
                          <w:szCs w:val="32"/>
                        </w:rPr>
                        <w:t xml:space="preserve"> enfants minimum auraient été arrachés abusivement à leur famille ( on parle de chiffres bien plus graves)Comment faire des enfants sereinement ave c une telle férule des services sociaux dans notre pays ?Comment un enfant peut il être ,étant placé ,un objet de rentabilité pour les associations de tutelle?C est tout cela qu'il va falloir évaluer.</w:t>
                      </w:r>
                    </w:p>
                    <w:p w:rsidR="001437A0" w:rsidRDefault="001437A0" w:rsidP="001437A0">
                      <w:pPr>
                        <w:shd w:val="clear" w:color="auto" w:fill="FFFFFF"/>
                        <w:jc w:val="both"/>
                        <w:rPr>
                          <w:rFonts w:ascii="Arial" w:hAnsi="Arial" w:cs="Arial"/>
                          <w:color w:val="000000"/>
                          <w:sz w:val="32"/>
                          <w:szCs w:val="32"/>
                          <w:shd w:val="clear" w:color="auto" w:fill="FFFFFF"/>
                        </w:rPr>
                      </w:pPr>
                    </w:p>
                    <w:p w:rsidR="001437A0" w:rsidRPr="006A554E" w:rsidRDefault="001437A0" w:rsidP="001437A0">
                      <w:pPr>
                        <w:shd w:val="clear" w:color="auto" w:fill="FFFFFF"/>
                        <w:jc w:val="both"/>
                        <w:rPr>
                          <w:rFonts w:ascii="Arial" w:hAnsi="Arial" w:cs="Arial"/>
                          <w:color w:val="000000"/>
                          <w:szCs w:val="24"/>
                          <w:shd w:val="clear" w:color="auto" w:fill="FFFFFF"/>
                        </w:rPr>
                      </w:pPr>
                      <w:r w:rsidRPr="006A554E">
                        <w:rPr>
                          <w:rFonts w:ascii="Arial" w:hAnsi="Arial" w:cs="Arial"/>
                          <w:color w:val="000000"/>
                          <w:szCs w:val="24"/>
                          <w:shd w:val="clear" w:color="auto" w:fill="FFFFFF"/>
                        </w:rPr>
                        <w:t>.</w:t>
                      </w:r>
                    </w:p>
                    <w:p w:rsidR="001437A0" w:rsidRPr="009A6E04" w:rsidRDefault="001437A0" w:rsidP="001437A0">
                      <w:pPr>
                        <w:shd w:val="clear" w:color="auto" w:fill="FFFFFF"/>
                        <w:jc w:val="both"/>
                        <w:rPr>
                          <w:rFonts w:ascii="Arial" w:hAnsi="Arial" w:cs="Arial"/>
                          <w:color w:val="000000"/>
                          <w:sz w:val="32"/>
                          <w:szCs w:val="32"/>
                          <w:shd w:val="clear" w:color="auto" w:fill="FFFFFF"/>
                        </w:rPr>
                      </w:pPr>
                    </w:p>
                    <w:p w:rsidR="001437A0" w:rsidRPr="009A6E04" w:rsidRDefault="001437A0" w:rsidP="001437A0">
                      <w:pPr>
                        <w:rPr>
                          <w:i/>
                          <w:iCs/>
                          <w:color w:val="FFFFFF" w:themeColor="background1"/>
                          <w:sz w:val="32"/>
                          <w:szCs w:val="32"/>
                        </w:rPr>
                      </w:pPr>
                    </w:p>
                    <w:p w:rsidR="001437A0" w:rsidRPr="009A6E04" w:rsidRDefault="001437A0" w:rsidP="001437A0">
                      <w:pPr>
                        <w:jc w:val="both"/>
                        <w:rPr>
                          <w:rFonts w:ascii="Arial" w:hAnsi="Arial" w:cs="Arial"/>
                          <w:sz w:val="32"/>
                          <w:szCs w:val="32"/>
                        </w:rPr>
                      </w:pPr>
                    </w:p>
                  </w:txbxContent>
                </v:textbox>
                <w10:wrap type="square" anchorx="page" anchory="margin"/>
              </v:roundrect>
            </w:pict>
          </mc:Fallback>
        </mc:AlternateContent>
      </w:r>
      <w:r w:rsidR="001437A0">
        <w:rPr>
          <w:lang w:eastAsia="fr-FR"/>
        </w:rPr>
        <mc:AlternateContent>
          <mc:Choice Requires="wps">
            <w:drawing>
              <wp:anchor distT="0" distB="0" distL="114300" distR="114300" simplePos="0" relativeHeight="252195840" behindDoc="0" locked="0" layoutInCell="0" allowOverlap="1" wp14:anchorId="282EE273" wp14:editId="29B22D12">
                <wp:simplePos x="0" y="0"/>
                <wp:positionH relativeFrom="margin">
                  <wp:posOffset>618490</wp:posOffset>
                </wp:positionH>
                <wp:positionV relativeFrom="page">
                  <wp:posOffset>4035425</wp:posOffset>
                </wp:positionV>
                <wp:extent cx="9307830" cy="2483485"/>
                <wp:effectExtent l="2222" t="0" r="0" b="0"/>
                <wp:wrapSquare wrapText="bothSides"/>
                <wp:docPr id="6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8EAA3AE" wp14:editId="5C964983">
                                  <wp:extent cx="2057400" cy="952500"/>
                                  <wp:effectExtent l="0" t="0" r="0" b="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p w:rsidR="001437A0" w:rsidRPr="00153C5E" w:rsidRDefault="001437A0" w:rsidP="001437A0">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437A0" w:rsidRPr="003A012B" w:rsidRDefault="001437A0" w:rsidP="001437A0">
                            <w:pPr>
                              <w:spacing w:line="288" w:lineRule="auto"/>
                              <w:rPr>
                                <w:rFonts w:asciiTheme="majorHAnsi" w:eastAsiaTheme="majorEastAsia" w:hAnsiTheme="majorHAnsi" w:cstheme="majorBidi"/>
                                <w:i/>
                                <w:iCs/>
                                <w:color w:val="9EDDFD" w:themeColor="accent1" w:themeTint="40"/>
                                <w:sz w:val="28"/>
                                <w:szCs w:val="28"/>
                              </w:rPr>
                            </w:pPr>
                          </w:p>
                          <w:p w:rsidR="001437A0"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437A0" w:rsidRPr="002E7206" w:rsidRDefault="001437A0" w:rsidP="001437A0">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1437A0" w:rsidRPr="002E7206" w:rsidRDefault="001437A0" w:rsidP="001437A0">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1437A0" w:rsidRPr="00A71A73"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186" style="position:absolute;margin-left:48.7pt;margin-top:317.75pt;width:732.9pt;height:195.55pt;rotation:90;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" o:allowincell="f" filled="t" fillcolor="#002060" stroked="f">
                <v:textbox>
                  <w:txbxContent>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8EAA3AE" wp14:editId="5C964983">
                            <wp:extent cx="2057400" cy="952500"/>
                            <wp:effectExtent l="0" t="0" r="0" b="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p w:rsidR="001437A0" w:rsidRPr="00153C5E" w:rsidRDefault="001437A0" w:rsidP="001437A0">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437A0" w:rsidRPr="003A012B" w:rsidRDefault="001437A0" w:rsidP="001437A0">
                      <w:pPr>
                        <w:spacing w:line="288" w:lineRule="auto"/>
                        <w:rPr>
                          <w:rFonts w:asciiTheme="majorHAnsi" w:eastAsiaTheme="majorEastAsia" w:hAnsiTheme="majorHAnsi" w:cstheme="majorBidi"/>
                          <w:i/>
                          <w:iCs/>
                          <w:color w:val="9EDDFD" w:themeColor="accent1" w:themeTint="40"/>
                          <w:sz w:val="28"/>
                          <w:szCs w:val="28"/>
                        </w:rPr>
                      </w:pPr>
                    </w:p>
                    <w:p w:rsidR="001437A0"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437A0" w:rsidRPr="002E7206" w:rsidRDefault="001437A0" w:rsidP="001437A0">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1437A0" w:rsidRPr="002E7206" w:rsidRDefault="001437A0" w:rsidP="001437A0">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1437A0" w:rsidRPr="00A71A73"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1437A0">
        <w:br w:type="page"/>
      </w:r>
    </w:p>
    <w:p w:rsidR="001437A0" w:rsidRPr="007D132A" w:rsidRDefault="001437A0" w:rsidP="001437A0">
      <w:pPr>
        <w:framePr w:hSpace="0" w:wrap="auto" w:vAnchor="margin" w:xAlign="left" w:yAlign="inline"/>
      </w:pPr>
      <w:r>
        <w:rPr>
          <w:lang w:eastAsia="fr-FR"/>
        </w:rPr>
        <w:lastRenderedPageBreak/>
        <mc:AlternateContent>
          <mc:Choice Requires="wps">
            <w:drawing>
              <wp:anchor distT="0" distB="0" distL="114300" distR="114300" simplePos="0" relativeHeight="252198912" behindDoc="0" locked="0" layoutInCell="0" allowOverlap="1" wp14:anchorId="45FF2675" wp14:editId="687326C0">
                <wp:simplePos x="0" y="0"/>
                <wp:positionH relativeFrom="page">
                  <wp:posOffset>541655</wp:posOffset>
                </wp:positionH>
                <wp:positionV relativeFrom="margin">
                  <wp:posOffset>743585</wp:posOffset>
                </wp:positionV>
                <wp:extent cx="4199255" cy="9110980"/>
                <wp:effectExtent l="171450" t="171450" r="48895" b="52070"/>
                <wp:wrapSquare wrapText="bothSides"/>
                <wp:docPr id="69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437A0" w:rsidRDefault="001437A0" w:rsidP="001437A0">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437A0" w:rsidRDefault="001437A0" w:rsidP="001437A0">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9" style="position:absolute;margin-left:42.65pt;margin-top:58.55pt;width:330.65pt;height:717.4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Xz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THF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95wF8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437A0" w:rsidRDefault="001437A0" w:rsidP="001437A0">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437A0" w:rsidRDefault="001437A0" w:rsidP="001437A0">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9936" behindDoc="0" locked="0" layoutInCell="0" allowOverlap="1" wp14:anchorId="24A28232" wp14:editId="096987F7">
                <wp:simplePos x="0" y="0"/>
                <wp:positionH relativeFrom="page">
                  <wp:posOffset>542259</wp:posOffset>
                </wp:positionH>
                <wp:positionV relativeFrom="margin">
                  <wp:posOffset>744279</wp:posOffset>
                </wp:positionV>
                <wp:extent cx="4076707" cy="9110980"/>
                <wp:effectExtent l="171450" t="171450" r="57150" b="52070"/>
                <wp:wrapSquare wrapText="bothSides"/>
                <wp:docPr id="69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B2A14" w:rsidRPr="006B2A14" w:rsidRDefault="006B2A14" w:rsidP="006B2A14">
                            <w:pPr>
                              <w:shd w:val="clear" w:color="auto" w:fill="FFFFFF"/>
                              <w:jc w:val="both"/>
                              <w:rPr>
                                <w:rFonts w:ascii="Arial" w:hAnsi="Arial" w:cs="Arial"/>
                                <w:i/>
                                <w:iCs/>
                                <w:color w:val="444444"/>
                                <w:sz w:val="32"/>
                                <w:szCs w:val="32"/>
                                <w:shd w:val="clear" w:color="auto" w:fill="FFFFFF"/>
                              </w:rPr>
                            </w:pPr>
                            <w:r w:rsidRPr="006B2A14">
                              <w:rPr>
                                <w:rFonts w:ascii="Arial" w:hAnsi="Arial" w:cs="Arial"/>
                                <w:i/>
                                <w:iCs/>
                                <w:color w:val="444444"/>
                                <w:sz w:val="32"/>
                                <w:szCs w:val="32"/>
                                <w:shd w:val="clear" w:color="auto" w:fill="FFFFFF"/>
                              </w:rPr>
                              <w:t>dans notre pays ?Comment un enfant peut il être ,étant placé ,un objet de rentabilité pour les associations de tutelle?C est tout cela qu'il va falloir évaluer. Si on demandait sur l echelle de 10 le degré de peur d'avoir des enfants à cause de l'ingérence de l'État au sein de la famille,on serait peut etee surpris.Cette question nous la lançons ce jour et nous adressons aussi à tous ceux qui sont persécutés avec leurs enfants par les services sociaux.</w:t>
                            </w:r>
                          </w:p>
                          <w:p w:rsidR="001437A0" w:rsidRDefault="006B2A14" w:rsidP="006B2A14">
                            <w:pPr>
                              <w:shd w:val="clear" w:color="auto" w:fill="FFFFFF"/>
                              <w:jc w:val="both"/>
                              <w:rPr>
                                <w:rFonts w:ascii="Arial" w:hAnsi="Arial" w:cs="Arial"/>
                                <w:i/>
                                <w:iCs/>
                                <w:color w:val="444444"/>
                                <w:sz w:val="32"/>
                                <w:szCs w:val="32"/>
                                <w:shd w:val="clear" w:color="auto" w:fill="FFFFFF"/>
                              </w:rPr>
                            </w:pPr>
                            <w:r w:rsidRPr="006B2A14">
                              <w:rPr>
                                <w:rFonts w:ascii="Arial" w:hAnsi="Arial" w:cs="Arial"/>
                                <w:i/>
                                <w:iCs/>
                                <w:color w:val="444444"/>
                                <w:sz w:val="32"/>
                                <w:szCs w:val="32"/>
                                <w:shd w:val="clear" w:color="auto" w:fill="FFFFFF"/>
                              </w:rPr>
                              <w:t>L'Etat a entravé l'autorité parentale et a détruit beaucoup de nos familles .On doit réagir.</w:t>
                            </w:r>
                          </w:p>
                          <w:p w:rsidR="006B2A14" w:rsidRDefault="006B2A14" w:rsidP="006B2A14">
                            <w:pPr>
                              <w:shd w:val="clear" w:color="auto" w:fill="FFFFFF"/>
                              <w:jc w:val="both"/>
                              <w:rPr>
                                <w:rFonts w:ascii="Arial" w:hAnsi="Arial" w:cs="Arial"/>
                                <w:i/>
                                <w:iCs/>
                                <w:color w:val="444444"/>
                                <w:sz w:val="32"/>
                                <w:szCs w:val="32"/>
                                <w:shd w:val="clear" w:color="auto" w:fill="FFFFFF"/>
                              </w:rPr>
                            </w:pPr>
                          </w:p>
                          <w:p w:rsidR="006B2A14" w:rsidRPr="006B2A14" w:rsidRDefault="00FA229F" w:rsidP="006B2A14">
                            <w:pPr>
                              <w:rPr>
                                <w:rFonts w:ascii="Times New Roman" w:hAnsi="Times New Roman" w:cs="Times New Roman"/>
                                <w:b/>
                                <w:noProof w:val="0"/>
                                <w:color w:val="auto"/>
                                <w:kern w:val="0"/>
                                <w:sz w:val="32"/>
                                <w:szCs w:val="32"/>
                                <w:lang w:eastAsia="fr-FR"/>
                              </w:rPr>
                            </w:pPr>
                            <w:hyperlink r:id="rId28" w:anchor="c0007-7" w:tooltip="#7" w:history="1">
                              <w:r w:rsidR="006B2A14" w:rsidRPr="006B2A14">
                                <w:rPr>
                                  <w:rFonts w:ascii="Arial" w:hAnsi="Arial" w:cs="Arial"/>
                                  <w:b/>
                                  <w:noProof w:val="0"/>
                                  <w:color w:val="FFFFFF"/>
                                  <w:kern w:val="0"/>
                                  <w:sz w:val="32"/>
                                  <w:szCs w:val="32"/>
                                  <w:shd w:val="clear" w:color="auto" w:fill="258FD6"/>
                                  <w:lang w:eastAsia="fr-FR"/>
                                </w:rPr>
                                <w:t>#7</w:t>
                              </w:r>
                            </w:hyperlink>
                            <w:r w:rsidR="006B2A14" w:rsidRPr="006B2A14">
                              <w:rPr>
                                <w:rFonts w:ascii="Arial" w:hAnsi="Arial" w:cs="Arial"/>
                                <w:b/>
                                <w:noProof w:val="0"/>
                                <w:color w:val="666666"/>
                                <w:kern w:val="0"/>
                                <w:sz w:val="32"/>
                                <w:szCs w:val="32"/>
                                <w:shd w:val="clear" w:color="auto" w:fill="FFFFFF"/>
                                <w:lang w:eastAsia="fr-FR"/>
                              </w:rPr>
                              <w:t>  vendredi 17 janvier 2020 - 08:27 - Luc Vianney a dit :</w:t>
                            </w:r>
                          </w:p>
                          <w:p w:rsidR="006B2A14" w:rsidRDefault="006B2A14" w:rsidP="006B2A14">
                            <w:pPr>
                              <w:shd w:val="clear" w:color="auto" w:fill="FFFFFF"/>
                              <w:spacing w:before="100" w:beforeAutospacing="1" w:after="100" w:afterAutospacing="1"/>
                              <w:rPr>
                                <w:rFonts w:ascii="Arial" w:hAnsi="Arial" w:cs="Arial"/>
                                <w:i/>
                                <w:iCs/>
                                <w:noProof w:val="0"/>
                                <w:color w:val="444444"/>
                                <w:kern w:val="0"/>
                                <w:sz w:val="32"/>
                                <w:szCs w:val="32"/>
                                <w:lang w:eastAsia="fr-FR"/>
                              </w:rPr>
                            </w:pPr>
                            <w:r w:rsidRPr="006B2A14">
                              <w:rPr>
                                <w:rFonts w:ascii="Arial" w:hAnsi="Arial" w:cs="Arial"/>
                                <w:i/>
                                <w:iCs/>
                                <w:noProof w:val="0"/>
                                <w:color w:val="444444"/>
                                <w:kern w:val="0"/>
                                <w:sz w:val="32"/>
                                <w:szCs w:val="32"/>
                                <w:lang w:eastAsia="fr-FR"/>
                              </w:rPr>
                              <w:t>Alerte contre la #</w:t>
                            </w:r>
                            <w:proofErr w:type="spellStart"/>
                            <w:r w:rsidRPr="006B2A14">
                              <w:rPr>
                                <w:rFonts w:ascii="Arial" w:hAnsi="Arial" w:cs="Arial"/>
                                <w:i/>
                                <w:iCs/>
                                <w:noProof w:val="0"/>
                                <w:color w:val="444444"/>
                                <w:kern w:val="0"/>
                                <w:sz w:val="32"/>
                                <w:szCs w:val="32"/>
                                <w:lang w:eastAsia="fr-FR"/>
                              </w:rPr>
                              <w:t>Stocamine</w:t>
                            </w:r>
                            <w:proofErr w:type="spellEnd"/>
                            <w:r w:rsidRPr="006B2A14">
                              <w:rPr>
                                <w:rFonts w:ascii="Arial" w:hAnsi="Arial" w:cs="Arial"/>
                                <w:i/>
                                <w:iCs/>
                                <w:noProof w:val="0"/>
                                <w:color w:val="444444"/>
                                <w:kern w:val="0"/>
                                <w:sz w:val="32"/>
                                <w:szCs w:val="32"/>
                                <w:lang w:eastAsia="fr-FR"/>
                              </w:rPr>
                              <w:t xml:space="preserve"> en Alsace à la Catastrophe annoncée avec l'enfouissement de déchets hyper </w:t>
                            </w:r>
                            <w:proofErr w:type="gramStart"/>
                            <w:r w:rsidRPr="006B2A14">
                              <w:rPr>
                                <w:rFonts w:ascii="Arial" w:hAnsi="Arial" w:cs="Arial"/>
                                <w:i/>
                                <w:iCs/>
                                <w:noProof w:val="0"/>
                                <w:color w:val="444444"/>
                                <w:kern w:val="0"/>
                                <w:sz w:val="32"/>
                                <w:szCs w:val="32"/>
                                <w:lang w:eastAsia="fr-FR"/>
                              </w:rPr>
                              <w:t>toxiques .</w:t>
                            </w:r>
                            <w:proofErr w:type="gramEnd"/>
                            <w:r w:rsidRPr="006B2A14">
                              <w:rPr>
                                <w:rFonts w:ascii="Arial" w:hAnsi="Arial" w:cs="Arial"/>
                                <w:i/>
                                <w:iCs/>
                                <w:noProof w:val="0"/>
                                <w:color w:val="444444"/>
                                <w:kern w:val="0"/>
                                <w:sz w:val="32"/>
                                <w:szCs w:val="32"/>
                                <w:lang w:eastAsia="fr-FR"/>
                              </w:rPr>
                              <w:br/>
                              <w:t>Ce document date d'il y a plus de deux ans mais il y en a beaucoup d'autres.</w:t>
                            </w:r>
                            <w:r w:rsidRPr="006B2A14">
                              <w:rPr>
                                <w:rFonts w:ascii="Arial" w:hAnsi="Arial" w:cs="Arial"/>
                                <w:i/>
                                <w:iCs/>
                                <w:noProof w:val="0"/>
                                <w:color w:val="444444"/>
                                <w:kern w:val="0"/>
                                <w:sz w:val="32"/>
                                <w:szCs w:val="32"/>
                                <w:lang w:eastAsia="fr-FR"/>
                              </w:rPr>
                              <w:br/>
                              <w:t xml:space="preserve">Si certains sont témoins ou victimes de cet </w:t>
                            </w:r>
                            <w:proofErr w:type="gramStart"/>
                            <w:r w:rsidRPr="006B2A14">
                              <w:rPr>
                                <w:rFonts w:ascii="Arial" w:hAnsi="Arial" w:cs="Arial"/>
                                <w:i/>
                                <w:iCs/>
                                <w:noProof w:val="0"/>
                                <w:color w:val="444444"/>
                                <w:kern w:val="0"/>
                                <w:sz w:val="32"/>
                                <w:szCs w:val="32"/>
                                <w:lang w:eastAsia="fr-FR"/>
                              </w:rPr>
                              <w:t>empoisonnement ,qu'ils</w:t>
                            </w:r>
                            <w:proofErr w:type="gramEnd"/>
                            <w:r w:rsidRPr="006B2A14">
                              <w:rPr>
                                <w:rFonts w:ascii="Arial" w:hAnsi="Arial" w:cs="Arial"/>
                                <w:i/>
                                <w:iCs/>
                                <w:noProof w:val="0"/>
                                <w:color w:val="444444"/>
                                <w:kern w:val="0"/>
                                <w:sz w:val="32"/>
                                <w:szCs w:val="32"/>
                                <w:lang w:eastAsia="fr-FR"/>
                              </w:rPr>
                              <w:t xml:space="preserve"> témoignent.</w:t>
                            </w:r>
                          </w:p>
                          <w:p w:rsidR="006B2A14" w:rsidRPr="006B2A14" w:rsidRDefault="006B2A14" w:rsidP="006B2A14">
                            <w:pPr>
                              <w:shd w:val="clear" w:color="auto" w:fill="FFFFFF"/>
                              <w:spacing w:before="100" w:beforeAutospacing="1" w:after="100" w:afterAutospacing="1"/>
                              <w:rPr>
                                <w:rFonts w:ascii="Arial" w:hAnsi="Arial" w:cs="Arial"/>
                                <w:i/>
                                <w:iCs/>
                                <w:noProof w:val="0"/>
                                <w:color w:val="444444"/>
                                <w:kern w:val="0"/>
                                <w:sz w:val="32"/>
                                <w:szCs w:val="32"/>
                                <w:lang w:eastAsia="fr-FR"/>
                              </w:rPr>
                            </w:pPr>
                            <w:r w:rsidRPr="006B2A14">
                              <w:rPr>
                                <w:rFonts w:ascii="Arial" w:hAnsi="Arial" w:cs="Arial"/>
                                <w:i/>
                                <w:iCs/>
                                <w:color w:val="444444"/>
                                <w:sz w:val="32"/>
                                <w:szCs w:val="32"/>
                                <w:shd w:val="clear" w:color="auto" w:fill="FFFFFF"/>
                              </w:rPr>
                              <w:t>Il paraît qu'ils auront tout nettoyé d'ici 2029.Pour les retoucher où.Et d'ici là on fait quoi?</w:t>
                            </w:r>
                          </w:p>
                          <w:p w:rsidR="001437A0" w:rsidRPr="009A6E04" w:rsidRDefault="001437A0" w:rsidP="001437A0">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0" style="position:absolute;margin-left:42.7pt;margin-top:58.6pt;width:321pt;height:717.4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rWGk7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6B2A14" w:rsidRPr="006B2A14" w:rsidRDefault="006B2A14" w:rsidP="006B2A14">
                      <w:pPr>
                        <w:shd w:val="clear" w:color="auto" w:fill="FFFFFF"/>
                        <w:jc w:val="both"/>
                        <w:rPr>
                          <w:rFonts w:ascii="Arial" w:hAnsi="Arial" w:cs="Arial"/>
                          <w:i/>
                          <w:iCs/>
                          <w:color w:val="444444"/>
                          <w:sz w:val="32"/>
                          <w:szCs w:val="32"/>
                          <w:shd w:val="clear" w:color="auto" w:fill="FFFFFF"/>
                        </w:rPr>
                      </w:pPr>
                      <w:r w:rsidRPr="006B2A14">
                        <w:rPr>
                          <w:rFonts w:ascii="Arial" w:hAnsi="Arial" w:cs="Arial"/>
                          <w:i/>
                          <w:iCs/>
                          <w:color w:val="444444"/>
                          <w:sz w:val="32"/>
                          <w:szCs w:val="32"/>
                          <w:shd w:val="clear" w:color="auto" w:fill="FFFFFF"/>
                        </w:rPr>
                        <w:t>dans notre pays ?Comment un enfant peut il être ,étant placé ,un objet de rentabilité pour les associations de tutelle?C est tout cela qu'il va falloir évaluer. Si on demandait sur l echelle de 10 le degré de peur d'avoir des enfants à cause de l'ingérence de l'État au sein de la famille,on serait peut etee surpris.Cette question nous la lançons ce jour et nous adressons aussi à tous ceux qui sont persécutés avec leurs enfants par les services sociaux.</w:t>
                      </w:r>
                    </w:p>
                    <w:p w:rsidR="001437A0" w:rsidRDefault="006B2A14" w:rsidP="006B2A14">
                      <w:pPr>
                        <w:shd w:val="clear" w:color="auto" w:fill="FFFFFF"/>
                        <w:jc w:val="both"/>
                        <w:rPr>
                          <w:rFonts w:ascii="Arial" w:hAnsi="Arial" w:cs="Arial"/>
                          <w:i/>
                          <w:iCs/>
                          <w:color w:val="444444"/>
                          <w:sz w:val="32"/>
                          <w:szCs w:val="32"/>
                          <w:shd w:val="clear" w:color="auto" w:fill="FFFFFF"/>
                        </w:rPr>
                      </w:pPr>
                      <w:r w:rsidRPr="006B2A14">
                        <w:rPr>
                          <w:rFonts w:ascii="Arial" w:hAnsi="Arial" w:cs="Arial"/>
                          <w:i/>
                          <w:iCs/>
                          <w:color w:val="444444"/>
                          <w:sz w:val="32"/>
                          <w:szCs w:val="32"/>
                          <w:shd w:val="clear" w:color="auto" w:fill="FFFFFF"/>
                        </w:rPr>
                        <w:t>L'Etat a entravé l'autorité parentale et a détruit beaucoup de nos familles .On doit réagir.</w:t>
                      </w:r>
                    </w:p>
                    <w:p w:rsidR="006B2A14" w:rsidRDefault="006B2A14" w:rsidP="006B2A14">
                      <w:pPr>
                        <w:shd w:val="clear" w:color="auto" w:fill="FFFFFF"/>
                        <w:jc w:val="both"/>
                        <w:rPr>
                          <w:rFonts w:ascii="Arial" w:hAnsi="Arial" w:cs="Arial"/>
                          <w:i/>
                          <w:iCs/>
                          <w:color w:val="444444"/>
                          <w:sz w:val="32"/>
                          <w:szCs w:val="32"/>
                          <w:shd w:val="clear" w:color="auto" w:fill="FFFFFF"/>
                        </w:rPr>
                      </w:pPr>
                    </w:p>
                    <w:p w:rsidR="006B2A14" w:rsidRPr="006B2A14" w:rsidRDefault="006B2A14" w:rsidP="006B2A14">
                      <w:pPr>
                        <w:rPr>
                          <w:rFonts w:ascii="Times New Roman" w:hAnsi="Times New Roman" w:cs="Times New Roman"/>
                          <w:b/>
                          <w:noProof w:val="0"/>
                          <w:color w:val="auto"/>
                          <w:kern w:val="0"/>
                          <w:sz w:val="32"/>
                          <w:szCs w:val="32"/>
                          <w:lang w:eastAsia="fr-FR"/>
                        </w:rPr>
                      </w:pPr>
                      <w:hyperlink r:id="rId29" w:anchor="c0007-7" w:tooltip="#7" w:history="1">
                        <w:r w:rsidRPr="006B2A14">
                          <w:rPr>
                            <w:rFonts w:ascii="Arial" w:hAnsi="Arial" w:cs="Arial"/>
                            <w:b/>
                            <w:noProof w:val="0"/>
                            <w:color w:val="FFFFFF"/>
                            <w:kern w:val="0"/>
                            <w:sz w:val="32"/>
                            <w:szCs w:val="32"/>
                            <w:shd w:val="clear" w:color="auto" w:fill="258FD6"/>
                            <w:lang w:eastAsia="fr-FR"/>
                          </w:rPr>
                          <w:t>#7</w:t>
                        </w:r>
                      </w:hyperlink>
                      <w:r w:rsidRPr="006B2A14">
                        <w:rPr>
                          <w:rFonts w:ascii="Arial" w:hAnsi="Arial" w:cs="Arial"/>
                          <w:b/>
                          <w:noProof w:val="0"/>
                          <w:color w:val="666666"/>
                          <w:kern w:val="0"/>
                          <w:sz w:val="32"/>
                          <w:szCs w:val="32"/>
                          <w:shd w:val="clear" w:color="auto" w:fill="FFFFFF"/>
                          <w:lang w:eastAsia="fr-FR"/>
                        </w:rPr>
                        <w:t>  vendredi 17 janvier 2020 - 08:27 - Luc Vianney a dit :</w:t>
                      </w:r>
                    </w:p>
                    <w:p w:rsidR="006B2A14" w:rsidRDefault="006B2A14" w:rsidP="006B2A14">
                      <w:pPr>
                        <w:shd w:val="clear" w:color="auto" w:fill="FFFFFF"/>
                        <w:spacing w:before="100" w:beforeAutospacing="1" w:after="100" w:afterAutospacing="1"/>
                        <w:rPr>
                          <w:rFonts w:ascii="Arial" w:hAnsi="Arial" w:cs="Arial"/>
                          <w:i/>
                          <w:iCs/>
                          <w:noProof w:val="0"/>
                          <w:color w:val="444444"/>
                          <w:kern w:val="0"/>
                          <w:sz w:val="32"/>
                          <w:szCs w:val="32"/>
                          <w:lang w:eastAsia="fr-FR"/>
                        </w:rPr>
                      </w:pPr>
                      <w:r w:rsidRPr="006B2A14">
                        <w:rPr>
                          <w:rFonts w:ascii="Arial" w:hAnsi="Arial" w:cs="Arial"/>
                          <w:i/>
                          <w:iCs/>
                          <w:noProof w:val="0"/>
                          <w:color w:val="444444"/>
                          <w:kern w:val="0"/>
                          <w:sz w:val="32"/>
                          <w:szCs w:val="32"/>
                          <w:lang w:eastAsia="fr-FR"/>
                        </w:rPr>
                        <w:t>Alerte contre la #</w:t>
                      </w:r>
                      <w:proofErr w:type="spellStart"/>
                      <w:r w:rsidRPr="006B2A14">
                        <w:rPr>
                          <w:rFonts w:ascii="Arial" w:hAnsi="Arial" w:cs="Arial"/>
                          <w:i/>
                          <w:iCs/>
                          <w:noProof w:val="0"/>
                          <w:color w:val="444444"/>
                          <w:kern w:val="0"/>
                          <w:sz w:val="32"/>
                          <w:szCs w:val="32"/>
                          <w:lang w:eastAsia="fr-FR"/>
                        </w:rPr>
                        <w:t>Stocamine</w:t>
                      </w:r>
                      <w:proofErr w:type="spellEnd"/>
                      <w:r w:rsidRPr="006B2A14">
                        <w:rPr>
                          <w:rFonts w:ascii="Arial" w:hAnsi="Arial" w:cs="Arial"/>
                          <w:i/>
                          <w:iCs/>
                          <w:noProof w:val="0"/>
                          <w:color w:val="444444"/>
                          <w:kern w:val="0"/>
                          <w:sz w:val="32"/>
                          <w:szCs w:val="32"/>
                          <w:lang w:eastAsia="fr-FR"/>
                        </w:rPr>
                        <w:t xml:space="preserve"> en Alsace à la Catastrophe annoncée avec l'enfouissement de déchets hyper </w:t>
                      </w:r>
                      <w:proofErr w:type="gramStart"/>
                      <w:r w:rsidRPr="006B2A14">
                        <w:rPr>
                          <w:rFonts w:ascii="Arial" w:hAnsi="Arial" w:cs="Arial"/>
                          <w:i/>
                          <w:iCs/>
                          <w:noProof w:val="0"/>
                          <w:color w:val="444444"/>
                          <w:kern w:val="0"/>
                          <w:sz w:val="32"/>
                          <w:szCs w:val="32"/>
                          <w:lang w:eastAsia="fr-FR"/>
                        </w:rPr>
                        <w:t>toxiques .</w:t>
                      </w:r>
                      <w:proofErr w:type="gramEnd"/>
                      <w:r w:rsidRPr="006B2A14">
                        <w:rPr>
                          <w:rFonts w:ascii="Arial" w:hAnsi="Arial" w:cs="Arial"/>
                          <w:i/>
                          <w:iCs/>
                          <w:noProof w:val="0"/>
                          <w:color w:val="444444"/>
                          <w:kern w:val="0"/>
                          <w:sz w:val="32"/>
                          <w:szCs w:val="32"/>
                          <w:lang w:eastAsia="fr-FR"/>
                        </w:rPr>
                        <w:br/>
                        <w:t>Ce document date d'il y a plus de deux ans mais il y en a beaucoup d'autres.</w:t>
                      </w:r>
                      <w:r w:rsidRPr="006B2A14">
                        <w:rPr>
                          <w:rFonts w:ascii="Arial" w:hAnsi="Arial" w:cs="Arial"/>
                          <w:i/>
                          <w:iCs/>
                          <w:noProof w:val="0"/>
                          <w:color w:val="444444"/>
                          <w:kern w:val="0"/>
                          <w:sz w:val="32"/>
                          <w:szCs w:val="32"/>
                          <w:lang w:eastAsia="fr-FR"/>
                        </w:rPr>
                        <w:br/>
                        <w:t xml:space="preserve">Si certains sont témoins ou victimes de cet </w:t>
                      </w:r>
                      <w:proofErr w:type="gramStart"/>
                      <w:r w:rsidRPr="006B2A14">
                        <w:rPr>
                          <w:rFonts w:ascii="Arial" w:hAnsi="Arial" w:cs="Arial"/>
                          <w:i/>
                          <w:iCs/>
                          <w:noProof w:val="0"/>
                          <w:color w:val="444444"/>
                          <w:kern w:val="0"/>
                          <w:sz w:val="32"/>
                          <w:szCs w:val="32"/>
                          <w:lang w:eastAsia="fr-FR"/>
                        </w:rPr>
                        <w:t>empoisonnement ,qu'ils</w:t>
                      </w:r>
                      <w:proofErr w:type="gramEnd"/>
                      <w:r w:rsidRPr="006B2A14">
                        <w:rPr>
                          <w:rFonts w:ascii="Arial" w:hAnsi="Arial" w:cs="Arial"/>
                          <w:i/>
                          <w:iCs/>
                          <w:noProof w:val="0"/>
                          <w:color w:val="444444"/>
                          <w:kern w:val="0"/>
                          <w:sz w:val="32"/>
                          <w:szCs w:val="32"/>
                          <w:lang w:eastAsia="fr-FR"/>
                        </w:rPr>
                        <w:t xml:space="preserve"> témoignent.</w:t>
                      </w:r>
                    </w:p>
                    <w:p w:rsidR="006B2A14" w:rsidRPr="006B2A14" w:rsidRDefault="006B2A14" w:rsidP="006B2A14">
                      <w:pPr>
                        <w:shd w:val="clear" w:color="auto" w:fill="FFFFFF"/>
                        <w:spacing w:before="100" w:beforeAutospacing="1" w:after="100" w:afterAutospacing="1"/>
                        <w:rPr>
                          <w:rFonts w:ascii="Arial" w:hAnsi="Arial" w:cs="Arial"/>
                          <w:i/>
                          <w:iCs/>
                          <w:noProof w:val="0"/>
                          <w:color w:val="444444"/>
                          <w:kern w:val="0"/>
                          <w:sz w:val="32"/>
                          <w:szCs w:val="32"/>
                          <w:lang w:eastAsia="fr-FR"/>
                        </w:rPr>
                      </w:pPr>
                      <w:r w:rsidRPr="006B2A14">
                        <w:rPr>
                          <w:rFonts w:ascii="Arial" w:hAnsi="Arial" w:cs="Arial"/>
                          <w:i/>
                          <w:iCs/>
                          <w:color w:val="444444"/>
                          <w:sz w:val="32"/>
                          <w:szCs w:val="32"/>
                          <w:shd w:val="clear" w:color="auto" w:fill="FFFFFF"/>
                        </w:rPr>
                        <w:t>Il paraît qu'ils auront tout nettoyé d'ici 2029.Pour les retoucher où.Et d'ici là on fait quoi?</w:t>
                      </w:r>
                    </w:p>
                    <w:p w:rsidR="001437A0" w:rsidRPr="009A6E04" w:rsidRDefault="001437A0" w:rsidP="001437A0">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7888" behindDoc="0" locked="0" layoutInCell="0" allowOverlap="1" wp14:anchorId="3091D35E" wp14:editId="65667F4F">
                <wp:simplePos x="0" y="0"/>
                <wp:positionH relativeFrom="page">
                  <wp:posOffset>541655</wp:posOffset>
                </wp:positionH>
                <wp:positionV relativeFrom="margin">
                  <wp:posOffset>743585</wp:posOffset>
                </wp:positionV>
                <wp:extent cx="4199255" cy="9110980"/>
                <wp:effectExtent l="171450" t="171450" r="48895" b="52070"/>
                <wp:wrapSquare wrapText="bothSides"/>
                <wp:docPr id="69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86592730"/>
                              <w:temporary/>
                              <w:showingPlcHdr/>
                            </w:sdtPr>
                            <w:sdtEndPr/>
                            <w:sdtContent>
                              <w:p w:rsidR="001437A0" w:rsidRDefault="001437A0" w:rsidP="001437A0">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1" style="position:absolute;margin-left:42.65pt;margin-top:58.55pt;width:330.65pt;height:717.4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a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QGtUr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MGB55m/0Y7DS7BEGAVoQ1A7rE4xGm+8Y9bCKZtg+bKjhGMl3CoapIGnqd1dw0uwsAcc8O+Ctgpck&#10;eZAFVRUkgzZjNJjXbth4m86IdQN3kUCQ0pcwgrVwnojnukYHFk6ANS5Hv9EO/RD1vMLnv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T3Qvmg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286592730"/>
                        <w:temporary/>
                        <w:showingPlcHdr/>
                      </w:sdtPr>
                      <w:sdtContent>
                        <w:p w:rsidR="001437A0" w:rsidRDefault="001437A0" w:rsidP="001437A0">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437A0" w:rsidRDefault="001437A0" w:rsidP="001437A0">
      <w:pPr>
        <w:framePr w:hSpace="0" w:wrap="auto" w:vAnchor="margin" w:xAlign="left" w:yAlign="inline"/>
      </w:pPr>
      <w:r>
        <w:rPr>
          <w:lang w:eastAsia="fr-FR"/>
        </w:rPr>
        <mc:AlternateContent>
          <mc:Choice Requires="wps">
            <w:drawing>
              <wp:anchor distT="0" distB="0" distL="114300" distR="114300" simplePos="0" relativeHeight="252200960" behindDoc="0" locked="0" layoutInCell="0" allowOverlap="1" wp14:anchorId="282EE273" wp14:editId="29B22D12">
                <wp:simplePos x="0" y="0"/>
                <wp:positionH relativeFrom="margin">
                  <wp:posOffset>618490</wp:posOffset>
                </wp:positionH>
                <wp:positionV relativeFrom="page">
                  <wp:posOffset>4035425</wp:posOffset>
                </wp:positionV>
                <wp:extent cx="9307830" cy="2483485"/>
                <wp:effectExtent l="2222" t="0" r="0" b="0"/>
                <wp:wrapSquare wrapText="bothSides"/>
                <wp:docPr id="69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B735850" wp14:editId="530FC41C">
                                  <wp:extent cx="2057400" cy="952500"/>
                                  <wp:effectExtent l="0" t="0" r="0" b="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p w:rsidR="001437A0" w:rsidRPr="00153C5E" w:rsidRDefault="001437A0" w:rsidP="001437A0">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437A0" w:rsidRPr="003A012B" w:rsidRDefault="001437A0" w:rsidP="001437A0">
                            <w:pPr>
                              <w:spacing w:line="288" w:lineRule="auto"/>
                              <w:rPr>
                                <w:rFonts w:asciiTheme="majorHAnsi" w:eastAsiaTheme="majorEastAsia" w:hAnsiTheme="majorHAnsi" w:cstheme="majorBidi"/>
                                <w:i/>
                                <w:iCs/>
                                <w:color w:val="9EDDFD" w:themeColor="accent1" w:themeTint="40"/>
                                <w:sz w:val="28"/>
                                <w:szCs w:val="28"/>
                              </w:rPr>
                            </w:pPr>
                          </w:p>
                          <w:p w:rsidR="001437A0"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437A0" w:rsidRPr="002E7206" w:rsidRDefault="001437A0" w:rsidP="001437A0">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1437A0" w:rsidRPr="002E7206" w:rsidRDefault="001437A0" w:rsidP="001437A0">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1437A0" w:rsidRPr="00A71A73"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186" style="position:absolute;margin-left:48.7pt;margin-top:317.75pt;width:732.9pt;height:195.55pt;rotation:90;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" o:allowincell="f" filled="t" fillcolor="#002060" stroked="f">
                <v:textbox>
                  <w:txbxContent>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B735850" wp14:editId="530FC41C">
                            <wp:extent cx="2057400" cy="952500"/>
                            <wp:effectExtent l="0" t="0" r="0" b="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p w:rsidR="001437A0" w:rsidRPr="00153C5E" w:rsidRDefault="001437A0" w:rsidP="001437A0">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437A0" w:rsidRPr="003A012B" w:rsidRDefault="001437A0" w:rsidP="001437A0">
                      <w:pPr>
                        <w:spacing w:line="288" w:lineRule="auto"/>
                        <w:rPr>
                          <w:rFonts w:asciiTheme="majorHAnsi" w:eastAsiaTheme="majorEastAsia" w:hAnsiTheme="majorHAnsi" w:cstheme="majorBidi"/>
                          <w:i/>
                          <w:iCs/>
                          <w:color w:val="9EDDFD" w:themeColor="accent1" w:themeTint="40"/>
                          <w:sz w:val="28"/>
                          <w:szCs w:val="28"/>
                        </w:rPr>
                      </w:pPr>
                    </w:p>
                    <w:p w:rsidR="001437A0"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437A0" w:rsidRPr="002E7206" w:rsidRDefault="001437A0" w:rsidP="001437A0">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1437A0" w:rsidRPr="002E7206" w:rsidRDefault="001437A0" w:rsidP="001437A0">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1437A0" w:rsidRPr="00A71A73"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1437A0" w:rsidRPr="007D132A" w:rsidRDefault="001437A0" w:rsidP="001437A0">
      <w:pPr>
        <w:framePr w:hSpace="0" w:wrap="auto" w:vAnchor="margin" w:xAlign="left" w:yAlign="inline"/>
      </w:pPr>
      <w:r>
        <w:rPr>
          <w:lang w:eastAsia="fr-FR"/>
        </w:rPr>
        <w:lastRenderedPageBreak/>
        <mc:AlternateContent>
          <mc:Choice Requires="wps">
            <w:drawing>
              <wp:anchor distT="0" distB="0" distL="114300" distR="114300" simplePos="0" relativeHeight="252204032" behindDoc="0" locked="0" layoutInCell="0" allowOverlap="1" wp14:anchorId="45FF2675" wp14:editId="687326C0">
                <wp:simplePos x="0" y="0"/>
                <wp:positionH relativeFrom="page">
                  <wp:posOffset>541655</wp:posOffset>
                </wp:positionH>
                <wp:positionV relativeFrom="margin">
                  <wp:posOffset>743585</wp:posOffset>
                </wp:positionV>
                <wp:extent cx="4199255" cy="9110980"/>
                <wp:effectExtent l="171450" t="171450" r="48895" b="52070"/>
                <wp:wrapSquare wrapText="bothSides"/>
                <wp:docPr id="70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437A0" w:rsidRDefault="001437A0" w:rsidP="001437A0">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437A0" w:rsidRDefault="001437A0" w:rsidP="001437A0">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3" style="position:absolute;margin-left:42.65pt;margin-top:58.55pt;width:330.65pt;height:717.4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fnAA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zHBSN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DlM3+jH4O1Zo8wCNCCoHZYn2A02nzHqIdVNMf2fksNx0i+UzBMBUlTv7uCk2azBBzz7IC3Dl6S&#10;5EEWVFWQDNqM0WBeuWHjbTsjNg3cRQJBSl/ACNbCeSKe6xodWDgB1rgc/UY79EPU8wpf/AI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zvWH5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437A0" w:rsidRDefault="001437A0" w:rsidP="001437A0">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437A0" w:rsidRPr="00B32A09" w:rsidRDefault="001437A0" w:rsidP="001437A0">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Default="001437A0" w:rsidP="001437A0">
                      <w:pPr>
                        <w:shd w:val="clear" w:color="auto" w:fill="FFFFFF"/>
                        <w:jc w:val="both"/>
                        <w:rPr>
                          <w:rFonts w:ascii="Arial" w:hAnsi="Arial" w:cs="Arial"/>
                          <w:b/>
                          <w:bCs/>
                          <w:color w:val="1F497D"/>
                          <w:sz w:val="32"/>
                          <w:szCs w:val="32"/>
                          <w:u w:val="single"/>
                          <w:shd w:val="clear" w:color="auto" w:fill="FFFFFF"/>
                        </w:rPr>
                      </w:pP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437A0" w:rsidRPr="00B32A09" w:rsidRDefault="001437A0" w:rsidP="001437A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437A0" w:rsidRPr="00B32A09" w:rsidRDefault="001437A0" w:rsidP="001437A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437A0" w:rsidRDefault="001437A0" w:rsidP="001437A0">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05056" behindDoc="0" locked="0" layoutInCell="0" allowOverlap="1" wp14:anchorId="24A28232" wp14:editId="096987F7">
                <wp:simplePos x="0" y="0"/>
                <wp:positionH relativeFrom="page">
                  <wp:posOffset>542259</wp:posOffset>
                </wp:positionH>
                <wp:positionV relativeFrom="margin">
                  <wp:posOffset>744279</wp:posOffset>
                </wp:positionV>
                <wp:extent cx="4076707" cy="9110980"/>
                <wp:effectExtent l="171450" t="171450" r="57150" b="52070"/>
                <wp:wrapSquare wrapText="bothSides"/>
                <wp:docPr id="70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B2A14" w:rsidRPr="0040125B" w:rsidRDefault="006B2A14" w:rsidP="001437A0">
                            <w:pPr>
                              <w:jc w:val="both"/>
                              <w:rPr>
                                <w:rFonts w:ascii="Arial" w:hAnsi="Arial" w:cs="Arial"/>
                                <w:iCs/>
                                <w:color w:val="444444"/>
                                <w:sz w:val="32"/>
                                <w:szCs w:val="32"/>
                                <w:shd w:val="clear" w:color="auto" w:fill="FFFFFF"/>
                              </w:rPr>
                            </w:pPr>
                            <w:r w:rsidRPr="0040125B">
                              <w:rPr>
                                <w:rFonts w:ascii="Arial" w:hAnsi="Arial" w:cs="Arial"/>
                                <w:iCs/>
                                <w:color w:val="444444"/>
                                <w:sz w:val="32"/>
                                <w:szCs w:val="32"/>
                                <w:shd w:val="clear" w:color="auto" w:fill="FFFFFF"/>
                              </w:rPr>
                              <w:t>Il est temps d'étudier les responsables de ces usines de traitement car ceux qui mettent leurs mains là dedans sont condamnables .</w:t>
                            </w:r>
                            <w:r w:rsidRPr="0040125B">
                              <w:rPr>
                                <w:rFonts w:ascii="Arial" w:hAnsi="Arial" w:cs="Arial"/>
                                <w:iCs/>
                                <w:color w:val="444444"/>
                                <w:sz w:val="32"/>
                                <w:szCs w:val="32"/>
                              </w:rPr>
                              <w:br/>
                            </w:r>
                            <w:r w:rsidRPr="0040125B">
                              <w:rPr>
                                <w:rFonts w:ascii="Arial" w:hAnsi="Arial" w:cs="Arial"/>
                                <w:iCs/>
                                <w:color w:val="444444"/>
                                <w:sz w:val="32"/>
                                <w:szCs w:val="32"/>
                                <w:shd w:val="clear" w:color="auto" w:fill="FFFFFF"/>
                              </w:rPr>
                              <w:t>Ils nous empoisonnent voilà tout!</w:t>
                            </w:r>
                          </w:p>
                          <w:p w:rsidR="001437A0" w:rsidRPr="006B2A14" w:rsidRDefault="006B2A14" w:rsidP="001437A0">
                            <w:pPr>
                              <w:jc w:val="both"/>
                              <w:rPr>
                                <w:sz w:val="32"/>
                                <w:szCs w:val="32"/>
                              </w:rPr>
                            </w:pPr>
                            <w:r w:rsidRPr="006B2A14">
                              <w:rPr>
                                <w:rFonts w:ascii="Arial" w:hAnsi="Arial" w:cs="Arial"/>
                                <w:i/>
                                <w:iCs/>
                                <w:color w:val="444444"/>
                                <w:sz w:val="32"/>
                                <w:szCs w:val="32"/>
                              </w:rPr>
                              <w:br/>
                            </w:r>
                            <w:hyperlink r:id="rId30" w:history="1">
                              <w:r w:rsidRPr="006B2A14">
                                <w:rPr>
                                  <w:rStyle w:val="Lienhypertexte"/>
                                  <w:rFonts w:ascii="Arial" w:hAnsi="Arial" w:cs="Arial"/>
                                  <w:i/>
                                  <w:iCs/>
                                  <w:sz w:val="32"/>
                                  <w:szCs w:val="32"/>
                                  <w:shd w:val="clear" w:color="auto" w:fill="FFFFFF"/>
                                </w:rPr>
                                <w:t>https://reporterre.net/En-Alsace-la-plus-grande-nappe-phreatique-d-Europe-est-menacee-par-les-dechets</w:t>
                              </w:r>
                            </w:hyperlink>
                          </w:p>
                          <w:p w:rsidR="001437A0" w:rsidRDefault="001437A0" w:rsidP="001437A0">
                            <w:pPr>
                              <w:shd w:val="clear" w:color="auto" w:fill="FFFFFF"/>
                              <w:jc w:val="both"/>
                              <w:rPr>
                                <w:rFonts w:ascii="Arial" w:hAnsi="Arial" w:cs="Arial"/>
                                <w:color w:val="000000"/>
                                <w:sz w:val="32"/>
                                <w:szCs w:val="32"/>
                                <w:shd w:val="clear" w:color="auto" w:fill="FFFFFF"/>
                              </w:rPr>
                            </w:pPr>
                          </w:p>
                          <w:p w:rsidR="004E5EB4" w:rsidRPr="009A6E04" w:rsidRDefault="004E5EB4" w:rsidP="001437A0">
                            <w:pPr>
                              <w:shd w:val="clear" w:color="auto" w:fill="FFFFFF"/>
                              <w:jc w:val="both"/>
                              <w:rPr>
                                <w:rFonts w:ascii="Arial" w:hAnsi="Arial" w:cs="Arial"/>
                                <w:color w:val="000000"/>
                                <w:sz w:val="32"/>
                                <w:szCs w:val="32"/>
                                <w:shd w:val="clear" w:color="auto" w:fill="FFFFFF"/>
                              </w:rPr>
                            </w:pPr>
                            <w:bookmarkStart w:id="0" w:name="_GoBack"/>
                            <w:bookmarkEnd w:id="0"/>
                          </w:p>
                          <w:p w:rsidR="006B2A14" w:rsidRPr="006B2A14" w:rsidRDefault="00FA229F" w:rsidP="006B2A14">
                            <w:pPr>
                              <w:jc w:val="both"/>
                              <w:rPr>
                                <w:rFonts w:ascii="Times New Roman" w:hAnsi="Times New Roman" w:cs="Times New Roman"/>
                                <w:b/>
                                <w:noProof w:val="0"/>
                                <w:color w:val="auto"/>
                                <w:kern w:val="0"/>
                                <w:sz w:val="32"/>
                                <w:szCs w:val="32"/>
                                <w:lang w:eastAsia="fr-FR"/>
                              </w:rPr>
                            </w:pPr>
                            <w:hyperlink r:id="rId31" w:anchor="c0007-8" w:tooltip="#8" w:history="1">
                              <w:r w:rsidR="006B2A14" w:rsidRPr="006B2A14">
                                <w:rPr>
                                  <w:rFonts w:ascii="Arial" w:hAnsi="Arial" w:cs="Arial"/>
                                  <w:b/>
                                  <w:noProof w:val="0"/>
                                  <w:color w:val="FFFFFF"/>
                                  <w:kern w:val="0"/>
                                  <w:sz w:val="32"/>
                                  <w:szCs w:val="32"/>
                                  <w:shd w:val="clear" w:color="auto" w:fill="258FD6"/>
                                  <w:lang w:eastAsia="fr-FR"/>
                                </w:rPr>
                                <w:t>#8</w:t>
                              </w:r>
                            </w:hyperlink>
                            <w:r w:rsidR="006B2A14" w:rsidRPr="006B2A14">
                              <w:rPr>
                                <w:rFonts w:ascii="Arial" w:hAnsi="Arial" w:cs="Arial"/>
                                <w:b/>
                                <w:noProof w:val="0"/>
                                <w:color w:val="666666"/>
                                <w:kern w:val="0"/>
                                <w:sz w:val="32"/>
                                <w:szCs w:val="32"/>
                                <w:shd w:val="clear" w:color="auto" w:fill="FFFFFF"/>
                                <w:lang w:eastAsia="fr-FR"/>
                              </w:rPr>
                              <w:t>  vendredi 17 janvier 2020 - 19:06 - Pierre ESCLAFIT a dit :</w:t>
                            </w:r>
                          </w:p>
                          <w:p w:rsidR="006B2A14" w:rsidRPr="0040125B" w:rsidRDefault="006B2A14" w:rsidP="006B2A14">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40125B">
                              <w:rPr>
                                <w:rFonts w:ascii="Arial" w:hAnsi="Arial" w:cs="Arial"/>
                                <w:iCs/>
                                <w:noProof w:val="0"/>
                                <w:color w:val="444444"/>
                                <w:kern w:val="0"/>
                                <w:sz w:val="32"/>
                                <w:szCs w:val="32"/>
                                <w:lang w:eastAsia="fr-FR"/>
                              </w:rPr>
                              <w:t xml:space="preserve">Une enquête est en ce moment diligentée par des députés LREM sur la disparition d'une manne financière versée par la CNAM vers le sud (on parle de quelques milliards d'€). Le sénateur Stéphane RAVIER a parlé à la tribune du Sénat de </w:t>
                            </w:r>
                            <w:proofErr w:type="spellStart"/>
                            <w:r w:rsidRPr="0040125B">
                              <w:rPr>
                                <w:rFonts w:ascii="Arial" w:hAnsi="Arial" w:cs="Arial"/>
                                <w:iCs/>
                                <w:noProof w:val="0"/>
                                <w:color w:val="444444"/>
                                <w:kern w:val="0"/>
                                <w:sz w:val="32"/>
                                <w:szCs w:val="32"/>
                                <w:lang w:eastAsia="fr-FR"/>
                              </w:rPr>
                              <w:t>Hold</w:t>
                            </w:r>
                            <w:proofErr w:type="spellEnd"/>
                            <w:r w:rsidRPr="0040125B">
                              <w:rPr>
                                <w:rFonts w:ascii="Arial" w:hAnsi="Arial" w:cs="Arial"/>
                                <w:iCs/>
                                <w:noProof w:val="0"/>
                                <w:color w:val="444444"/>
                                <w:kern w:val="0"/>
                                <w:sz w:val="32"/>
                                <w:szCs w:val="32"/>
                                <w:lang w:eastAsia="fr-FR"/>
                              </w:rPr>
                              <w:t xml:space="preserve"> up du siècle. Il serait important de suivre ce dossier, amené par des gens en qui nous n'avons aucune confiance (députés LREM). Le nerf de la guerre s'en va chez nos ennemis potentiels.</w:t>
                            </w:r>
                          </w:p>
                          <w:p w:rsidR="001437A0" w:rsidRPr="0040125B" w:rsidRDefault="001437A0" w:rsidP="001437A0">
                            <w:pPr>
                              <w:rPr>
                                <w:iCs/>
                                <w:color w:val="FFFFFF" w:themeColor="background1"/>
                                <w:sz w:val="32"/>
                                <w:szCs w:val="32"/>
                              </w:rPr>
                            </w:pPr>
                          </w:p>
                          <w:p w:rsidR="001437A0" w:rsidRPr="009A6E04" w:rsidRDefault="001437A0" w:rsidP="001437A0">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4" style="position:absolute;margin-left:42.7pt;margin-top:58.6pt;width:321pt;height:717.4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JBwE+M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6B2A14" w:rsidRPr="0040125B" w:rsidRDefault="006B2A14" w:rsidP="001437A0">
                      <w:pPr>
                        <w:jc w:val="both"/>
                        <w:rPr>
                          <w:rFonts w:ascii="Arial" w:hAnsi="Arial" w:cs="Arial"/>
                          <w:iCs/>
                          <w:color w:val="444444"/>
                          <w:sz w:val="32"/>
                          <w:szCs w:val="32"/>
                          <w:shd w:val="clear" w:color="auto" w:fill="FFFFFF"/>
                        </w:rPr>
                      </w:pPr>
                      <w:r w:rsidRPr="0040125B">
                        <w:rPr>
                          <w:rFonts w:ascii="Arial" w:hAnsi="Arial" w:cs="Arial"/>
                          <w:iCs/>
                          <w:color w:val="444444"/>
                          <w:sz w:val="32"/>
                          <w:szCs w:val="32"/>
                          <w:shd w:val="clear" w:color="auto" w:fill="FFFFFF"/>
                        </w:rPr>
                        <w:t>Il est temps d'étudier les responsables de ces usines de traitement car ceux qui mettent leurs mains là dedans sont condamnables .</w:t>
                      </w:r>
                      <w:r w:rsidRPr="0040125B">
                        <w:rPr>
                          <w:rFonts w:ascii="Arial" w:hAnsi="Arial" w:cs="Arial"/>
                          <w:iCs/>
                          <w:color w:val="444444"/>
                          <w:sz w:val="32"/>
                          <w:szCs w:val="32"/>
                        </w:rPr>
                        <w:br/>
                      </w:r>
                      <w:r w:rsidRPr="0040125B">
                        <w:rPr>
                          <w:rFonts w:ascii="Arial" w:hAnsi="Arial" w:cs="Arial"/>
                          <w:iCs/>
                          <w:color w:val="444444"/>
                          <w:sz w:val="32"/>
                          <w:szCs w:val="32"/>
                          <w:shd w:val="clear" w:color="auto" w:fill="FFFFFF"/>
                        </w:rPr>
                        <w:t>Ils nous empoisonnent voilà tout!</w:t>
                      </w:r>
                    </w:p>
                    <w:p w:rsidR="001437A0" w:rsidRPr="006B2A14" w:rsidRDefault="006B2A14" w:rsidP="001437A0">
                      <w:pPr>
                        <w:jc w:val="both"/>
                        <w:rPr>
                          <w:sz w:val="32"/>
                          <w:szCs w:val="32"/>
                        </w:rPr>
                      </w:pPr>
                      <w:r w:rsidRPr="006B2A14">
                        <w:rPr>
                          <w:rFonts w:ascii="Arial" w:hAnsi="Arial" w:cs="Arial"/>
                          <w:i/>
                          <w:iCs/>
                          <w:color w:val="444444"/>
                          <w:sz w:val="32"/>
                          <w:szCs w:val="32"/>
                        </w:rPr>
                        <w:br/>
                      </w:r>
                      <w:hyperlink r:id="rId32" w:history="1">
                        <w:r w:rsidRPr="006B2A14">
                          <w:rPr>
                            <w:rStyle w:val="Lienhypertexte"/>
                            <w:rFonts w:ascii="Arial" w:hAnsi="Arial" w:cs="Arial"/>
                            <w:i/>
                            <w:iCs/>
                            <w:sz w:val="32"/>
                            <w:szCs w:val="32"/>
                            <w:shd w:val="clear" w:color="auto" w:fill="FFFFFF"/>
                          </w:rPr>
                          <w:t>https://reporterre.net/En-Alsace-la-plus-grande-nappe-phreatique-d-Europe-est-menacee-par-les-dechets</w:t>
                        </w:r>
                      </w:hyperlink>
                    </w:p>
                    <w:p w:rsidR="001437A0" w:rsidRDefault="001437A0" w:rsidP="001437A0">
                      <w:pPr>
                        <w:shd w:val="clear" w:color="auto" w:fill="FFFFFF"/>
                        <w:jc w:val="both"/>
                        <w:rPr>
                          <w:rFonts w:ascii="Arial" w:hAnsi="Arial" w:cs="Arial"/>
                          <w:color w:val="000000"/>
                          <w:sz w:val="32"/>
                          <w:szCs w:val="32"/>
                          <w:shd w:val="clear" w:color="auto" w:fill="FFFFFF"/>
                        </w:rPr>
                      </w:pPr>
                    </w:p>
                    <w:p w:rsidR="004E5EB4" w:rsidRPr="009A6E04" w:rsidRDefault="004E5EB4" w:rsidP="001437A0">
                      <w:pPr>
                        <w:shd w:val="clear" w:color="auto" w:fill="FFFFFF"/>
                        <w:jc w:val="both"/>
                        <w:rPr>
                          <w:rFonts w:ascii="Arial" w:hAnsi="Arial" w:cs="Arial"/>
                          <w:color w:val="000000"/>
                          <w:sz w:val="32"/>
                          <w:szCs w:val="32"/>
                          <w:shd w:val="clear" w:color="auto" w:fill="FFFFFF"/>
                        </w:rPr>
                      </w:pPr>
                      <w:bookmarkStart w:id="1" w:name="_GoBack"/>
                      <w:bookmarkEnd w:id="1"/>
                    </w:p>
                    <w:p w:rsidR="006B2A14" w:rsidRPr="006B2A14" w:rsidRDefault="00FA229F" w:rsidP="006B2A14">
                      <w:pPr>
                        <w:jc w:val="both"/>
                        <w:rPr>
                          <w:rFonts w:ascii="Times New Roman" w:hAnsi="Times New Roman" w:cs="Times New Roman"/>
                          <w:b/>
                          <w:noProof w:val="0"/>
                          <w:color w:val="auto"/>
                          <w:kern w:val="0"/>
                          <w:sz w:val="32"/>
                          <w:szCs w:val="32"/>
                          <w:lang w:eastAsia="fr-FR"/>
                        </w:rPr>
                      </w:pPr>
                      <w:hyperlink r:id="rId33" w:anchor="c0007-8" w:tooltip="#8" w:history="1">
                        <w:r w:rsidR="006B2A14" w:rsidRPr="006B2A14">
                          <w:rPr>
                            <w:rFonts w:ascii="Arial" w:hAnsi="Arial" w:cs="Arial"/>
                            <w:b/>
                            <w:noProof w:val="0"/>
                            <w:color w:val="FFFFFF"/>
                            <w:kern w:val="0"/>
                            <w:sz w:val="32"/>
                            <w:szCs w:val="32"/>
                            <w:shd w:val="clear" w:color="auto" w:fill="258FD6"/>
                            <w:lang w:eastAsia="fr-FR"/>
                          </w:rPr>
                          <w:t>#8</w:t>
                        </w:r>
                      </w:hyperlink>
                      <w:r w:rsidR="006B2A14" w:rsidRPr="006B2A14">
                        <w:rPr>
                          <w:rFonts w:ascii="Arial" w:hAnsi="Arial" w:cs="Arial"/>
                          <w:b/>
                          <w:noProof w:val="0"/>
                          <w:color w:val="666666"/>
                          <w:kern w:val="0"/>
                          <w:sz w:val="32"/>
                          <w:szCs w:val="32"/>
                          <w:shd w:val="clear" w:color="auto" w:fill="FFFFFF"/>
                          <w:lang w:eastAsia="fr-FR"/>
                        </w:rPr>
                        <w:t>  vendredi 17 janvier 2020 - 19:06 - Pierre ESCLAFIT a dit :</w:t>
                      </w:r>
                    </w:p>
                    <w:p w:rsidR="006B2A14" w:rsidRPr="0040125B" w:rsidRDefault="006B2A14" w:rsidP="006B2A14">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40125B">
                        <w:rPr>
                          <w:rFonts w:ascii="Arial" w:hAnsi="Arial" w:cs="Arial"/>
                          <w:iCs/>
                          <w:noProof w:val="0"/>
                          <w:color w:val="444444"/>
                          <w:kern w:val="0"/>
                          <w:sz w:val="32"/>
                          <w:szCs w:val="32"/>
                          <w:lang w:eastAsia="fr-FR"/>
                        </w:rPr>
                        <w:t xml:space="preserve">Une enquête est en ce moment diligentée par des députés LREM sur la disparition d'une manne financière versée par la CNAM vers le sud (on parle de quelques milliards d'€). Le sénateur Stéphane RAVIER a parlé à la tribune du Sénat de </w:t>
                      </w:r>
                      <w:proofErr w:type="spellStart"/>
                      <w:r w:rsidRPr="0040125B">
                        <w:rPr>
                          <w:rFonts w:ascii="Arial" w:hAnsi="Arial" w:cs="Arial"/>
                          <w:iCs/>
                          <w:noProof w:val="0"/>
                          <w:color w:val="444444"/>
                          <w:kern w:val="0"/>
                          <w:sz w:val="32"/>
                          <w:szCs w:val="32"/>
                          <w:lang w:eastAsia="fr-FR"/>
                        </w:rPr>
                        <w:t>Hold</w:t>
                      </w:r>
                      <w:proofErr w:type="spellEnd"/>
                      <w:r w:rsidRPr="0040125B">
                        <w:rPr>
                          <w:rFonts w:ascii="Arial" w:hAnsi="Arial" w:cs="Arial"/>
                          <w:iCs/>
                          <w:noProof w:val="0"/>
                          <w:color w:val="444444"/>
                          <w:kern w:val="0"/>
                          <w:sz w:val="32"/>
                          <w:szCs w:val="32"/>
                          <w:lang w:eastAsia="fr-FR"/>
                        </w:rPr>
                        <w:t xml:space="preserve"> up du siècle. Il serait important de suivre ce dossier, amené par des gens en qui nous n'avons aucune confiance (députés LREM). Le nerf de la guerre s'en va chez nos ennemis potentiels.</w:t>
                      </w:r>
                    </w:p>
                    <w:p w:rsidR="001437A0" w:rsidRPr="0040125B" w:rsidRDefault="001437A0" w:rsidP="001437A0">
                      <w:pPr>
                        <w:rPr>
                          <w:iCs/>
                          <w:color w:val="FFFFFF" w:themeColor="background1"/>
                          <w:sz w:val="32"/>
                          <w:szCs w:val="32"/>
                        </w:rPr>
                      </w:pPr>
                    </w:p>
                    <w:p w:rsidR="001437A0" w:rsidRPr="009A6E04" w:rsidRDefault="001437A0" w:rsidP="001437A0">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03008" behindDoc="0" locked="0" layoutInCell="0" allowOverlap="1" wp14:anchorId="3091D35E" wp14:editId="65667F4F">
                <wp:simplePos x="0" y="0"/>
                <wp:positionH relativeFrom="page">
                  <wp:posOffset>541655</wp:posOffset>
                </wp:positionH>
                <wp:positionV relativeFrom="margin">
                  <wp:posOffset>743585</wp:posOffset>
                </wp:positionV>
                <wp:extent cx="4199255" cy="9110980"/>
                <wp:effectExtent l="171450" t="171450" r="48895" b="52070"/>
                <wp:wrapSquare wrapText="bothSides"/>
                <wp:docPr id="70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3317600"/>
                              <w:temporary/>
                              <w:showingPlcHdr/>
                            </w:sdtPr>
                            <w:sdtEndPr/>
                            <w:sdtContent>
                              <w:p w:rsidR="001437A0" w:rsidRDefault="001437A0" w:rsidP="001437A0">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5" style="position:absolute;margin-left:42.65pt;margin-top:58.55pt;width:330.65pt;height:717.4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WoAQMAAAo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Y/Na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23317600"/>
                        <w:temporary/>
                        <w:showingPlcHdr/>
                      </w:sdtPr>
                      <w:sdtContent>
                        <w:p w:rsidR="001437A0" w:rsidRDefault="001437A0" w:rsidP="001437A0">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437A0" w:rsidRDefault="001437A0" w:rsidP="001437A0">
      <w:pPr>
        <w:framePr w:hSpace="0" w:wrap="auto" w:vAnchor="margin" w:xAlign="left" w:yAlign="inline"/>
      </w:pPr>
      <w:r>
        <w:rPr>
          <w:lang w:eastAsia="fr-FR"/>
        </w:rPr>
        <mc:AlternateContent>
          <mc:Choice Requires="wps">
            <w:drawing>
              <wp:anchor distT="0" distB="0" distL="114300" distR="114300" simplePos="0" relativeHeight="252206080" behindDoc="0" locked="0" layoutInCell="0" allowOverlap="1" wp14:anchorId="282EE273" wp14:editId="29B22D12">
                <wp:simplePos x="0" y="0"/>
                <wp:positionH relativeFrom="margin">
                  <wp:posOffset>618490</wp:posOffset>
                </wp:positionH>
                <wp:positionV relativeFrom="page">
                  <wp:posOffset>4035425</wp:posOffset>
                </wp:positionV>
                <wp:extent cx="9307830" cy="2483485"/>
                <wp:effectExtent l="2222" t="0" r="0" b="0"/>
                <wp:wrapSquare wrapText="bothSides"/>
                <wp:docPr id="2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2CD57C1" wp14:editId="5AAC6B97">
                                  <wp:extent cx="2057400" cy="952500"/>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p w:rsidR="001437A0" w:rsidRPr="00153C5E" w:rsidRDefault="001437A0" w:rsidP="001437A0">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437A0" w:rsidRPr="003A012B" w:rsidRDefault="001437A0" w:rsidP="001437A0">
                            <w:pPr>
                              <w:spacing w:line="288" w:lineRule="auto"/>
                              <w:rPr>
                                <w:rFonts w:asciiTheme="majorHAnsi" w:eastAsiaTheme="majorEastAsia" w:hAnsiTheme="majorHAnsi" w:cstheme="majorBidi"/>
                                <w:i/>
                                <w:iCs/>
                                <w:color w:val="9EDDFD" w:themeColor="accent1" w:themeTint="40"/>
                                <w:sz w:val="28"/>
                                <w:szCs w:val="28"/>
                              </w:rPr>
                            </w:pPr>
                          </w:p>
                          <w:p w:rsidR="001437A0"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437A0" w:rsidRPr="002E7206" w:rsidRDefault="001437A0" w:rsidP="001437A0">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1437A0" w:rsidRPr="002E7206" w:rsidRDefault="001437A0" w:rsidP="001437A0">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1437A0" w:rsidRPr="00A71A73"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186" style="position:absolute;margin-left:48.7pt;margin-top:317.75pt;width:732.9pt;height:195.55pt;rotation:90;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" o:allowincell="f" filled="t" fillcolor="#002060" stroked="f">
                <v:textbox>
                  <w:txbxContent>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2CD57C1" wp14:editId="5AAC6B97">
                            <wp:extent cx="2057400" cy="952500"/>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p w:rsidR="001437A0" w:rsidRPr="00153C5E" w:rsidRDefault="001437A0" w:rsidP="001437A0">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437A0" w:rsidRPr="003A012B" w:rsidRDefault="001437A0" w:rsidP="001437A0">
                      <w:pPr>
                        <w:spacing w:line="288" w:lineRule="auto"/>
                        <w:rPr>
                          <w:rFonts w:asciiTheme="majorHAnsi" w:eastAsiaTheme="majorEastAsia" w:hAnsiTheme="majorHAnsi" w:cstheme="majorBidi"/>
                          <w:i/>
                          <w:iCs/>
                          <w:color w:val="9EDDFD" w:themeColor="accent1" w:themeTint="40"/>
                          <w:sz w:val="28"/>
                          <w:szCs w:val="28"/>
                        </w:rPr>
                      </w:pPr>
                    </w:p>
                    <w:p w:rsidR="001437A0"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437A0" w:rsidRPr="002E7206" w:rsidRDefault="001437A0" w:rsidP="001437A0">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1437A0" w:rsidRPr="002E7206" w:rsidRDefault="001437A0" w:rsidP="001437A0">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1437A0" w:rsidRPr="00A71A73" w:rsidRDefault="001437A0" w:rsidP="001437A0">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437A0" w:rsidRDefault="001437A0" w:rsidP="001437A0">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6B2A14" w:rsidRPr="007D132A" w:rsidRDefault="006B2A14" w:rsidP="006B2A14">
      <w:pPr>
        <w:framePr w:hSpace="0" w:wrap="auto" w:vAnchor="margin" w:xAlign="left" w:yAlign="inline"/>
      </w:pPr>
      <w:r>
        <w:rPr>
          <w:lang w:eastAsia="fr-FR"/>
        </w:rPr>
        <w:lastRenderedPageBreak/>
        <mc:AlternateContent>
          <mc:Choice Requires="wps">
            <w:drawing>
              <wp:anchor distT="0" distB="0" distL="114300" distR="114300" simplePos="0" relativeHeight="252209152" behindDoc="0" locked="0" layoutInCell="0" allowOverlap="1" wp14:anchorId="160BCCFC" wp14:editId="5DC39C16">
                <wp:simplePos x="0" y="0"/>
                <wp:positionH relativeFrom="page">
                  <wp:posOffset>541655</wp:posOffset>
                </wp:positionH>
                <wp:positionV relativeFrom="margin">
                  <wp:posOffset>743585</wp:posOffset>
                </wp:positionV>
                <wp:extent cx="4199255" cy="9110980"/>
                <wp:effectExtent l="171450" t="171450" r="48895" b="52070"/>
                <wp:wrapSquare wrapText="bothSides"/>
                <wp:docPr id="2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B2A14" w:rsidRPr="00B32A09" w:rsidRDefault="006B2A14" w:rsidP="006B2A1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B2A14" w:rsidRDefault="006B2A14" w:rsidP="006B2A1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B2A14" w:rsidRPr="00B32A09" w:rsidRDefault="006B2A14" w:rsidP="006B2A1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B2A14" w:rsidRDefault="006B2A14" w:rsidP="006B2A14">
                            <w:pPr>
                              <w:shd w:val="clear" w:color="auto" w:fill="FFFFFF"/>
                              <w:jc w:val="both"/>
                              <w:rPr>
                                <w:rFonts w:ascii="Arial" w:hAnsi="Arial" w:cs="Arial"/>
                                <w:b/>
                                <w:bCs/>
                                <w:color w:val="1F497D"/>
                                <w:sz w:val="32"/>
                                <w:szCs w:val="32"/>
                                <w:u w:val="single"/>
                                <w:shd w:val="clear" w:color="auto" w:fill="FFFFFF"/>
                              </w:rPr>
                            </w:pPr>
                          </w:p>
                          <w:p w:rsidR="006B2A14" w:rsidRDefault="006B2A14" w:rsidP="006B2A14">
                            <w:pPr>
                              <w:shd w:val="clear" w:color="auto" w:fill="FFFFFF"/>
                              <w:jc w:val="both"/>
                              <w:rPr>
                                <w:rFonts w:ascii="Arial" w:hAnsi="Arial" w:cs="Arial"/>
                                <w:b/>
                                <w:bCs/>
                                <w:color w:val="1F497D"/>
                                <w:sz w:val="32"/>
                                <w:szCs w:val="32"/>
                                <w:u w:val="single"/>
                                <w:shd w:val="clear" w:color="auto" w:fill="FFFFFF"/>
                              </w:rPr>
                            </w:pP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B2A14" w:rsidRDefault="006B2A14" w:rsidP="006B2A1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7" style="position:absolute;margin-left:42.65pt;margin-top:58.55pt;width:330.65pt;height:717.4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ixpxGf0CAAAK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6B2A14" w:rsidRPr="00B32A09" w:rsidRDefault="006B2A14" w:rsidP="006B2A1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B2A14" w:rsidRDefault="006B2A14" w:rsidP="006B2A1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B2A14" w:rsidRPr="00B32A09" w:rsidRDefault="006B2A14" w:rsidP="006B2A1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B2A14" w:rsidRDefault="006B2A14" w:rsidP="006B2A14">
                      <w:pPr>
                        <w:shd w:val="clear" w:color="auto" w:fill="FFFFFF"/>
                        <w:jc w:val="both"/>
                        <w:rPr>
                          <w:rFonts w:ascii="Arial" w:hAnsi="Arial" w:cs="Arial"/>
                          <w:b/>
                          <w:bCs/>
                          <w:color w:val="1F497D"/>
                          <w:sz w:val="32"/>
                          <w:szCs w:val="32"/>
                          <w:u w:val="single"/>
                          <w:shd w:val="clear" w:color="auto" w:fill="FFFFFF"/>
                        </w:rPr>
                      </w:pPr>
                    </w:p>
                    <w:p w:rsidR="006B2A14" w:rsidRDefault="006B2A14" w:rsidP="006B2A14">
                      <w:pPr>
                        <w:shd w:val="clear" w:color="auto" w:fill="FFFFFF"/>
                        <w:jc w:val="both"/>
                        <w:rPr>
                          <w:rFonts w:ascii="Arial" w:hAnsi="Arial" w:cs="Arial"/>
                          <w:b/>
                          <w:bCs/>
                          <w:color w:val="1F497D"/>
                          <w:sz w:val="32"/>
                          <w:szCs w:val="32"/>
                          <w:u w:val="single"/>
                          <w:shd w:val="clear" w:color="auto" w:fill="FFFFFF"/>
                        </w:rPr>
                      </w:pP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B2A14" w:rsidRPr="00B32A09" w:rsidRDefault="006B2A14" w:rsidP="006B2A1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B2A14" w:rsidRPr="00B32A09" w:rsidRDefault="006B2A14" w:rsidP="006B2A1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B2A14" w:rsidRDefault="006B2A14" w:rsidP="006B2A14">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10176" behindDoc="0" locked="0" layoutInCell="0" allowOverlap="1" wp14:anchorId="3447EF34" wp14:editId="46B0775B">
                <wp:simplePos x="0" y="0"/>
                <wp:positionH relativeFrom="page">
                  <wp:posOffset>542259</wp:posOffset>
                </wp:positionH>
                <wp:positionV relativeFrom="margin">
                  <wp:posOffset>744279</wp:posOffset>
                </wp:positionV>
                <wp:extent cx="4076707" cy="9110980"/>
                <wp:effectExtent l="171450" t="171450" r="57150" b="52070"/>
                <wp:wrapSquare wrapText="bothSides"/>
                <wp:docPr id="2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C1571" w:rsidRPr="00DC1571" w:rsidRDefault="00FA229F" w:rsidP="00DC1571">
                            <w:pPr>
                              <w:jc w:val="both"/>
                              <w:rPr>
                                <w:rFonts w:ascii="Times New Roman" w:hAnsi="Times New Roman" w:cs="Times New Roman"/>
                                <w:b/>
                                <w:noProof w:val="0"/>
                                <w:color w:val="auto"/>
                                <w:kern w:val="0"/>
                                <w:sz w:val="32"/>
                                <w:szCs w:val="32"/>
                                <w:lang w:eastAsia="fr-FR"/>
                              </w:rPr>
                            </w:pPr>
                            <w:hyperlink r:id="rId34" w:anchor="c0007-9" w:tooltip="#9" w:history="1">
                              <w:r w:rsidR="00DC1571" w:rsidRPr="00DC1571">
                                <w:rPr>
                                  <w:rFonts w:ascii="Arial" w:hAnsi="Arial" w:cs="Arial"/>
                                  <w:b/>
                                  <w:noProof w:val="0"/>
                                  <w:color w:val="FFFFFF"/>
                                  <w:kern w:val="0"/>
                                  <w:sz w:val="32"/>
                                  <w:szCs w:val="32"/>
                                  <w:shd w:val="clear" w:color="auto" w:fill="258FD6"/>
                                  <w:lang w:eastAsia="fr-FR"/>
                                </w:rPr>
                                <w:t>#9</w:t>
                              </w:r>
                            </w:hyperlink>
                            <w:r w:rsidR="00DC1571" w:rsidRPr="00DC1571">
                              <w:rPr>
                                <w:rFonts w:ascii="Arial" w:hAnsi="Arial" w:cs="Arial"/>
                                <w:b/>
                                <w:noProof w:val="0"/>
                                <w:color w:val="666666"/>
                                <w:kern w:val="0"/>
                                <w:sz w:val="32"/>
                                <w:szCs w:val="32"/>
                                <w:shd w:val="clear" w:color="auto" w:fill="FFFFFF"/>
                                <w:lang w:eastAsia="fr-FR"/>
                              </w:rPr>
                              <w:t>  vendredi 17 janvier 2020 - 19:16 - Pierre ESCLAFIT a dit :</w:t>
                            </w:r>
                          </w:p>
                          <w:p w:rsidR="00DC1571" w:rsidRPr="0040125B" w:rsidRDefault="00DC1571" w:rsidP="00DC1571">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40125B">
                              <w:rPr>
                                <w:rFonts w:ascii="Arial" w:hAnsi="Arial" w:cs="Arial"/>
                                <w:iCs/>
                                <w:noProof w:val="0"/>
                                <w:color w:val="444444"/>
                                <w:kern w:val="0"/>
                                <w:sz w:val="32"/>
                                <w:szCs w:val="32"/>
                                <w:lang w:eastAsia="fr-FR"/>
                              </w:rPr>
                              <w:t>Aux dires d'un cadre d'E d F de la région de Marseille, les quartiers qu'on désigne désormais sous le vocable de Non droit où policiers, pompiers et service public ne peuvent plus exercer leur travail reçoivent tout de même la fée électricité que nous payons tous régulièrement je suppose chez nous. Sauf dans ces quartiers où les factures impayées le restent définitivement.</w:t>
                            </w:r>
                            <w:r w:rsidRPr="0040125B">
                              <w:rPr>
                                <w:rFonts w:ascii="Arial" w:hAnsi="Arial" w:cs="Arial"/>
                                <w:iCs/>
                                <w:noProof w:val="0"/>
                                <w:color w:val="444444"/>
                                <w:kern w:val="0"/>
                                <w:sz w:val="32"/>
                                <w:szCs w:val="32"/>
                                <w:lang w:eastAsia="fr-FR"/>
                              </w:rPr>
                              <w:br/>
                              <w:t>Mais E d F a trouvé la lumière et étale le manque à gagner sur la totalité des gens qui payent.</w:t>
                            </w:r>
                            <w:r w:rsidRPr="0040125B">
                              <w:rPr>
                                <w:rFonts w:ascii="Arial" w:hAnsi="Arial" w:cs="Arial"/>
                                <w:iCs/>
                                <w:noProof w:val="0"/>
                                <w:color w:val="444444"/>
                                <w:kern w:val="0"/>
                                <w:sz w:val="32"/>
                                <w:szCs w:val="32"/>
                                <w:lang w:eastAsia="fr-FR"/>
                              </w:rPr>
                              <w:br/>
                              <w:t>Si l'on admet que le phénomène se multiplie sur le nombre de zones de non droit dans tout l'hexagone, je vous laisse réfléchir au montant faramineux que la population citoyenne ordinaire se charge de régler à la place de ceux qui refusent.</w:t>
                            </w:r>
                            <w:r w:rsidRPr="0040125B">
                              <w:rPr>
                                <w:rFonts w:ascii="Arial" w:hAnsi="Arial" w:cs="Arial"/>
                                <w:iCs/>
                                <w:noProof w:val="0"/>
                                <w:color w:val="444444"/>
                                <w:kern w:val="0"/>
                                <w:sz w:val="32"/>
                                <w:szCs w:val="32"/>
                                <w:lang w:eastAsia="fr-FR"/>
                              </w:rPr>
                              <w:br/>
                              <w:t>Une enquête et questions à la direction d'E d F seraient bienvenues.</w:t>
                            </w:r>
                          </w:p>
                          <w:p w:rsidR="006B2A14" w:rsidRPr="009A6E04" w:rsidRDefault="006B2A14" w:rsidP="006B2A14">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8" style="position:absolute;margin-left:42.7pt;margin-top:58.6pt;width:321pt;height:717.4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QKAQMAAAo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3dpECg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DC1571" w:rsidRPr="00DC1571" w:rsidRDefault="00FB72C2" w:rsidP="00DC1571">
                      <w:pPr>
                        <w:jc w:val="both"/>
                        <w:rPr>
                          <w:rFonts w:ascii="Times New Roman" w:hAnsi="Times New Roman" w:cs="Times New Roman"/>
                          <w:b/>
                          <w:noProof w:val="0"/>
                          <w:color w:val="auto"/>
                          <w:kern w:val="0"/>
                          <w:sz w:val="32"/>
                          <w:szCs w:val="32"/>
                          <w:lang w:eastAsia="fr-FR"/>
                        </w:rPr>
                      </w:pPr>
                      <w:hyperlink r:id="rId35" w:anchor="c0007-9" w:tooltip="#9" w:history="1">
                        <w:r w:rsidR="00DC1571" w:rsidRPr="00DC1571">
                          <w:rPr>
                            <w:rFonts w:ascii="Arial" w:hAnsi="Arial" w:cs="Arial"/>
                            <w:b/>
                            <w:noProof w:val="0"/>
                            <w:color w:val="FFFFFF"/>
                            <w:kern w:val="0"/>
                            <w:sz w:val="32"/>
                            <w:szCs w:val="32"/>
                            <w:shd w:val="clear" w:color="auto" w:fill="258FD6"/>
                            <w:lang w:eastAsia="fr-FR"/>
                          </w:rPr>
                          <w:t>#9</w:t>
                        </w:r>
                      </w:hyperlink>
                      <w:r w:rsidR="00DC1571" w:rsidRPr="00DC1571">
                        <w:rPr>
                          <w:rFonts w:ascii="Arial" w:hAnsi="Arial" w:cs="Arial"/>
                          <w:b/>
                          <w:noProof w:val="0"/>
                          <w:color w:val="666666"/>
                          <w:kern w:val="0"/>
                          <w:sz w:val="32"/>
                          <w:szCs w:val="32"/>
                          <w:shd w:val="clear" w:color="auto" w:fill="FFFFFF"/>
                          <w:lang w:eastAsia="fr-FR"/>
                        </w:rPr>
                        <w:t>  vendredi 17 janvier 2020 - 19:16 - Pierre ESCLAFIT a dit :</w:t>
                      </w:r>
                    </w:p>
                    <w:p w:rsidR="00DC1571" w:rsidRPr="0040125B" w:rsidRDefault="00DC1571" w:rsidP="00DC1571">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40125B">
                        <w:rPr>
                          <w:rFonts w:ascii="Arial" w:hAnsi="Arial" w:cs="Arial"/>
                          <w:iCs/>
                          <w:noProof w:val="0"/>
                          <w:color w:val="444444"/>
                          <w:kern w:val="0"/>
                          <w:sz w:val="32"/>
                          <w:szCs w:val="32"/>
                          <w:lang w:eastAsia="fr-FR"/>
                        </w:rPr>
                        <w:t>Aux dires d'un cadre d'E d F de la région de Marseille, les quartiers qu'on désigne désormais sous le vocable de Non droit où policiers, pompiers et service public ne peuvent plus exercer leur travail reçoivent tout de même la fée électricité que nous payons tous régulièrement je suppose chez nous. Sauf dans ces quartiers où les factures impayées le restent définitivement.</w:t>
                      </w:r>
                      <w:r w:rsidRPr="0040125B">
                        <w:rPr>
                          <w:rFonts w:ascii="Arial" w:hAnsi="Arial" w:cs="Arial"/>
                          <w:iCs/>
                          <w:noProof w:val="0"/>
                          <w:color w:val="444444"/>
                          <w:kern w:val="0"/>
                          <w:sz w:val="32"/>
                          <w:szCs w:val="32"/>
                          <w:lang w:eastAsia="fr-FR"/>
                        </w:rPr>
                        <w:br/>
                        <w:t>Mais E d F a trouvé la lumière et étale le manque à gagner sur la totalité des gens qui payent.</w:t>
                      </w:r>
                      <w:r w:rsidRPr="0040125B">
                        <w:rPr>
                          <w:rFonts w:ascii="Arial" w:hAnsi="Arial" w:cs="Arial"/>
                          <w:iCs/>
                          <w:noProof w:val="0"/>
                          <w:color w:val="444444"/>
                          <w:kern w:val="0"/>
                          <w:sz w:val="32"/>
                          <w:szCs w:val="32"/>
                          <w:lang w:eastAsia="fr-FR"/>
                        </w:rPr>
                        <w:br/>
                        <w:t>Si l'on admet que le phénomène se multiplie sur le nombre de zones de non droit dans tout l'hexagone, je vous laisse réfléchir au montant faramineux que la population citoyenne ordinaire se charge de régler à la place de ceux qui refusent.</w:t>
                      </w:r>
                      <w:r w:rsidRPr="0040125B">
                        <w:rPr>
                          <w:rFonts w:ascii="Arial" w:hAnsi="Arial" w:cs="Arial"/>
                          <w:iCs/>
                          <w:noProof w:val="0"/>
                          <w:color w:val="444444"/>
                          <w:kern w:val="0"/>
                          <w:sz w:val="32"/>
                          <w:szCs w:val="32"/>
                          <w:lang w:eastAsia="fr-FR"/>
                        </w:rPr>
                        <w:br/>
                        <w:t>Une enquête et questions à la direction d'E d F seraient bienvenues.</w:t>
                      </w:r>
                      <w:bookmarkStart w:id="1" w:name="_GoBack"/>
                      <w:bookmarkEnd w:id="1"/>
                    </w:p>
                    <w:p w:rsidR="006B2A14" w:rsidRPr="009A6E04" w:rsidRDefault="006B2A14" w:rsidP="006B2A14">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08128" behindDoc="0" locked="0" layoutInCell="0" allowOverlap="1" wp14:anchorId="7ADFB340" wp14:editId="72EC8C3E">
                <wp:simplePos x="0" y="0"/>
                <wp:positionH relativeFrom="page">
                  <wp:posOffset>541655</wp:posOffset>
                </wp:positionH>
                <wp:positionV relativeFrom="margin">
                  <wp:posOffset>743585</wp:posOffset>
                </wp:positionV>
                <wp:extent cx="4199255" cy="9110980"/>
                <wp:effectExtent l="171450" t="171450" r="48895" b="52070"/>
                <wp:wrapSquare wrapText="bothSides"/>
                <wp:docPr id="2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04780964"/>
                              <w:temporary/>
                              <w:showingPlcHdr/>
                            </w:sdtPr>
                            <w:sdtEndPr/>
                            <w:sdtContent>
                              <w:p w:rsidR="006B2A14" w:rsidRDefault="006B2A14" w:rsidP="006B2A1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9" style="position:absolute;margin-left:42.65pt;margin-top:58.55pt;width:330.65pt;height:717.4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JB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ZEowUr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MGDFqb/Rj8FKs0cYBGhBUDusTzAabb5j1MMqmmH7sKGGYyTfKRimgqSp313BSbOzBBzz7IC3Cl6S&#10;5EEWVFWQDNqM0WBeu2HjbToj1g3cRQJBSl/CCNbCeSKe6xodWDgB1rgc/UY79EPU8wqf/wI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u5ViQQ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204780964"/>
                        <w:temporary/>
                        <w:showingPlcHdr/>
                      </w:sdtPr>
                      <w:sdtContent>
                        <w:p w:rsidR="006B2A14" w:rsidRDefault="006B2A14" w:rsidP="006B2A1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9A6E04" w:rsidRDefault="006B2A14">
      <w:pPr>
        <w:framePr w:hSpace="0" w:wrap="auto" w:vAnchor="margin" w:xAlign="left" w:yAlign="inline"/>
      </w:pPr>
      <w:r>
        <w:rPr>
          <w:lang w:eastAsia="fr-FR"/>
        </w:rPr>
        <mc:AlternateContent>
          <mc:Choice Requires="wps">
            <w:drawing>
              <wp:anchor distT="0" distB="0" distL="114300" distR="114300" simplePos="0" relativeHeight="252211200" behindDoc="0" locked="0" layoutInCell="0" allowOverlap="1" wp14:anchorId="77CD193C" wp14:editId="124E1699">
                <wp:simplePos x="0" y="0"/>
                <wp:positionH relativeFrom="margin">
                  <wp:posOffset>618490</wp:posOffset>
                </wp:positionH>
                <wp:positionV relativeFrom="page">
                  <wp:posOffset>4035425</wp:posOffset>
                </wp:positionV>
                <wp:extent cx="9307830" cy="2483485"/>
                <wp:effectExtent l="2222" t="0" r="0" b="0"/>
                <wp:wrapSquare wrapText="bothSides"/>
                <wp:docPr id="2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B2A14" w:rsidRDefault="006B2A14" w:rsidP="006B2A1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7C70B7C" wp14:editId="5A10790D">
                                  <wp:extent cx="2057400" cy="95250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B2A14" w:rsidRDefault="006B2A14" w:rsidP="006B2A14">
                            <w:pPr>
                              <w:spacing w:line="288" w:lineRule="auto"/>
                              <w:jc w:val="center"/>
                              <w:rPr>
                                <w:rFonts w:asciiTheme="majorHAnsi" w:eastAsiaTheme="majorEastAsia" w:hAnsiTheme="majorHAnsi" w:cstheme="majorBidi"/>
                                <w:i/>
                                <w:iCs/>
                                <w:color w:val="9EDDFD" w:themeColor="accent1" w:themeTint="40"/>
                                <w:sz w:val="28"/>
                                <w:szCs w:val="28"/>
                              </w:rPr>
                            </w:pPr>
                          </w:p>
                          <w:p w:rsidR="006B2A14" w:rsidRPr="00153C5E" w:rsidRDefault="006B2A14" w:rsidP="006B2A14">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6B2A14" w:rsidRPr="003A012B" w:rsidRDefault="006B2A14" w:rsidP="006B2A14">
                            <w:pPr>
                              <w:spacing w:line="288" w:lineRule="auto"/>
                              <w:rPr>
                                <w:rFonts w:asciiTheme="majorHAnsi" w:eastAsiaTheme="majorEastAsia" w:hAnsiTheme="majorHAnsi" w:cstheme="majorBidi"/>
                                <w:i/>
                                <w:iCs/>
                                <w:color w:val="9EDDFD" w:themeColor="accent1" w:themeTint="40"/>
                                <w:sz w:val="28"/>
                                <w:szCs w:val="28"/>
                              </w:rPr>
                            </w:pPr>
                          </w:p>
                          <w:p w:rsidR="006B2A14" w:rsidRDefault="006B2A14" w:rsidP="006B2A14">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6B2A14" w:rsidRPr="002E7206" w:rsidRDefault="006B2A14" w:rsidP="006B2A14">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6B2A14" w:rsidRPr="002E7206" w:rsidRDefault="006B2A14" w:rsidP="006B2A14">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6B2A14" w:rsidRPr="00A71A73" w:rsidRDefault="006B2A14" w:rsidP="006B2A14">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6B2A14" w:rsidRDefault="006B2A14" w:rsidP="006B2A14">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0" type="#_x0000_t186" style="position:absolute;margin-left:48.7pt;margin-top:317.75pt;width:732.9pt;height:195.55pt;rotation:90;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" o:allowincell="f" filled="t" fillcolor="#002060" stroked="f">
                <v:textbox>
                  <w:txbxContent>
                    <w:p w:rsidR="006B2A14" w:rsidRDefault="006B2A14" w:rsidP="006B2A1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7C70B7C" wp14:editId="5A10790D">
                            <wp:extent cx="2057400" cy="95250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B2A14" w:rsidRDefault="006B2A14" w:rsidP="006B2A14">
                      <w:pPr>
                        <w:spacing w:line="288" w:lineRule="auto"/>
                        <w:jc w:val="center"/>
                        <w:rPr>
                          <w:rFonts w:asciiTheme="majorHAnsi" w:eastAsiaTheme="majorEastAsia" w:hAnsiTheme="majorHAnsi" w:cstheme="majorBidi"/>
                          <w:i/>
                          <w:iCs/>
                          <w:color w:val="9EDDFD" w:themeColor="accent1" w:themeTint="40"/>
                          <w:sz w:val="28"/>
                          <w:szCs w:val="28"/>
                        </w:rPr>
                      </w:pPr>
                    </w:p>
                    <w:p w:rsidR="006B2A14" w:rsidRPr="00153C5E" w:rsidRDefault="006B2A14" w:rsidP="006B2A14">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6B2A14" w:rsidRPr="003A012B" w:rsidRDefault="006B2A14" w:rsidP="006B2A14">
                      <w:pPr>
                        <w:spacing w:line="288" w:lineRule="auto"/>
                        <w:rPr>
                          <w:rFonts w:asciiTheme="majorHAnsi" w:eastAsiaTheme="majorEastAsia" w:hAnsiTheme="majorHAnsi" w:cstheme="majorBidi"/>
                          <w:i/>
                          <w:iCs/>
                          <w:color w:val="9EDDFD" w:themeColor="accent1" w:themeTint="40"/>
                          <w:sz w:val="28"/>
                          <w:szCs w:val="28"/>
                        </w:rPr>
                      </w:pPr>
                    </w:p>
                    <w:p w:rsidR="006B2A14" w:rsidRDefault="006B2A14" w:rsidP="006B2A14">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6B2A14" w:rsidRPr="002E7206" w:rsidRDefault="006B2A14" w:rsidP="006B2A14">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6B2A14" w:rsidRPr="002E7206" w:rsidRDefault="006B2A14" w:rsidP="006B2A14">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6B2A14" w:rsidRPr="00A71A73" w:rsidRDefault="006B2A14" w:rsidP="006B2A14">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6B2A14" w:rsidRDefault="006B2A14" w:rsidP="006B2A14">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1437A0">
        <w:br w:type="page"/>
      </w:r>
      <w:r w:rsidR="00865234">
        <w:rPr>
          <w:lang w:eastAsia="fr-FR"/>
        </w:rPr>
        <mc:AlternateContent>
          <mc:Choice Requires="wps">
            <w:drawing>
              <wp:anchor distT="0" distB="0" distL="114300" distR="114300" simplePos="0" relativeHeight="252178432" behindDoc="0" locked="0" layoutInCell="0" allowOverlap="1" wp14:anchorId="216EC75A" wp14:editId="31E285BD">
                <wp:simplePos x="0" y="0"/>
                <wp:positionH relativeFrom="margin">
                  <wp:posOffset>657860</wp:posOffset>
                </wp:positionH>
                <wp:positionV relativeFrom="page">
                  <wp:posOffset>4084320</wp:posOffset>
                </wp:positionV>
                <wp:extent cx="9307830" cy="2483485"/>
                <wp:effectExtent l="2222" t="0" r="0" b="0"/>
                <wp:wrapSquare wrapText="bothSides"/>
                <wp:docPr id="6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EA0305" w:rsidRDefault="00EA0305"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5BE7393" wp14:editId="0664B2BC">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865234">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1" type="#_x0000_t186" style="position:absolute;margin-left:51.8pt;margin-top:321.6pt;width:732.9pt;height:195.55pt;rotation:90;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Hf12nkrAgAALAQAAA4AAAAAAAAAAAAAAAAALgIAAGRy&#10;cy9lMm9Eb2MueG1sUEsBAi0AFAAGAAgAAAAhAH8v53TgAAAADQEAAA8AAAAAAAAAAAAAAAAAhQQA&#10;AGRycy9kb3ducmV2LnhtbFBLBQYAAAAABAAEAPMAAACSBQAAAAA=&#10;" o:allowincell="f" filled="t" fillcolor="#002060" stroked="f">
                <v:textbox>
                  <w:txbxContent>
                    <w:p w:rsidR="00EA0305" w:rsidRDefault="00EA0305"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5BE7393" wp14:editId="0664B2BC">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A0305" w:rsidRDefault="00EA0305" w:rsidP="00865234">
                      <w:pPr>
                        <w:spacing w:line="288" w:lineRule="auto"/>
                        <w:jc w:val="center"/>
                        <w:rPr>
                          <w:rFonts w:asciiTheme="majorHAnsi" w:eastAsiaTheme="majorEastAsia" w:hAnsiTheme="majorHAnsi" w:cstheme="majorBidi"/>
                          <w:i/>
                          <w:iCs/>
                          <w:color w:val="9EDDFD" w:themeColor="accent1" w:themeTint="40"/>
                          <w:sz w:val="28"/>
                          <w:szCs w:val="28"/>
                        </w:rPr>
                      </w:pPr>
                    </w:p>
                    <w:p w:rsidR="00A35B3E" w:rsidRPr="00153C5E" w:rsidRDefault="00A35B3E" w:rsidP="00A35B3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A35B3E" w:rsidRPr="003A012B" w:rsidRDefault="00A35B3E" w:rsidP="00A35B3E">
                      <w:pPr>
                        <w:spacing w:line="288" w:lineRule="auto"/>
                        <w:rPr>
                          <w:rFonts w:asciiTheme="majorHAnsi" w:eastAsiaTheme="majorEastAsia" w:hAnsiTheme="majorHAnsi" w:cstheme="majorBidi"/>
                          <w:i/>
                          <w:iCs/>
                          <w:color w:val="9EDDFD" w:themeColor="accent1" w:themeTint="40"/>
                          <w:sz w:val="28"/>
                          <w:szCs w:val="28"/>
                        </w:rPr>
                      </w:pPr>
                    </w:p>
                    <w:p w:rsidR="00A35B3E"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A35B3E" w:rsidRPr="002E7206" w:rsidRDefault="00A35B3E" w:rsidP="00A35B3E">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A35B3E" w:rsidRPr="002E7206" w:rsidRDefault="00A35B3E" w:rsidP="00A35B3E">
                      <w:pPr>
                        <w:spacing w:line="288" w:lineRule="auto"/>
                        <w:rPr>
                          <w:rFonts w:asciiTheme="majorHAnsi" w:eastAsiaTheme="majorEastAsia" w:hAnsiTheme="majorHAnsi" w:cstheme="majorBidi"/>
                          <w:i/>
                          <w:iCs/>
                          <w:color w:val="FFFF00"/>
                          <w:sz w:val="28"/>
                          <w:szCs w:val="28"/>
                        </w:rPr>
                      </w:pPr>
                      <w:r w:rsidRPr="002E7206">
                        <w:rPr>
                          <w:rFonts w:asciiTheme="majorHAnsi" w:eastAsiaTheme="majorEastAsia" w:hAnsiTheme="majorHAnsi" w:cstheme="majorBidi"/>
                          <w:i/>
                          <w:iCs/>
                          <w:color w:val="FFFF00"/>
                          <w:sz w:val="28"/>
                          <w:szCs w:val="28"/>
                        </w:rPr>
                        <w:t>22 – Périls divers</w:t>
                      </w:r>
                    </w:p>
                    <w:p w:rsidR="00A35B3E" w:rsidRPr="00A71A73" w:rsidRDefault="00A35B3E" w:rsidP="00A35B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EA0305" w:rsidRDefault="00EA0305" w:rsidP="00A35B3E">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9280" behindDoc="0" locked="0" layoutInCell="0" allowOverlap="1" wp14:anchorId="5A31666C" wp14:editId="34331101">
                <wp:simplePos x="0" y="0"/>
                <wp:positionH relativeFrom="page">
                  <wp:posOffset>541655</wp:posOffset>
                </wp:positionH>
                <wp:positionV relativeFrom="margin">
                  <wp:posOffset>743585</wp:posOffset>
                </wp:positionV>
                <wp:extent cx="4199255" cy="9110980"/>
                <wp:effectExtent l="171450" t="171450" r="48895" b="52070"/>
                <wp:wrapSquare wrapText="bothSides"/>
                <wp:docPr id="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32A09" w:rsidRDefault="00EA0305"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6C4C2F">
                            <w:pPr>
                              <w:shd w:val="clear" w:color="auto" w:fill="FFFFFF"/>
                              <w:jc w:val="both"/>
                              <w:rPr>
                                <w:rFonts w:ascii="Arial" w:hAnsi="Arial" w:cs="Arial"/>
                                <w:b/>
                                <w:bCs/>
                                <w:color w:val="1F497D"/>
                                <w:sz w:val="32"/>
                                <w:szCs w:val="32"/>
                                <w:u w:val="single"/>
                                <w:shd w:val="clear" w:color="auto" w:fill="FFFFFF"/>
                              </w:rPr>
                            </w:pPr>
                          </w:p>
                          <w:p w:rsidR="00EA0305" w:rsidRDefault="00EA0305" w:rsidP="006C4C2F">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6C4C2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2" style="position:absolute;margin-left:42.65pt;margin-top:58.55pt;width:330.65pt;height:717.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R0/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MNW5HT+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EA0305" w:rsidRPr="00B32A09" w:rsidRDefault="00EA0305"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A0305" w:rsidRDefault="00EA0305"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A0305" w:rsidRPr="00B32A09" w:rsidRDefault="00EA0305"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A0305" w:rsidRDefault="00EA0305" w:rsidP="006C4C2F">
                      <w:pPr>
                        <w:shd w:val="clear" w:color="auto" w:fill="FFFFFF"/>
                        <w:jc w:val="both"/>
                        <w:rPr>
                          <w:rFonts w:ascii="Arial" w:hAnsi="Arial" w:cs="Arial"/>
                          <w:b/>
                          <w:bCs/>
                          <w:color w:val="1F497D"/>
                          <w:sz w:val="32"/>
                          <w:szCs w:val="32"/>
                          <w:u w:val="single"/>
                          <w:shd w:val="clear" w:color="auto" w:fill="FFFFFF"/>
                        </w:rPr>
                      </w:pPr>
                    </w:p>
                    <w:p w:rsidR="00EA0305" w:rsidRDefault="00EA0305" w:rsidP="006C4C2F">
                      <w:pPr>
                        <w:shd w:val="clear" w:color="auto" w:fill="FFFFFF"/>
                        <w:jc w:val="both"/>
                        <w:rPr>
                          <w:rFonts w:ascii="Arial" w:hAnsi="Arial" w:cs="Arial"/>
                          <w:b/>
                          <w:bCs/>
                          <w:color w:val="1F497D"/>
                          <w:sz w:val="32"/>
                          <w:szCs w:val="32"/>
                          <w:u w:val="single"/>
                          <w:shd w:val="clear" w:color="auto" w:fill="FFFFFF"/>
                        </w:rPr>
                      </w:pP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w:t>
                      </w:r>
                      <w:bookmarkStart w:id="1" w:name="_GoBack"/>
                      <w:bookmarkEnd w:id="1"/>
                      <w:r w:rsidRPr="00B32A09">
                        <w:rPr>
                          <w:rFonts w:ascii="Arial" w:hAnsi="Arial" w:cs="Arial"/>
                          <w:b/>
                          <w:bCs/>
                          <w:color w:val="000000"/>
                          <w:szCs w:val="24"/>
                          <w:shd w:val="clear" w:color="auto" w:fill="FFFFFF"/>
                        </w:rPr>
                        <w:t>ux personnes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A0305" w:rsidRPr="00B32A09" w:rsidRDefault="00EA0305"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A0305" w:rsidRPr="00B32A09" w:rsidRDefault="00EA0305"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A0305" w:rsidRDefault="00EA0305" w:rsidP="006C4C2F">
                      <w:pPr>
                        <w:rPr>
                          <w:i/>
                          <w:iCs/>
                          <w:color w:val="808080" w:themeColor="background1" w:themeShade="80"/>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0304" behindDoc="0" locked="0" layoutInCell="0" allowOverlap="1" wp14:anchorId="2620300D" wp14:editId="3BE030A6">
                <wp:simplePos x="0" y="0"/>
                <wp:positionH relativeFrom="page">
                  <wp:posOffset>542259</wp:posOffset>
                </wp:positionH>
                <wp:positionV relativeFrom="margin">
                  <wp:posOffset>744279</wp:posOffset>
                </wp:positionV>
                <wp:extent cx="4076707" cy="9110980"/>
                <wp:effectExtent l="171450" t="171450" r="57150" b="52070"/>
                <wp:wrapSquare wrapText="bothSides"/>
                <wp:docPr id="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0C086D" w:rsidRDefault="00EA0305" w:rsidP="006C4C2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3" style="position:absolute;margin-left:42.7pt;margin-top:58.6pt;width:321pt;height:717.4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J3qi1f4CAAAJ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EA0305" w:rsidRPr="000C086D" w:rsidRDefault="00EA0305" w:rsidP="006C4C2F">
                      <w:pPr>
                        <w:rPr>
                          <w:i/>
                          <w:iCs/>
                          <w:color w:val="FFFFFF" w:themeColor="background1"/>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1328" behindDoc="0" locked="0" layoutInCell="0" allowOverlap="1" wp14:anchorId="22B7268D" wp14:editId="674EA552">
                <wp:simplePos x="0" y="0"/>
                <wp:positionH relativeFrom="margin">
                  <wp:posOffset>642620</wp:posOffset>
                </wp:positionH>
                <wp:positionV relativeFrom="page">
                  <wp:posOffset>4028440</wp:posOffset>
                </wp:positionV>
                <wp:extent cx="9307830" cy="2483485"/>
                <wp:effectExtent l="2222" t="0" r="0" b="0"/>
                <wp:wrapSquare wrapText="bothSides"/>
                <wp:docPr id="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719969650"/>
                              <w:temporary/>
                              <w:showingPlcHdr/>
                            </w:sdtPr>
                            <w:sdtEndPr/>
                            <w:sdtContent>
                              <w:p w:rsidR="00EA0305"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4" type="#_x0000_t186" style="position:absolute;margin-left:50.6pt;margin-top:317.2pt;width:732.9pt;height:195.5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MA1pEs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EA0305" w:rsidRDefault="00EA0305"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8256" behindDoc="0" locked="0" layoutInCell="0" allowOverlap="1" wp14:anchorId="4F291A2C" wp14:editId="76DDEC96">
                <wp:simplePos x="0" y="0"/>
                <wp:positionH relativeFrom="page">
                  <wp:posOffset>541655</wp:posOffset>
                </wp:positionH>
                <wp:positionV relativeFrom="margin">
                  <wp:posOffset>743585</wp:posOffset>
                </wp:positionV>
                <wp:extent cx="4199255" cy="9110980"/>
                <wp:effectExtent l="171450" t="171450" r="48895" b="52070"/>
                <wp:wrapSquare wrapText="bothSides"/>
                <wp:docPr id="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2237872"/>
                              <w:temporary/>
                              <w:showingPlcHdr/>
                            </w:sdtPr>
                            <w:sdtEndPr/>
                            <w:sdtContent>
                              <w:p w:rsidR="00EA0305" w:rsidRDefault="00EA0305"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5" style="position:absolute;margin-left:42.65pt;margin-top:58.55pt;width:330.65pt;height:717.4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YkTgv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812237872"/>
                        <w:temporary/>
                        <w:showingPlcHdr/>
                      </w:sdtPr>
                      <w:sdtContent>
                        <w:p w:rsidR="00EA0305" w:rsidRDefault="00EA0305"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7382E" w:rsidRDefault="001767BF">
      <w:pPr>
        <w:framePr w:hSpace="0" w:wrap="auto" w:vAnchor="margin" w:xAlign="left" w:yAlign="inline"/>
      </w:pPr>
      <w:r>
        <w:lastRenderedPageBreak/>
        <mc:AlternateContent>
          <mc:Choice Requires="wps">
            <w:drawing>
              <wp:anchor distT="0" distB="0" distL="114300" distR="114300" simplePos="0" relativeHeight="252213248" behindDoc="0" locked="0" layoutInCell="0" allowOverlap="1" wp14:editId="17652D27">
                <wp:simplePos x="0" y="0"/>
                <wp:positionH relativeFrom="page">
                  <wp:align>center</wp:align>
                </wp:positionH>
                <wp:positionV relativeFrom="page">
                  <wp:align>center</wp:align>
                </wp:positionV>
                <wp:extent cx="2017395" cy="3698240"/>
                <wp:effectExtent l="38100" t="38100" r="29845" b="2921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767BF" w:rsidRDefault="001767BF">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0;margin-top:0;width:158.85pt;height:291.2pt;z-index:252213248;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" o:allowincell="f" filled="f" strokecolor="#622423" strokeweight="6pt">
                <v:stroke linestyle="thickThin"/>
                <v:textbox style="mso-fit-shape-to-text:t" inset="10.8pt,7.2pt,10.8pt,7.2pt">
                  <w:txbxContent>
                    <w:p w:rsidR="001767BF" w:rsidRDefault="001767BF">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v:textbox>
                <w10:wrap type="square" anchorx="page" anchory="page"/>
              </v:shape>
            </w:pict>
          </mc:Fallback>
        </mc:AlternateContent>
      </w:r>
      <w:r w:rsidR="00236BC2">
        <w:rPr>
          <w:lang w:eastAsia="fr-FR"/>
        </w:rPr>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A0305" w:rsidRPr="00BE7067" w:rsidRDefault="00EA0305"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6"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" o:allowincell="f" stroked="f">
                <v:shadow on="t" type="perspective" color="#4f81bd" origin="-.5,-.5" offset="-3pt,-3pt" matrix="58982f,,,58982f"/>
                <v:textbox inset=",,36pt,18pt">
                  <w:txbxContent>
                    <w:p w:rsidR="00EA0305" w:rsidRPr="00BE7067" w:rsidRDefault="00EA0305"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" fillcolor="#002060" strokecolor="#012639 [1604]" strokeweight="1pt"/>
            </w:pict>
          </mc:Fallback>
        </mc:AlternateContent>
      </w:r>
    </w:p>
    <w:sectPr w:rsidR="00F7382E" w:rsidSect="00A6197F">
      <w:footerReference w:type="default" r:id="rId36"/>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29F" w:rsidRDefault="00FA229F" w:rsidP="0035160D">
      <w:pPr>
        <w:framePr w:wrap="around"/>
      </w:pPr>
      <w:r>
        <w:separator/>
      </w:r>
    </w:p>
  </w:endnote>
  <w:endnote w:type="continuationSeparator" w:id="0">
    <w:p w:rsidR="00FA229F" w:rsidRDefault="00FA229F"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EA0305">
      <w:tc>
        <w:tcPr>
          <w:tcW w:w="4500" w:type="pct"/>
          <w:tcBorders>
            <w:top w:val="single" w:sz="4" w:space="0" w:color="0F0D29" w:themeColor="text1"/>
          </w:tcBorders>
        </w:tcPr>
        <w:p w:rsidR="00EA0305" w:rsidRPr="00CC2BB8" w:rsidRDefault="00EA0305"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EA0305" w:rsidRDefault="00EA0305"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364011" w:rsidRPr="00364011">
            <w:rPr>
              <w:color w:val="FFFFFF" w:themeColor="background1"/>
            </w:rPr>
            <w:t>14</w:t>
          </w:r>
          <w:r>
            <w:rPr>
              <w:color w:val="FFFFFF" w:themeColor="background1"/>
            </w:rPr>
            <w:fldChar w:fldCharType="end"/>
          </w:r>
        </w:p>
      </w:tc>
    </w:tr>
  </w:tbl>
  <w:p w:rsidR="00EA0305" w:rsidRDefault="00EA0305">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29F" w:rsidRDefault="00FA229F" w:rsidP="0035160D">
      <w:pPr>
        <w:framePr w:wrap="around"/>
      </w:pPr>
      <w:r>
        <w:separator/>
      </w:r>
    </w:p>
  </w:footnote>
  <w:footnote w:type="continuationSeparator" w:id="0">
    <w:p w:rsidR="00FA229F" w:rsidRDefault="00FA229F"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661B"/>
    <w:rsid w:val="00030AE5"/>
    <w:rsid w:val="00031D29"/>
    <w:rsid w:val="0004304D"/>
    <w:rsid w:val="00044E39"/>
    <w:rsid w:val="00064CEF"/>
    <w:rsid w:val="00065DF9"/>
    <w:rsid w:val="0007361F"/>
    <w:rsid w:val="00074628"/>
    <w:rsid w:val="00084ADD"/>
    <w:rsid w:val="00096335"/>
    <w:rsid w:val="000B0CA5"/>
    <w:rsid w:val="000B27BE"/>
    <w:rsid w:val="000B7BED"/>
    <w:rsid w:val="000C086D"/>
    <w:rsid w:val="000C0A3F"/>
    <w:rsid w:val="000E2F80"/>
    <w:rsid w:val="000F5A71"/>
    <w:rsid w:val="00115369"/>
    <w:rsid w:val="001230B5"/>
    <w:rsid w:val="00125E35"/>
    <w:rsid w:val="001339AA"/>
    <w:rsid w:val="00141613"/>
    <w:rsid w:val="001437A0"/>
    <w:rsid w:val="00153C5E"/>
    <w:rsid w:val="00160303"/>
    <w:rsid w:val="001767BF"/>
    <w:rsid w:val="00182175"/>
    <w:rsid w:val="001850E2"/>
    <w:rsid w:val="00192FBC"/>
    <w:rsid w:val="001A2328"/>
    <w:rsid w:val="001A4EBA"/>
    <w:rsid w:val="001B270D"/>
    <w:rsid w:val="001E296B"/>
    <w:rsid w:val="001E6B69"/>
    <w:rsid w:val="00214DFC"/>
    <w:rsid w:val="00224693"/>
    <w:rsid w:val="00233859"/>
    <w:rsid w:val="00236BC2"/>
    <w:rsid w:val="00244615"/>
    <w:rsid w:val="002649CF"/>
    <w:rsid w:val="00291235"/>
    <w:rsid w:val="00293F4B"/>
    <w:rsid w:val="00296730"/>
    <w:rsid w:val="002B6CF9"/>
    <w:rsid w:val="002C453F"/>
    <w:rsid w:val="002D2EA6"/>
    <w:rsid w:val="002E7206"/>
    <w:rsid w:val="00305203"/>
    <w:rsid w:val="0031086D"/>
    <w:rsid w:val="003118B9"/>
    <w:rsid w:val="00346B36"/>
    <w:rsid w:val="0035160D"/>
    <w:rsid w:val="00364011"/>
    <w:rsid w:val="00391808"/>
    <w:rsid w:val="003A012B"/>
    <w:rsid w:val="003B4E31"/>
    <w:rsid w:val="003C363D"/>
    <w:rsid w:val="003E6F76"/>
    <w:rsid w:val="00400705"/>
    <w:rsid w:val="0040125B"/>
    <w:rsid w:val="00402895"/>
    <w:rsid w:val="00411B92"/>
    <w:rsid w:val="00435902"/>
    <w:rsid w:val="004577D6"/>
    <w:rsid w:val="004601B4"/>
    <w:rsid w:val="0047452D"/>
    <w:rsid w:val="00475E72"/>
    <w:rsid w:val="0048025C"/>
    <w:rsid w:val="00490AD4"/>
    <w:rsid w:val="00491CE1"/>
    <w:rsid w:val="004B4A8F"/>
    <w:rsid w:val="004B6B0E"/>
    <w:rsid w:val="004C00B1"/>
    <w:rsid w:val="004D778B"/>
    <w:rsid w:val="004E5175"/>
    <w:rsid w:val="004E5EB4"/>
    <w:rsid w:val="004E76C5"/>
    <w:rsid w:val="004F2599"/>
    <w:rsid w:val="00501D5E"/>
    <w:rsid w:val="00506068"/>
    <w:rsid w:val="005063B3"/>
    <w:rsid w:val="00511CFA"/>
    <w:rsid w:val="0051395B"/>
    <w:rsid w:val="00532C97"/>
    <w:rsid w:val="00565483"/>
    <w:rsid w:val="005766B1"/>
    <w:rsid w:val="005A527E"/>
    <w:rsid w:val="005C7001"/>
    <w:rsid w:val="005D5C96"/>
    <w:rsid w:val="00601F35"/>
    <w:rsid w:val="006022DA"/>
    <w:rsid w:val="00632EA7"/>
    <w:rsid w:val="00653924"/>
    <w:rsid w:val="0069797C"/>
    <w:rsid w:val="006A554E"/>
    <w:rsid w:val="006B2A14"/>
    <w:rsid w:val="006C4C2F"/>
    <w:rsid w:val="006E500D"/>
    <w:rsid w:val="006E7B3C"/>
    <w:rsid w:val="006F78F3"/>
    <w:rsid w:val="0071295D"/>
    <w:rsid w:val="00712A4A"/>
    <w:rsid w:val="007233A0"/>
    <w:rsid w:val="00726C02"/>
    <w:rsid w:val="00730FAB"/>
    <w:rsid w:val="007544DC"/>
    <w:rsid w:val="00783EF5"/>
    <w:rsid w:val="007C08E2"/>
    <w:rsid w:val="007D132A"/>
    <w:rsid w:val="007D7923"/>
    <w:rsid w:val="007F7CCA"/>
    <w:rsid w:val="00804B24"/>
    <w:rsid w:val="008172C0"/>
    <w:rsid w:val="0083574E"/>
    <w:rsid w:val="00855119"/>
    <w:rsid w:val="00860983"/>
    <w:rsid w:val="0086162F"/>
    <w:rsid w:val="0086171E"/>
    <w:rsid w:val="00865234"/>
    <w:rsid w:val="00871A75"/>
    <w:rsid w:val="00871DD6"/>
    <w:rsid w:val="008849BB"/>
    <w:rsid w:val="008B7332"/>
    <w:rsid w:val="008F61E8"/>
    <w:rsid w:val="00943953"/>
    <w:rsid w:val="00981B44"/>
    <w:rsid w:val="00982D05"/>
    <w:rsid w:val="009A6E04"/>
    <w:rsid w:val="009C4723"/>
    <w:rsid w:val="009E19D8"/>
    <w:rsid w:val="00A16678"/>
    <w:rsid w:val="00A24799"/>
    <w:rsid w:val="00A35B3E"/>
    <w:rsid w:val="00A374B7"/>
    <w:rsid w:val="00A61018"/>
    <w:rsid w:val="00A6197F"/>
    <w:rsid w:val="00A705BA"/>
    <w:rsid w:val="00A71A73"/>
    <w:rsid w:val="00A81D19"/>
    <w:rsid w:val="00AA56C1"/>
    <w:rsid w:val="00AC6168"/>
    <w:rsid w:val="00AF38B8"/>
    <w:rsid w:val="00AF3DD2"/>
    <w:rsid w:val="00AF4D4F"/>
    <w:rsid w:val="00B1482C"/>
    <w:rsid w:val="00B529B7"/>
    <w:rsid w:val="00B573D6"/>
    <w:rsid w:val="00B6422C"/>
    <w:rsid w:val="00B75642"/>
    <w:rsid w:val="00B75C46"/>
    <w:rsid w:val="00BA77D4"/>
    <w:rsid w:val="00BB5792"/>
    <w:rsid w:val="00BB7A3C"/>
    <w:rsid w:val="00BD34BD"/>
    <w:rsid w:val="00BD5470"/>
    <w:rsid w:val="00BE4A91"/>
    <w:rsid w:val="00BE64A4"/>
    <w:rsid w:val="00BF7538"/>
    <w:rsid w:val="00BF7A03"/>
    <w:rsid w:val="00C071F3"/>
    <w:rsid w:val="00C12BD5"/>
    <w:rsid w:val="00C32805"/>
    <w:rsid w:val="00C35F24"/>
    <w:rsid w:val="00C61F24"/>
    <w:rsid w:val="00C6364D"/>
    <w:rsid w:val="00C65925"/>
    <w:rsid w:val="00C71691"/>
    <w:rsid w:val="00C77D1F"/>
    <w:rsid w:val="00C81AF8"/>
    <w:rsid w:val="00C919AD"/>
    <w:rsid w:val="00CA40FC"/>
    <w:rsid w:val="00CA4BB5"/>
    <w:rsid w:val="00CA7074"/>
    <w:rsid w:val="00CB45D1"/>
    <w:rsid w:val="00CC2BB8"/>
    <w:rsid w:val="00CD2C22"/>
    <w:rsid w:val="00CE5CF4"/>
    <w:rsid w:val="00CF061C"/>
    <w:rsid w:val="00D31D89"/>
    <w:rsid w:val="00D439BA"/>
    <w:rsid w:val="00D91957"/>
    <w:rsid w:val="00DA43CA"/>
    <w:rsid w:val="00DB34D6"/>
    <w:rsid w:val="00DC1571"/>
    <w:rsid w:val="00E038DF"/>
    <w:rsid w:val="00E107DB"/>
    <w:rsid w:val="00E109E2"/>
    <w:rsid w:val="00E1599B"/>
    <w:rsid w:val="00E35FCB"/>
    <w:rsid w:val="00E66376"/>
    <w:rsid w:val="00E965A8"/>
    <w:rsid w:val="00E968C1"/>
    <w:rsid w:val="00EA0305"/>
    <w:rsid w:val="00EA24B5"/>
    <w:rsid w:val="00EA2C05"/>
    <w:rsid w:val="00ED5A4C"/>
    <w:rsid w:val="00EE790C"/>
    <w:rsid w:val="00F1074B"/>
    <w:rsid w:val="00F114D6"/>
    <w:rsid w:val="00F15EB6"/>
    <w:rsid w:val="00F1727C"/>
    <w:rsid w:val="00F51D94"/>
    <w:rsid w:val="00F5537C"/>
    <w:rsid w:val="00F7065A"/>
    <w:rsid w:val="00F7382E"/>
    <w:rsid w:val="00FA229F"/>
    <w:rsid w:val="00FA5559"/>
    <w:rsid w:val="00FB1D39"/>
    <w:rsid w:val="00FB72C2"/>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33207278">
      <w:bodyDiv w:val="1"/>
      <w:marLeft w:val="0"/>
      <w:marRight w:val="0"/>
      <w:marTop w:val="0"/>
      <w:marBottom w:val="0"/>
      <w:divBdr>
        <w:top w:val="none" w:sz="0" w:space="0" w:color="auto"/>
        <w:left w:val="none" w:sz="0" w:space="0" w:color="auto"/>
        <w:bottom w:val="none" w:sz="0" w:space="0" w:color="auto"/>
        <w:right w:val="none" w:sz="0" w:space="0" w:color="auto"/>
      </w:divBdr>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4879">
      <w:bodyDiv w:val="1"/>
      <w:marLeft w:val="0"/>
      <w:marRight w:val="0"/>
      <w:marTop w:val="0"/>
      <w:marBottom w:val="0"/>
      <w:divBdr>
        <w:top w:val="none" w:sz="0" w:space="0" w:color="auto"/>
        <w:left w:val="none" w:sz="0" w:space="0" w:color="auto"/>
        <w:bottom w:val="none" w:sz="0" w:space="0" w:color="auto"/>
        <w:right w:val="none" w:sz="0" w:space="0" w:color="auto"/>
      </w:divBdr>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35495425">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1914">
      <w:bodyDiv w:val="1"/>
      <w:marLeft w:val="0"/>
      <w:marRight w:val="0"/>
      <w:marTop w:val="0"/>
      <w:marBottom w:val="0"/>
      <w:divBdr>
        <w:top w:val="none" w:sz="0" w:space="0" w:color="auto"/>
        <w:left w:val="none" w:sz="0" w:space="0" w:color="auto"/>
        <w:bottom w:val="none" w:sz="0" w:space="0" w:color="auto"/>
        <w:right w:val="none" w:sz="0" w:space="0" w:color="auto"/>
      </w:divBdr>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26" Type="http://schemas.openxmlformats.org/officeDocument/2006/relationships/image" Target="media/image8.wmf"/><Relationship Id="rId21" Type="http://schemas.openxmlformats.org/officeDocument/2006/relationships/image" Target="media/image5.png"/><Relationship Id="rId34" Type="http://schemas.openxmlformats.org/officeDocument/2006/relationships/hyperlink" Target="https://www.org-coordination.fr/blog-observatoire/index.php?article7/perils-divers" TargetMode="External"/><Relationship Id="rId7" Type="http://schemas.openxmlformats.org/officeDocument/2006/relationships/footnotes" Target="footnot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image" Target="media/image70.jpg"/><Relationship Id="rId33" Type="http://schemas.openxmlformats.org/officeDocument/2006/relationships/hyperlink" Target="https://www.org-coordination.fr/blog-observatoire/index.php?article7/perils-diver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postmaster@org-coordination.fr" TargetMode="External"/><Relationship Id="rId29" Type="http://schemas.openxmlformats.org/officeDocument/2006/relationships/hyperlink" Target="https://www.org-coordination.fr/blog-observatoire/index.php?article7/perils-div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hyperlink" Target="https://reporterre.net/En-Alsace-la-plus-grande-nappe-phreatique-d-Europe-est-menacee-par-les-dechet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0.jpg"/><Relationship Id="rId28" Type="http://schemas.openxmlformats.org/officeDocument/2006/relationships/hyperlink" Target="https://www.org-coordination.fr/blog-observatoire/index.php?article7/perils-divers" TargetMode="External"/><Relationship Id="rId36" Type="http://schemas.openxmlformats.org/officeDocument/2006/relationships/footer" Target="footer1.xml"/><Relationship Id="rId10" Type="http://schemas.openxmlformats.org/officeDocument/2006/relationships/hyperlink" Target="https://www.org-coordination.fr/" TargetMode="External"/><Relationship Id="rId19" Type="http://schemas.openxmlformats.org/officeDocument/2006/relationships/hyperlink" Target="https://www.org-coordination.fr/" TargetMode="External"/><Relationship Id="rId31" Type="http://schemas.openxmlformats.org/officeDocument/2006/relationships/hyperlink" Target="https://www.org-coordination.fr/blog-observatoire/index.php?article7/perils-divers" TargetMode="External"/><Relationship Id="rId4" Type="http://schemas.microsoft.com/office/2007/relationships/stylesWithEffects" Target="stylesWithEffects.xml"/><Relationship Id="rId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27" Type="http://schemas.openxmlformats.org/officeDocument/2006/relationships/image" Target="media/image80.wmf"/><Relationship Id="rId30" Type="http://schemas.openxmlformats.org/officeDocument/2006/relationships/hyperlink" Target="https://reporterre.net/En-Alsace-la-plus-grande-nappe-phreatique-d-Europe-est-menacee-par-les-dechets" TargetMode="External"/><Relationship Id="rId35" Type="http://schemas.openxmlformats.org/officeDocument/2006/relationships/hyperlink" Target="https://www.org-coordination.fr/blog-observatoire/index.php?article7/perils-divers" TargetMode="Externa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9C12D-2918-473C-AAC3-B60080AD7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11</TotalTime>
  <Pages>1</Pages>
  <Words>27</Words>
  <Characters>149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4</cp:revision>
  <cp:lastPrinted>2020-03-27T10:05:00Z</cp:lastPrinted>
  <dcterms:created xsi:type="dcterms:W3CDTF">2020-03-27T10:04:00Z</dcterms:created>
  <dcterms:modified xsi:type="dcterms:W3CDTF">2020-03-27T10:15:00Z</dcterms:modified>
</cp:coreProperties>
</file>